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CF04B" w14:textId="77777777" w:rsidR="00E0758C" w:rsidRPr="006900AA" w:rsidRDefault="00E0758C" w:rsidP="00441287">
      <w:pPr>
        <w:rPr>
          <w:rFonts w:ascii="Calibri" w:hAnsi="Calibri" w:cs="Calibri"/>
          <w:lang w:eastAsia="de-DE"/>
        </w:rPr>
      </w:pPr>
      <w:bookmarkStart w:id="0" w:name="_Hlk116917551"/>
    </w:p>
    <w:p w14:paraId="26DAFA81" w14:textId="77777777" w:rsidR="00855078" w:rsidRPr="006900AA" w:rsidRDefault="00855078" w:rsidP="00E0758C">
      <w:pPr>
        <w:spacing w:after="120" w:line="240" w:lineRule="auto"/>
        <w:rPr>
          <w:rFonts w:ascii="Calibri" w:hAnsi="Calibri" w:cs="Calibri"/>
          <w:b/>
          <w:color w:val="000000"/>
          <w:sz w:val="72"/>
          <w:szCs w:val="72"/>
          <w:lang w:eastAsia="de-DE"/>
        </w:rPr>
      </w:pPr>
    </w:p>
    <w:p w14:paraId="121B4E48" w14:textId="43987CDF" w:rsidR="00E0758C" w:rsidRPr="006900AA" w:rsidRDefault="00E0758C" w:rsidP="00E0758C">
      <w:pPr>
        <w:spacing w:after="120" w:line="240" w:lineRule="auto"/>
        <w:rPr>
          <w:rFonts w:ascii="Calibri" w:hAnsi="Calibri" w:cs="Calibri"/>
          <w:b/>
          <w:color w:val="000000"/>
          <w:sz w:val="72"/>
          <w:szCs w:val="72"/>
          <w:lang w:eastAsia="de-DE"/>
        </w:rPr>
      </w:pPr>
      <w:r w:rsidRPr="006900AA">
        <w:rPr>
          <w:rFonts w:ascii="Calibri" w:hAnsi="Calibri" w:cs="Calibr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34691" behindDoc="1" locked="0" layoutInCell="1" allowOverlap="1" wp14:anchorId="21D9A271" wp14:editId="13A3F66E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0AA">
        <w:rPr>
          <w:rFonts w:ascii="Calibri" w:hAnsi="Calibri" w:cs="Calibri"/>
          <w:b/>
          <w:color w:val="000000"/>
          <w:sz w:val="72"/>
          <w:szCs w:val="72"/>
          <w:lang w:eastAsia="de-DE"/>
        </w:rPr>
        <w:t>Mathe sicher können</w:t>
      </w:r>
      <w:r w:rsidRPr="006900AA">
        <w:rPr>
          <w:rFonts w:ascii="Calibri" w:hAnsi="Calibri" w:cs="Calibri"/>
          <w:b/>
          <w:color w:val="000000"/>
          <w:sz w:val="72"/>
          <w:szCs w:val="72"/>
          <w:lang w:eastAsia="de-DE"/>
        </w:rPr>
        <w:br/>
      </w:r>
      <w:r w:rsidRPr="006900AA">
        <w:rPr>
          <w:rFonts w:ascii="Calibri" w:hAnsi="Calibri" w:cs="Calibri"/>
          <w:b/>
          <w:color w:val="000000"/>
          <w:sz w:val="48"/>
          <w:szCs w:val="48"/>
          <w:lang w:eastAsia="de-DE"/>
        </w:rPr>
        <w:t>Diagnose- und Fördermaterial</w:t>
      </w:r>
    </w:p>
    <w:p w14:paraId="3C96DC40" w14:textId="199480D8" w:rsidR="00E0758C" w:rsidRPr="006900AA" w:rsidRDefault="00E0758C" w:rsidP="00E0758C">
      <w:pPr>
        <w:spacing w:after="120" w:line="240" w:lineRule="auto"/>
        <w:rPr>
          <w:rFonts w:ascii="Calibri" w:hAnsi="Calibri" w:cs="Calibri"/>
          <w:b/>
          <w:color w:val="327A86" w:themeColor="text2"/>
          <w:sz w:val="56"/>
          <w:szCs w:val="56"/>
          <w:lang w:eastAsia="de-DE"/>
        </w:rPr>
      </w:pPr>
    </w:p>
    <w:p w14:paraId="028C50A8" w14:textId="3BA0A51D" w:rsidR="00E0758C" w:rsidRPr="006900AA" w:rsidRDefault="006900AA" w:rsidP="00E0758C">
      <w:pPr>
        <w:tabs>
          <w:tab w:val="left" w:pos="8020"/>
        </w:tabs>
        <w:spacing w:after="120" w:line="240" w:lineRule="auto"/>
        <w:rPr>
          <w:rFonts w:ascii="Calibri" w:hAnsi="Calibri" w:cs="Calibri"/>
          <w:b/>
          <w:color w:val="327A86" w:themeColor="text2"/>
          <w:sz w:val="56"/>
          <w:szCs w:val="56"/>
          <w:lang w:eastAsia="de-DE"/>
        </w:rPr>
      </w:pPr>
      <w:r w:rsidRPr="006900AA">
        <w:rPr>
          <w:rFonts w:ascii="Calibri" w:hAnsi="Calibri" w:cs="Calibri"/>
          <w:b/>
          <w:color w:val="327A86" w:themeColor="text2"/>
          <w:sz w:val="56"/>
          <w:szCs w:val="56"/>
          <w:lang w:eastAsia="de-DE"/>
        </w:rPr>
        <w:t>S5 Proportionales Denken</w:t>
      </w: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443"/>
      </w:tblGrid>
      <w:tr w:rsidR="003760D9" w:rsidRPr="006900AA" w14:paraId="0D864969" w14:textId="77777777" w:rsidTr="009C6882">
        <w:trPr>
          <w:trHeight w:val="101"/>
        </w:trPr>
        <w:tc>
          <w:tcPr>
            <w:tcW w:w="1843" w:type="dxa"/>
          </w:tcPr>
          <w:p w14:paraId="5BFEE27E" w14:textId="6148F8C2" w:rsidR="003760D9" w:rsidRPr="006900AA" w:rsidRDefault="003760D9" w:rsidP="00CC4232">
            <w:pPr>
              <w:pStyle w:val="berschrift5"/>
              <w:rPr>
                <w:noProof/>
              </w:rPr>
            </w:pPr>
          </w:p>
        </w:tc>
        <w:tc>
          <w:tcPr>
            <w:tcW w:w="7443" w:type="dxa"/>
          </w:tcPr>
          <w:p w14:paraId="2340F1BB" w14:textId="6635C2C7" w:rsidR="00F01FCA" w:rsidRPr="006900AA" w:rsidRDefault="002B661E" w:rsidP="00274605">
            <w:pPr>
              <w:pStyle w:val="berschrift9"/>
              <w:spacing w:line="240" w:lineRule="atLeast"/>
              <w:rPr>
                <w:rFonts w:ascii="Calibri" w:hAnsi="Calibri" w:cs="Calibri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7CFB3358" wp14:editId="1492FE62">
                  <wp:extent cx="2026228" cy="1013114"/>
                  <wp:effectExtent l="0" t="0" r="6350" b="3175"/>
                  <wp:docPr id="1126952846" name="Grafik 1126952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fik 8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858" cy="105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0D9" w:rsidRPr="006900AA" w14:paraId="4D98A3AB" w14:textId="77777777" w:rsidTr="009C6882">
        <w:trPr>
          <w:trHeight w:val="622"/>
        </w:trPr>
        <w:tc>
          <w:tcPr>
            <w:tcW w:w="1843" w:type="dxa"/>
          </w:tcPr>
          <w:p w14:paraId="73BAF6A4" w14:textId="77777777" w:rsidR="003760D9" w:rsidRPr="00F01FCA" w:rsidRDefault="003760D9" w:rsidP="00CC4232">
            <w:pPr>
              <w:pStyle w:val="berschrift5"/>
              <w:rPr>
                <w:noProof/>
                <w:color w:val="327A86" w:themeColor="text2"/>
              </w:rPr>
            </w:pPr>
            <w:r w:rsidRPr="00274605">
              <w:rPr>
                <w:noProof/>
                <w:color w:val="327A86" w:themeColor="text2"/>
                <w:sz w:val="28"/>
                <w:szCs w:val="32"/>
              </w:rPr>
              <w:t>Inhalt</w:t>
            </w:r>
          </w:p>
        </w:tc>
        <w:tc>
          <w:tcPr>
            <w:tcW w:w="7443" w:type="dxa"/>
          </w:tcPr>
          <w:p w14:paraId="6CB3ED04" w14:textId="77777777" w:rsidR="00824378" w:rsidRPr="006900AA" w:rsidRDefault="00824378" w:rsidP="001C190D">
            <w:pPr>
              <w:ind w:left="284"/>
            </w:pPr>
          </w:p>
        </w:tc>
      </w:tr>
      <w:tr w:rsidR="00274605" w:rsidRPr="006900AA" w14:paraId="4F1C4910" w14:textId="77777777" w:rsidTr="009C6882">
        <w:trPr>
          <w:trHeight w:val="622"/>
        </w:trPr>
        <w:tc>
          <w:tcPr>
            <w:tcW w:w="1843" w:type="dxa"/>
          </w:tcPr>
          <w:p w14:paraId="64431345" w14:textId="0C15B849" w:rsidR="00274605" w:rsidRPr="00F01FCA" w:rsidRDefault="00274605" w:rsidP="00274605">
            <w:pPr>
              <w:pStyle w:val="berschrift5"/>
              <w:rPr>
                <w:noProof/>
                <w:color w:val="327A86" w:themeColor="text2"/>
              </w:rPr>
            </w:pPr>
            <w:r w:rsidRPr="00F01FCA">
              <w:rPr>
                <w:color w:val="327A86" w:themeColor="text2"/>
              </w:rPr>
              <w:t>Baustein S5 A</w:t>
            </w:r>
          </w:p>
        </w:tc>
        <w:tc>
          <w:tcPr>
            <w:tcW w:w="7443" w:type="dxa"/>
          </w:tcPr>
          <w:p w14:paraId="5E8F27A2" w14:textId="77777777" w:rsidR="00274605" w:rsidRPr="00F01FCA" w:rsidRDefault="00274605" w:rsidP="00274605">
            <w:pPr>
              <w:pStyle w:val="berschrift5"/>
              <w:rPr>
                <w:color w:val="327A86" w:themeColor="text2"/>
              </w:rPr>
            </w:pPr>
            <w:r w:rsidRPr="00F01FCA">
              <w:rPr>
                <w:color w:val="327A86" w:themeColor="text2"/>
              </w:rPr>
              <w:t xml:space="preserve">Ich kann bei proportionalen Zusammenhängen in Tabellen </w:t>
            </w:r>
            <w:r w:rsidRPr="00F01FCA">
              <w:rPr>
                <w:color w:val="327A86" w:themeColor="text2"/>
              </w:rPr>
              <w:br/>
              <w:t xml:space="preserve">und im Kopf hoch- und runterrechnen </w:t>
            </w:r>
          </w:p>
          <w:p w14:paraId="34F05176" w14:textId="77777777" w:rsidR="00274605" w:rsidRPr="005B6061" w:rsidRDefault="00274605" w:rsidP="00274605">
            <w:pPr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  <w:r w:rsidRPr="005B6061">
              <w:rPr>
                <w:rFonts w:ascii="Calibr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hAnsi="Calibri"/>
              </w:rPr>
              <w:t>Diagnosematerial (1 Seite Standortbestimmung)</w:t>
            </w:r>
          </w:p>
          <w:p w14:paraId="0271ED05" w14:textId="77777777" w:rsidR="00274605" w:rsidRPr="00945BAB" w:rsidRDefault="00274605" w:rsidP="00274605">
            <w:pPr>
              <w:ind w:left="284" w:hanging="284"/>
            </w:pPr>
            <w:r w:rsidRPr="005B6061">
              <w:rPr>
                <w:color w:val="327A86" w:themeColor="text2"/>
              </w:rPr>
              <w:sym w:font="Wingdings" w:char="F06E"/>
            </w:r>
            <w:r w:rsidRPr="00945BAB">
              <w:rPr>
                <w:rFonts w:ascii="Calibri" w:hAnsi="Calibri"/>
              </w:rPr>
              <w:t xml:space="preserve"> </w:t>
            </w:r>
            <w:r w:rsidRPr="00945BAB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945BAB">
              <w:rPr>
                <w:rFonts w:ascii="Calibri" w:hAnsi="Calibri"/>
                <w:bCs/>
                <w:color w:val="000000"/>
              </w:rPr>
              <w:t xml:space="preserve">Fördereinheiten </w:t>
            </w:r>
            <w:r w:rsidRPr="00945BAB">
              <w:rPr>
                <w:rFonts w:ascii="Calibri" w:hAnsi="Calibri"/>
                <w:color w:val="000000"/>
              </w:rPr>
              <w:t>(</w:t>
            </w:r>
            <w:r>
              <w:rPr>
                <w:rFonts w:ascii="Calibri" w:hAnsi="Calibri"/>
                <w:color w:val="000000"/>
              </w:rPr>
              <w:t>8</w:t>
            </w:r>
            <w:r w:rsidRPr="00945BAB">
              <w:rPr>
                <w:rFonts w:ascii="Calibri" w:hAnsi="Calibri"/>
                <w:color w:val="000000"/>
              </w:rPr>
              <w:t xml:space="preserve"> Seiten</w:t>
            </w:r>
            <w:r w:rsidRPr="00945BAB">
              <w:rPr>
                <w:rFonts w:ascii="Calibri" w:hAnsi="Calibri"/>
                <w:bCs/>
                <w:color w:val="000000"/>
              </w:rPr>
              <w:t>)</w:t>
            </w:r>
          </w:p>
          <w:p w14:paraId="679E816D" w14:textId="77777777" w:rsidR="00274605" w:rsidRPr="00945BAB" w:rsidRDefault="00274605" w:rsidP="00274605">
            <w:pPr>
              <w:ind w:left="284" w:hanging="284"/>
              <w:rPr>
                <w:color w:val="000000"/>
                <w:lang w:eastAsia="de-DE"/>
              </w:rPr>
            </w:pPr>
            <w:r w:rsidRPr="00945BAB">
              <w:rPr>
                <w:color w:val="808080"/>
              </w:rPr>
              <w:sym w:font="Wingdings" w:char="F06E"/>
            </w:r>
            <w:r w:rsidRPr="00945BAB">
              <w:rPr>
                <w:color w:val="808080"/>
              </w:rPr>
              <w:t xml:space="preserve"> </w:t>
            </w:r>
            <w:r w:rsidRPr="00945BAB">
              <w:rPr>
                <w:color w:val="000000"/>
              </w:rPr>
              <w:t>Zusatzmaterial (2 Seiten)</w:t>
            </w:r>
          </w:p>
          <w:p w14:paraId="7C471C79" w14:textId="77777777" w:rsidR="00274605" w:rsidRPr="000B0C5A" w:rsidRDefault="00274605" w:rsidP="00274605">
            <w:pPr>
              <w:pStyle w:val="berschrift5"/>
            </w:pPr>
          </w:p>
        </w:tc>
      </w:tr>
      <w:tr w:rsidR="00274605" w:rsidRPr="006900AA" w14:paraId="4AD66C2A" w14:textId="77777777" w:rsidTr="00F01FCA">
        <w:trPr>
          <w:trHeight w:val="622"/>
        </w:trPr>
        <w:tc>
          <w:tcPr>
            <w:tcW w:w="1843" w:type="dxa"/>
            <w:tcBorders>
              <w:bottom w:val="single" w:sz="6" w:space="0" w:color="7F7F7F" w:themeColor="text1" w:themeTint="80"/>
            </w:tcBorders>
          </w:tcPr>
          <w:p w14:paraId="43CC0F27" w14:textId="6FDA3884" w:rsidR="00274605" w:rsidRPr="00F01FCA" w:rsidRDefault="00274605" w:rsidP="00274605">
            <w:pPr>
              <w:pStyle w:val="berschrift5"/>
              <w:rPr>
                <w:color w:val="327A86" w:themeColor="text2"/>
              </w:rPr>
            </w:pPr>
            <w:r w:rsidRPr="00F01FCA">
              <w:rPr>
                <w:color w:val="327A86" w:themeColor="text2"/>
              </w:rPr>
              <w:t>Baustein S5 B</w:t>
            </w:r>
          </w:p>
        </w:tc>
        <w:tc>
          <w:tcPr>
            <w:tcW w:w="7443" w:type="dxa"/>
            <w:tcBorders>
              <w:bottom w:val="single" w:sz="6" w:space="0" w:color="7F7F7F" w:themeColor="text1" w:themeTint="80"/>
            </w:tcBorders>
          </w:tcPr>
          <w:p w14:paraId="46D81DAC" w14:textId="77777777" w:rsidR="00274605" w:rsidRDefault="00274605" w:rsidP="00274605">
            <w:pPr>
              <w:pStyle w:val="berschrift5"/>
              <w:rPr>
                <w:color w:val="327A86" w:themeColor="text2"/>
              </w:rPr>
            </w:pPr>
            <w:r w:rsidRPr="00F01FCA">
              <w:rPr>
                <w:color w:val="327A86" w:themeColor="text2"/>
              </w:rPr>
              <w:t xml:space="preserve">Ich kann erkennen, ob ein Zusammenhang proportional ist </w:t>
            </w:r>
          </w:p>
          <w:p w14:paraId="6BF72F9D" w14:textId="77777777" w:rsidR="00274605" w:rsidRPr="005B6061" w:rsidRDefault="00274605" w:rsidP="00274605">
            <w:pPr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  <w:r w:rsidRPr="005B6061">
              <w:rPr>
                <w:rFonts w:ascii="Calibr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hAnsi="Calibri"/>
              </w:rPr>
              <w:t>Diagnosematerial (1 Seite Standortbestimmung)</w:t>
            </w:r>
          </w:p>
          <w:p w14:paraId="04EA9BF7" w14:textId="77777777" w:rsidR="00274605" w:rsidRPr="00945BAB" w:rsidRDefault="00274605" w:rsidP="00274605">
            <w:pPr>
              <w:ind w:left="284" w:hanging="284"/>
            </w:pPr>
            <w:r w:rsidRPr="005B6061">
              <w:rPr>
                <w:color w:val="327A86" w:themeColor="text2"/>
              </w:rPr>
              <w:sym w:font="Wingdings" w:char="F06E"/>
            </w:r>
            <w:r w:rsidRPr="00945BAB">
              <w:rPr>
                <w:rFonts w:ascii="Calibri" w:hAnsi="Calibri"/>
              </w:rPr>
              <w:t xml:space="preserve"> </w:t>
            </w:r>
            <w:r w:rsidRPr="00945BAB">
              <w:rPr>
                <w:rFonts w:ascii="Calibri" w:hAnsi="Calibri"/>
                <w:bCs/>
                <w:color w:val="000000" w:themeColor="text1"/>
              </w:rPr>
              <w:t xml:space="preserve">Fördermaterial in </w:t>
            </w:r>
            <w:r>
              <w:rPr>
                <w:rFonts w:ascii="Calibri" w:hAnsi="Calibri"/>
                <w:bCs/>
                <w:color w:val="000000" w:themeColor="text1"/>
              </w:rPr>
              <w:t xml:space="preserve">zwei </w:t>
            </w:r>
            <w:r w:rsidRPr="00945BAB">
              <w:rPr>
                <w:rFonts w:ascii="Calibri" w:hAnsi="Calibri"/>
                <w:bCs/>
                <w:color w:val="000000"/>
              </w:rPr>
              <w:t xml:space="preserve">Fördereinheiten </w:t>
            </w:r>
            <w:r w:rsidRPr="00945BAB">
              <w:rPr>
                <w:rFonts w:ascii="Calibri" w:hAnsi="Calibri"/>
                <w:color w:val="000000"/>
              </w:rPr>
              <w:t>(</w:t>
            </w:r>
            <w:r>
              <w:rPr>
                <w:rFonts w:ascii="Calibri" w:hAnsi="Calibri"/>
                <w:color w:val="000000"/>
              </w:rPr>
              <w:t>5</w:t>
            </w:r>
            <w:r w:rsidRPr="00945BAB">
              <w:rPr>
                <w:rFonts w:ascii="Calibri" w:hAnsi="Calibri"/>
                <w:color w:val="000000"/>
              </w:rPr>
              <w:t xml:space="preserve"> Seiten</w:t>
            </w:r>
            <w:r w:rsidRPr="00945BAB">
              <w:rPr>
                <w:rFonts w:ascii="Calibri" w:hAnsi="Calibri"/>
                <w:bCs/>
                <w:color w:val="000000"/>
              </w:rPr>
              <w:t>)</w:t>
            </w:r>
          </w:p>
          <w:p w14:paraId="376E04DC" w14:textId="77777777" w:rsidR="00274605" w:rsidRPr="00945BAB" w:rsidRDefault="00274605" w:rsidP="00274605">
            <w:pPr>
              <w:ind w:left="284" w:hanging="284"/>
              <w:rPr>
                <w:color w:val="000000"/>
                <w:lang w:eastAsia="de-DE"/>
              </w:rPr>
            </w:pPr>
            <w:r w:rsidRPr="00945BAB">
              <w:rPr>
                <w:color w:val="808080"/>
              </w:rPr>
              <w:sym w:font="Wingdings" w:char="F06E"/>
            </w:r>
            <w:r w:rsidRPr="00945BAB">
              <w:rPr>
                <w:color w:val="808080"/>
              </w:rPr>
              <w:t xml:space="preserve"> </w:t>
            </w:r>
            <w:r w:rsidRPr="00945BAB">
              <w:rPr>
                <w:color w:val="000000"/>
              </w:rPr>
              <w:t>Zusatzmaterial (</w:t>
            </w:r>
            <w:r>
              <w:rPr>
                <w:color w:val="000000"/>
              </w:rPr>
              <w:t>3</w:t>
            </w:r>
            <w:r w:rsidRPr="00945BAB">
              <w:rPr>
                <w:color w:val="000000"/>
              </w:rPr>
              <w:t xml:space="preserve"> Seiten)</w:t>
            </w:r>
          </w:p>
          <w:p w14:paraId="12BD3342" w14:textId="77777777" w:rsidR="00274605" w:rsidRDefault="00274605" w:rsidP="00274605">
            <w:pPr>
              <w:rPr>
                <w:lang w:eastAsia="de-DE"/>
              </w:rPr>
            </w:pPr>
          </w:p>
          <w:p w14:paraId="7F641B74" w14:textId="77777777" w:rsidR="00274605" w:rsidRDefault="00274605" w:rsidP="00274605">
            <w:pPr>
              <w:rPr>
                <w:lang w:eastAsia="de-DE"/>
              </w:rPr>
            </w:pPr>
          </w:p>
          <w:p w14:paraId="3E7E1EFC" w14:textId="77777777" w:rsidR="00274605" w:rsidRDefault="00274605" w:rsidP="00274605">
            <w:pPr>
              <w:rPr>
                <w:lang w:eastAsia="de-DE"/>
              </w:rPr>
            </w:pPr>
          </w:p>
          <w:p w14:paraId="07778E54" w14:textId="77777777" w:rsidR="00274605" w:rsidRDefault="00274605" w:rsidP="00274605">
            <w:pPr>
              <w:rPr>
                <w:lang w:eastAsia="de-DE"/>
              </w:rPr>
            </w:pPr>
          </w:p>
          <w:p w14:paraId="066E26E2" w14:textId="77777777" w:rsidR="00274605" w:rsidRPr="00F01FCA" w:rsidRDefault="00274605" w:rsidP="00274605">
            <w:pPr>
              <w:rPr>
                <w:lang w:eastAsia="de-DE"/>
              </w:rPr>
            </w:pPr>
          </w:p>
        </w:tc>
      </w:tr>
      <w:tr w:rsidR="003760D9" w:rsidRPr="006900AA" w14:paraId="20DBBA39" w14:textId="77777777" w:rsidTr="00F01FCA">
        <w:trPr>
          <w:trHeight w:val="622"/>
        </w:trPr>
        <w:tc>
          <w:tcPr>
            <w:tcW w:w="1843" w:type="dxa"/>
            <w:tcBorders>
              <w:top w:val="single" w:sz="6" w:space="0" w:color="7F7F7F" w:themeColor="text1" w:themeTint="80"/>
            </w:tcBorders>
          </w:tcPr>
          <w:p w14:paraId="73CBC2A4" w14:textId="77777777" w:rsidR="003760D9" w:rsidRPr="006900AA" w:rsidRDefault="003760D9" w:rsidP="0058234E">
            <w:pPr>
              <w:spacing w:before="6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6900AA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0FD76E85" wp14:editId="56B79039">
                  <wp:extent cx="813435" cy="284480"/>
                  <wp:effectExtent l="0" t="0" r="0" b="0"/>
                  <wp:docPr id="652" name="Bild 1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3" w:type="dxa"/>
            <w:tcBorders>
              <w:top w:val="single" w:sz="6" w:space="0" w:color="7F7F7F" w:themeColor="text1" w:themeTint="80"/>
            </w:tcBorders>
          </w:tcPr>
          <w:p w14:paraId="6AF70084" w14:textId="289F5C21" w:rsidR="003760D9" w:rsidRPr="00C81881" w:rsidRDefault="003760D9" w:rsidP="0058234E">
            <w:pPr>
              <w:pStyle w:val="Impressum"/>
              <w:spacing w:before="60" w:after="60" w:line="180" w:lineRule="exact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8188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Dieses Material wurde durch </w:t>
            </w:r>
            <w:r w:rsidR="00C81881" w:rsidRPr="00C81881">
              <w:rPr>
                <w:rFonts w:ascii="Calibri" w:hAnsi="Calibri" w:cs="Calibri"/>
                <w:color w:val="000000"/>
                <w:sz w:val="16"/>
                <w:szCs w:val="16"/>
              </w:rPr>
              <w:t>Lara Sprenger und Stephan Hußmann</w:t>
            </w:r>
            <w:r w:rsidRPr="00C8188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konzipiert</w:t>
            </w:r>
            <w:r w:rsidR="001F28B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</w:t>
            </w:r>
            <w:r w:rsidRPr="00C81881">
              <w:rPr>
                <w:rFonts w:ascii="Calibri" w:hAnsi="Calibri" w:cs="Calibri"/>
                <w:color w:val="000000"/>
                <w:sz w:val="16"/>
                <w:szCs w:val="16"/>
              </w:rPr>
              <w:t>Es kann unter der Creative Commons Lizenz BY-NC-SA (Namensnennung –</w:t>
            </w:r>
            <w:r w:rsidR="00C81881" w:rsidRPr="00C8188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C8188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Nicht </w:t>
            </w:r>
            <w:r w:rsidR="003F01D8" w:rsidRPr="00C8188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kommerziell </w:t>
            </w:r>
            <w:r w:rsidRPr="00C81881">
              <w:rPr>
                <w:rFonts w:ascii="Calibri" w:hAnsi="Calibri" w:cs="Calibri"/>
                <w:color w:val="000000"/>
                <w:sz w:val="16"/>
                <w:szCs w:val="16"/>
              </w:rPr>
              <w:t>– Weitergabe unter gleichen Bedingungen) 4.0 International weiterverwendet werden.</w:t>
            </w:r>
          </w:p>
        </w:tc>
      </w:tr>
      <w:tr w:rsidR="003760D9" w:rsidRPr="006900AA" w14:paraId="6CBAA4EC" w14:textId="77777777" w:rsidTr="009C6882">
        <w:trPr>
          <w:trHeight w:val="622"/>
        </w:trPr>
        <w:tc>
          <w:tcPr>
            <w:tcW w:w="1843" w:type="dxa"/>
          </w:tcPr>
          <w:p w14:paraId="2883D056" w14:textId="77777777" w:rsidR="003760D9" w:rsidRPr="006900AA" w:rsidRDefault="003760D9" w:rsidP="00855078">
            <w:pPr>
              <w:spacing w:line="240" w:lineRule="auto"/>
              <w:rPr>
                <w:rFonts w:ascii="Calibri" w:hAnsi="Calibri" w:cs="Calibri"/>
                <w:b/>
                <w:sz w:val="16"/>
                <w:szCs w:val="16"/>
              </w:rPr>
            </w:pPr>
            <w:r w:rsidRPr="006900AA">
              <w:rPr>
                <w:rFonts w:ascii="Calibri" w:hAnsi="Calibri" w:cs="Calibri"/>
                <w:b/>
                <w:sz w:val="16"/>
                <w:szCs w:val="16"/>
              </w:rPr>
              <w:t>Zitierbar als</w:t>
            </w:r>
          </w:p>
        </w:tc>
        <w:tc>
          <w:tcPr>
            <w:tcW w:w="7443" w:type="dxa"/>
          </w:tcPr>
          <w:p w14:paraId="10A38890" w14:textId="5DE921A7" w:rsidR="003760D9" w:rsidRPr="00C81881" w:rsidRDefault="00C81881" w:rsidP="00C81881">
            <w:pPr>
              <w:pStyle w:val="Impressum"/>
              <w:spacing w:after="60" w:line="180" w:lineRule="exact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81881">
              <w:rPr>
                <w:rFonts w:ascii="Calibri" w:hAnsi="Calibri" w:cs="Calibri"/>
                <w:color w:val="000000"/>
                <w:sz w:val="16"/>
                <w:szCs w:val="16"/>
              </w:rPr>
              <w:t>Sprenger, Lara &amp; Hußmann, Stephan (20</w:t>
            </w:r>
            <w:r w:rsidR="00707884">
              <w:rPr>
                <w:rFonts w:ascii="Calibri" w:hAnsi="Calibri" w:cs="Calibri"/>
                <w:color w:val="000000"/>
                <w:sz w:val="16"/>
                <w:szCs w:val="16"/>
              </w:rPr>
              <w:t>26</w:t>
            </w:r>
            <w:r w:rsidRPr="00C8188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). </w:t>
            </w:r>
            <w:r w:rsidR="003760D9" w:rsidRPr="00C8188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Mathe sicher können Diagnose- und Förderbaustein </w:t>
            </w:r>
            <w:r w:rsidRPr="00C81881">
              <w:rPr>
                <w:rFonts w:ascii="Calibri" w:hAnsi="Calibri" w:cs="Calibri"/>
                <w:color w:val="000000"/>
                <w:sz w:val="16"/>
                <w:szCs w:val="16"/>
              </w:rPr>
              <w:t>S5: Proportionales Denken</w:t>
            </w:r>
            <w:r w:rsidR="003F01D8" w:rsidRPr="00C8188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In </w:t>
            </w:r>
            <w:r w:rsidRPr="00C8188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Susanne Prediger, </w:t>
            </w:r>
            <w:r w:rsidR="003F01D8" w:rsidRPr="00C81881">
              <w:rPr>
                <w:rFonts w:ascii="Calibri" w:hAnsi="Calibri" w:cs="Calibri"/>
                <w:color w:val="000000"/>
                <w:sz w:val="16"/>
                <w:szCs w:val="16"/>
              </w:rPr>
              <w:t>Christoph Selter, Stephan Hußmann</w:t>
            </w:r>
            <w:r w:rsidRPr="00C8188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&amp; Marcus Nührenbörger</w:t>
            </w:r>
            <w:r w:rsidR="003F01D8" w:rsidRPr="00C8188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(Hrsg.),</w:t>
            </w:r>
            <w:r w:rsidR="008D7351" w:rsidRPr="00C8188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="003F01D8" w:rsidRPr="00C8188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Mathe sicher können. Diagnose- und Förderkonzept zur Sicherung mathematischer Basiskompetenzen </w:t>
            </w:r>
            <w:r w:rsidR="008D7351" w:rsidRPr="00C81881">
              <w:rPr>
                <w:rFonts w:ascii="Calibri" w:hAnsi="Calibri" w:cs="Calibri"/>
                <w:color w:val="000000"/>
                <w:sz w:val="16"/>
                <w:szCs w:val="16"/>
              </w:rPr>
              <w:t>(2. Auflage)</w:t>
            </w:r>
            <w:r w:rsidR="003760D9" w:rsidRPr="00C81881">
              <w:rPr>
                <w:rFonts w:ascii="Calibri" w:hAnsi="Calibri" w:cs="Calibri"/>
                <w:color w:val="000000"/>
                <w:sz w:val="16"/>
                <w:szCs w:val="16"/>
              </w:rPr>
              <w:t>. Open Educational Resources unter mathe-sicher-koennen.dzlm.de/</w:t>
            </w:r>
            <w:r w:rsidRPr="00C81881">
              <w:rPr>
                <w:rFonts w:ascii="Calibri" w:hAnsi="Calibri" w:cs="Calibri"/>
                <w:color w:val="000000"/>
                <w:sz w:val="16"/>
                <w:szCs w:val="16"/>
              </w:rPr>
              <w:t>sr#s5</w:t>
            </w:r>
            <w:r w:rsidR="003760D9" w:rsidRPr="00C8188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3760D9" w:rsidRPr="006900AA" w14:paraId="7CE485FF" w14:textId="77777777" w:rsidTr="009C6882">
        <w:tc>
          <w:tcPr>
            <w:tcW w:w="1843" w:type="dxa"/>
          </w:tcPr>
          <w:p w14:paraId="4F55DCCE" w14:textId="77777777" w:rsidR="003760D9" w:rsidRPr="006900AA" w:rsidRDefault="003760D9" w:rsidP="00855078">
            <w:pPr>
              <w:spacing w:line="240" w:lineRule="auto"/>
              <w:jc w:val="both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6900A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Hinweis zu </w:t>
            </w:r>
          </w:p>
          <w:p w14:paraId="2C04BA68" w14:textId="77777777" w:rsidR="003760D9" w:rsidRPr="006900AA" w:rsidRDefault="003760D9" w:rsidP="00855078">
            <w:pPr>
              <w:spacing w:line="240" w:lineRule="auto"/>
              <w:rPr>
                <w:rFonts w:ascii="Calibri" w:hAnsi="Calibri" w:cs="Calibri"/>
                <w:b/>
                <w:sz w:val="16"/>
                <w:szCs w:val="16"/>
              </w:rPr>
            </w:pPr>
            <w:r w:rsidRPr="006900AA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verwandtem Material</w:t>
            </w:r>
          </w:p>
        </w:tc>
        <w:tc>
          <w:tcPr>
            <w:tcW w:w="7443" w:type="dxa"/>
          </w:tcPr>
          <w:p w14:paraId="4C6FED04" w14:textId="1D2E1501" w:rsidR="00951E28" w:rsidRPr="00191FE3" w:rsidRDefault="009C6882" w:rsidP="00855078">
            <w:pPr>
              <w:pStyle w:val="Impressum"/>
              <w:spacing w:after="60" w:line="180" w:lineRule="exact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91FE3">
              <w:rPr>
                <w:rFonts w:ascii="Calibri" w:hAnsi="Calibri" w:cs="Calibri"/>
                <w:color w:val="000000"/>
                <w:sz w:val="16"/>
                <w:szCs w:val="16"/>
              </w:rPr>
              <w:t>Gegenüber der 1. Auflage des Materials (201</w:t>
            </w:r>
            <w:r w:rsidR="00C81881" w:rsidRPr="00191FE3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  <w:r w:rsidRPr="00191FE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) wurde die 2. Auflage </w:t>
            </w:r>
            <w:r w:rsidR="001F28B2" w:rsidRPr="00191FE3">
              <w:rPr>
                <w:rFonts w:ascii="Calibri" w:hAnsi="Calibri" w:cs="Calibri"/>
                <w:color w:val="000000"/>
                <w:sz w:val="16"/>
                <w:szCs w:val="16"/>
              </w:rPr>
              <w:t>neu layoutet</w:t>
            </w:r>
            <w:r w:rsidRPr="00191FE3">
              <w:rPr>
                <w:rFonts w:ascii="Calibri" w:hAnsi="Calibri" w:cs="Calibri"/>
                <w:color w:val="000000"/>
                <w:sz w:val="16"/>
                <w:szCs w:val="16"/>
              </w:rPr>
              <w:t>. Die zu diesem Diagnose- und Fördermaterial gehörigen Didaktischen Kommentare sind zu finden unter mathe-sicher-koennen.dzlm.de/</w:t>
            </w:r>
            <w:r w:rsidR="001F28B2" w:rsidRPr="00191FE3">
              <w:rPr>
                <w:rFonts w:ascii="Calibri" w:hAnsi="Calibri" w:cs="Calibri"/>
                <w:color w:val="000000"/>
                <w:sz w:val="16"/>
                <w:szCs w:val="16"/>
              </w:rPr>
              <w:t>sr#s5</w:t>
            </w:r>
            <w:r w:rsidRPr="00191FE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</w:t>
            </w:r>
            <w:r w:rsidR="003760D9" w:rsidRPr="00191FE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65F575C8" w14:textId="77777777" w:rsidR="005B5014" w:rsidRPr="006900AA" w:rsidRDefault="005B5014" w:rsidP="00C9163F">
      <w:pPr>
        <w:rPr>
          <w:rFonts w:ascii="Calibri" w:hAnsi="Calibri" w:cs="Calibri"/>
        </w:rPr>
        <w:sectPr w:rsidR="005B5014" w:rsidRPr="006900AA" w:rsidSect="00BE1C19">
          <w:headerReference w:type="default" r:id="rId11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17" w:type="dxa"/>
        <w:tblInd w:w="-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592"/>
        <w:gridCol w:w="709"/>
        <w:gridCol w:w="283"/>
        <w:gridCol w:w="1418"/>
        <w:gridCol w:w="3404"/>
        <w:gridCol w:w="281"/>
      </w:tblGrid>
      <w:tr w:rsidR="005B5014" w:rsidRPr="006900AA" w14:paraId="157659F0" w14:textId="77777777" w:rsidTr="001C190D">
        <w:tc>
          <w:tcPr>
            <w:tcW w:w="530" w:type="dxa"/>
          </w:tcPr>
          <w:p w14:paraId="14B453F3" w14:textId="77777777" w:rsidR="005B5014" w:rsidRPr="006900AA" w:rsidRDefault="005B5014" w:rsidP="003760D9">
            <w:pPr>
              <w:pStyle w:val="berschrift1"/>
              <w:rPr>
                <w:rFonts w:ascii="Calibri" w:hAnsi="Calibri" w:cs="Calibri"/>
              </w:rPr>
            </w:pPr>
            <w:r w:rsidRPr="006900AA">
              <w:rPr>
                <w:rFonts w:ascii="Calibri" w:hAnsi="Calibri" w:cs="Calibri"/>
              </w:rPr>
              <w:lastRenderedPageBreak/>
              <w:t>A</w:t>
            </w:r>
          </w:p>
        </w:tc>
        <w:tc>
          <w:tcPr>
            <w:tcW w:w="8687" w:type="dxa"/>
            <w:gridSpan w:val="6"/>
          </w:tcPr>
          <w:p w14:paraId="3575A072" w14:textId="77777777" w:rsidR="00CC4232" w:rsidRPr="00A34F77" w:rsidRDefault="00CC4232" w:rsidP="00CC4232">
            <w:pPr>
              <w:pStyle w:val="SOBberschrift1"/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</w:rPr>
              <w:t xml:space="preserve">Kann ich bei proportionalen Zusammenhängen </w:t>
            </w:r>
          </w:p>
          <w:p w14:paraId="65054008" w14:textId="7C98F793" w:rsidR="005B5014" w:rsidRPr="006900AA" w:rsidRDefault="00CC4232" w:rsidP="00CC4232">
            <w:pPr>
              <w:pStyle w:val="berschrift1"/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</w:rPr>
              <w:t>in Tabellen und im Kopf hoch- und runterrechnen?</w:t>
            </w:r>
          </w:p>
        </w:tc>
      </w:tr>
      <w:tr w:rsidR="005B5014" w:rsidRPr="006900AA" w14:paraId="27561718" w14:textId="77777777" w:rsidTr="001C190D">
        <w:tc>
          <w:tcPr>
            <w:tcW w:w="530" w:type="dxa"/>
          </w:tcPr>
          <w:p w14:paraId="7864F64B" w14:textId="77777777" w:rsidR="005B5014" w:rsidRPr="006900AA" w:rsidRDefault="005B5014" w:rsidP="00A456D2">
            <w:pPr>
              <w:pStyle w:val="berschrift6"/>
              <w:rPr>
                <w:rFonts w:cs="Calibri"/>
              </w:rPr>
            </w:pPr>
            <w:r w:rsidRPr="006900AA">
              <w:rPr>
                <w:rFonts w:cs="Calibri"/>
              </w:rPr>
              <w:t>1</w:t>
            </w:r>
          </w:p>
        </w:tc>
        <w:tc>
          <w:tcPr>
            <w:tcW w:w="8687" w:type="dxa"/>
            <w:gridSpan w:val="6"/>
          </w:tcPr>
          <w:p w14:paraId="54499E98" w14:textId="7E5224C8" w:rsidR="005B5014" w:rsidRPr="006900AA" w:rsidRDefault="00CC4232" w:rsidP="00A456D2">
            <w:pPr>
              <w:pStyle w:val="berschrift6"/>
              <w:rPr>
                <w:rFonts w:cs="Calibri"/>
              </w:rPr>
            </w:pPr>
            <w:r w:rsidRPr="00CC4232">
              <w:rPr>
                <w:rFonts w:cs="Calibri"/>
              </w:rPr>
              <w:t>Idee: „Pro Portion“</w:t>
            </w:r>
          </w:p>
        </w:tc>
      </w:tr>
      <w:bookmarkEnd w:id="0"/>
      <w:tr w:rsidR="001C190D" w:rsidRPr="00A34F77" w14:paraId="285FEACD" w14:textId="77777777" w:rsidTr="00DC4A1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30" w:type="dxa"/>
          </w:tcPr>
          <w:p w14:paraId="4D597A1A" w14:textId="77777777" w:rsidR="001C190D" w:rsidRPr="00A34F77" w:rsidRDefault="001C190D" w:rsidP="00CC4232">
            <w:pPr>
              <w:pStyle w:val="berschrift5"/>
              <w:jc w:val="right"/>
            </w:pPr>
            <w:r w:rsidRPr="00CC4232">
              <w:t>a)</w:t>
            </w:r>
          </w:p>
        </w:tc>
        <w:tc>
          <w:tcPr>
            <w:tcW w:w="3301" w:type="dxa"/>
            <w:gridSpan w:val="2"/>
          </w:tcPr>
          <w:p w14:paraId="7F0BDF28" w14:textId="122E26B8" w:rsidR="001C190D" w:rsidRDefault="001C190D" w:rsidP="007E7E68">
            <w:pPr>
              <w:pStyle w:val="SOBText"/>
              <w:spacing w:after="60"/>
              <w:rPr>
                <w:rFonts w:ascii="Calibri" w:hAnsi="Calibri" w:cs="Calibri"/>
                <w:lang w:eastAsia="en-US"/>
              </w:rPr>
            </w:pPr>
            <w:r w:rsidRPr="00A34F77">
              <w:rPr>
                <w:rFonts w:ascii="Calibri" w:hAnsi="Calibri" w:cs="Calibri"/>
                <w:lang w:eastAsia="en-US"/>
              </w:rPr>
              <w:t xml:space="preserve">2 Stück kosten 1,60 Euro. </w:t>
            </w:r>
            <w:r w:rsidRPr="00A34F77">
              <w:rPr>
                <w:rFonts w:ascii="Calibri" w:hAnsi="Calibri" w:cs="Calibri"/>
                <w:lang w:eastAsia="en-US"/>
              </w:rPr>
              <w:br/>
              <w:t xml:space="preserve">Wie viel kosten 5 Stück? </w:t>
            </w:r>
            <w:r w:rsidRPr="00A34F77">
              <w:rPr>
                <w:rFonts w:ascii="Calibri" w:hAnsi="Calibri" w:cs="Calibri"/>
                <w:lang w:eastAsia="en-US"/>
              </w:rPr>
              <w:br/>
              <w:t xml:space="preserve">Berechne und </w:t>
            </w:r>
            <w:r>
              <w:rPr>
                <w:rFonts w:ascii="Calibri" w:hAnsi="Calibri" w:cs="Calibri"/>
                <w:lang w:eastAsia="en-US"/>
              </w:rPr>
              <w:t xml:space="preserve">zeige </w:t>
            </w:r>
            <w:r w:rsidRPr="00A34F77">
              <w:rPr>
                <w:rFonts w:ascii="Calibri" w:hAnsi="Calibri" w:cs="Calibri"/>
                <w:lang w:eastAsia="en-US"/>
              </w:rPr>
              <w:t>deinen Rechenweg mit Pfeilen in der Tabelle.</w:t>
            </w:r>
          </w:p>
          <w:p w14:paraId="7CAE0943" w14:textId="77777777" w:rsidR="001C190D" w:rsidRPr="00A34F77" w:rsidRDefault="001C190D" w:rsidP="007E7E68">
            <w:pPr>
              <w:pStyle w:val="SOBText"/>
              <w:spacing w:after="60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3" w:type="dxa"/>
          </w:tcPr>
          <w:p w14:paraId="3BA65D08" w14:textId="7E588A84" w:rsidR="001C190D" w:rsidRPr="00CC4232" w:rsidRDefault="001C190D" w:rsidP="00CC4232">
            <w:pPr>
              <w:pStyle w:val="berschrift5"/>
            </w:pPr>
          </w:p>
        </w:tc>
        <w:tc>
          <w:tcPr>
            <w:tcW w:w="5103" w:type="dxa"/>
            <w:gridSpan w:val="3"/>
            <w:tcBorders>
              <w:bottom w:val="single" w:sz="6" w:space="0" w:color="7F7F7F" w:themeColor="text1" w:themeTint="80"/>
            </w:tcBorders>
          </w:tcPr>
          <w:p w14:paraId="44D059AE" w14:textId="77777777" w:rsidR="001C190D" w:rsidRDefault="001C190D"/>
          <w:tbl>
            <w:tblPr>
              <w:tblStyle w:val="Tabellenraster"/>
              <w:tblW w:w="4539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587"/>
              <w:gridCol w:w="587"/>
              <w:gridCol w:w="587"/>
              <w:gridCol w:w="587"/>
              <w:gridCol w:w="587"/>
              <w:gridCol w:w="587"/>
            </w:tblGrid>
            <w:tr w:rsidR="001C190D" w:rsidRPr="00A34F77" w14:paraId="54BC7493" w14:textId="77777777" w:rsidTr="001C190D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080D41D4" w14:textId="77777777" w:rsidR="001C190D" w:rsidRPr="00A34F77" w:rsidRDefault="001C190D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>Stück</w:t>
                  </w:r>
                </w:p>
              </w:tc>
              <w:tc>
                <w:tcPr>
                  <w:tcW w:w="587" w:type="dxa"/>
                  <w:tcMar>
                    <w:left w:w="28" w:type="dxa"/>
                    <w:right w:w="28" w:type="dxa"/>
                  </w:tcMar>
                </w:tcPr>
                <w:p w14:paraId="7FA31EC7" w14:textId="77777777" w:rsidR="001C190D" w:rsidRPr="00A34F77" w:rsidRDefault="001C190D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1</w:t>
                  </w:r>
                </w:p>
              </w:tc>
              <w:tc>
                <w:tcPr>
                  <w:tcW w:w="587" w:type="dxa"/>
                </w:tcPr>
                <w:p w14:paraId="2FE0C469" w14:textId="77777777" w:rsidR="001C190D" w:rsidRPr="00A34F77" w:rsidRDefault="001C190D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2</w:t>
                  </w:r>
                </w:p>
              </w:tc>
              <w:tc>
                <w:tcPr>
                  <w:tcW w:w="587" w:type="dxa"/>
                </w:tcPr>
                <w:p w14:paraId="5CDBBD3F" w14:textId="77777777" w:rsidR="001C190D" w:rsidRPr="00A34F77" w:rsidRDefault="001C190D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3</w:t>
                  </w:r>
                </w:p>
              </w:tc>
              <w:tc>
                <w:tcPr>
                  <w:tcW w:w="587" w:type="dxa"/>
                </w:tcPr>
                <w:p w14:paraId="74F7F034" w14:textId="77777777" w:rsidR="001C190D" w:rsidRPr="00A34F77" w:rsidRDefault="001C190D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4</w:t>
                  </w:r>
                </w:p>
              </w:tc>
              <w:tc>
                <w:tcPr>
                  <w:tcW w:w="587" w:type="dxa"/>
                </w:tcPr>
                <w:p w14:paraId="66C6DE52" w14:textId="77777777" w:rsidR="001C190D" w:rsidRPr="00A34F77" w:rsidRDefault="001C190D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5</w:t>
                  </w:r>
                </w:p>
              </w:tc>
              <w:tc>
                <w:tcPr>
                  <w:tcW w:w="587" w:type="dxa"/>
                </w:tcPr>
                <w:p w14:paraId="764BCB20" w14:textId="77777777" w:rsidR="001C190D" w:rsidRPr="00A34F77" w:rsidRDefault="001C190D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6</w:t>
                  </w:r>
                </w:p>
              </w:tc>
            </w:tr>
            <w:tr w:rsidR="001C190D" w:rsidRPr="00A34F77" w14:paraId="79AE59CB" w14:textId="77777777" w:rsidTr="001C190D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</w:tcPr>
                <w:p w14:paraId="5CD0FF19" w14:textId="58DFE52F" w:rsidR="001C190D" w:rsidRPr="00A34F77" w:rsidRDefault="001C190D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587" w:type="dxa"/>
                </w:tcPr>
                <w:p w14:paraId="58D737CC" w14:textId="25657F98" w:rsidR="001C190D" w:rsidRPr="00A34F77" w:rsidRDefault="001C190D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7" w:type="dxa"/>
                </w:tcPr>
                <w:p w14:paraId="53848585" w14:textId="41DCA15E" w:rsidR="001C190D" w:rsidRPr="00A34F77" w:rsidRDefault="001C190D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color w:val="auto"/>
                    </w:rPr>
                    <w:t>1,60</w:t>
                  </w:r>
                </w:p>
              </w:tc>
              <w:tc>
                <w:tcPr>
                  <w:tcW w:w="587" w:type="dxa"/>
                </w:tcPr>
                <w:p w14:paraId="1E031530" w14:textId="77777777" w:rsidR="001C190D" w:rsidRPr="00A34F77" w:rsidRDefault="001C190D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7" w:type="dxa"/>
                </w:tcPr>
                <w:p w14:paraId="77508C0E" w14:textId="77777777" w:rsidR="001C190D" w:rsidRPr="00A34F77" w:rsidRDefault="001C190D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7" w:type="dxa"/>
                </w:tcPr>
                <w:p w14:paraId="6819E913" w14:textId="77777777" w:rsidR="001C190D" w:rsidRPr="00A34F77" w:rsidRDefault="001C190D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7" w:type="dxa"/>
                </w:tcPr>
                <w:p w14:paraId="450F5EA3" w14:textId="77777777" w:rsidR="001C190D" w:rsidRPr="00A34F77" w:rsidRDefault="001C190D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42112FB4" w14:textId="77777777" w:rsidR="001C190D" w:rsidRPr="00A34F77" w:rsidRDefault="001C190D" w:rsidP="007E7E68">
            <w:pPr>
              <w:pStyle w:val="SOBberschrift2"/>
              <w:rPr>
                <w:rFonts w:ascii="Calibri" w:hAnsi="Calibri" w:cs="Calibri"/>
              </w:rPr>
            </w:pPr>
          </w:p>
        </w:tc>
      </w:tr>
      <w:tr w:rsidR="001C190D" w:rsidRPr="00A34F77" w14:paraId="10DFBB5A" w14:textId="77777777" w:rsidTr="00DC4A1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30" w:type="dxa"/>
          </w:tcPr>
          <w:p w14:paraId="6187C79C" w14:textId="7C6302EB" w:rsidR="001C190D" w:rsidRPr="00CC4232" w:rsidRDefault="001C190D" w:rsidP="001C190D">
            <w:pPr>
              <w:pStyle w:val="berschrift5"/>
              <w:jc w:val="right"/>
            </w:pPr>
            <w:r w:rsidRPr="00CC4232">
              <w:t>b)</w:t>
            </w:r>
          </w:p>
        </w:tc>
        <w:tc>
          <w:tcPr>
            <w:tcW w:w="3301" w:type="dxa"/>
            <w:gridSpan w:val="2"/>
          </w:tcPr>
          <w:p w14:paraId="7D73FB3C" w14:textId="77777777" w:rsidR="001C190D" w:rsidRPr="00A34F77" w:rsidRDefault="001C190D" w:rsidP="001C190D">
            <w:pPr>
              <w:pStyle w:val="SOBText"/>
              <w:rPr>
                <w:rFonts w:ascii="Calibri" w:hAnsi="Calibri" w:cs="Calibri"/>
                <w:b/>
              </w:rPr>
            </w:pPr>
            <w:r w:rsidRPr="00A34F77">
              <w:rPr>
                <w:rFonts w:ascii="Calibri" w:hAnsi="Calibri" w:cs="Calibri"/>
              </w:rPr>
              <w:t xml:space="preserve">8 kg Äpfel kosten 4 Euro. </w:t>
            </w:r>
            <w:r w:rsidRPr="00A34F77">
              <w:rPr>
                <w:rFonts w:ascii="Calibri" w:eastAsia="MingLiU" w:hAnsi="Calibri" w:cs="Calibri"/>
              </w:rPr>
              <w:br/>
            </w:r>
            <w:r w:rsidRPr="00A34F77">
              <w:rPr>
                <w:rFonts w:ascii="Calibri" w:hAnsi="Calibri" w:cs="Calibri"/>
              </w:rPr>
              <w:t>Wie viel kosten 12 kg Äpfel?</w:t>
            </w:r>
          </w:p>
          <w:p w14:paraId="310195B2" w14:textId="657A3564" w:rsidR="001C190D" w:rsidRPr="00A34F77" w:rsidRDefault="001C190D" w:rsidP="001C190D">
            <w:pPr>
              <w:pStyle w:val="SOBText"/>
              <w:spacing w:after="60"/>
              <w:rPr>
                <w:rFonts w:ascii="Calibri" w:hAnsi="Calibri" w:cs="Calibri"/>
                <w:lang w:eastAsia="en-US"/>
              </w:rPr>
            </w:pPr>
            <w:r w:rsidRPr="00A34F77">
              <w:rPr>
                <w:rFonts w:ascii="Calibri" w:hAnsi="Calibri" w:cs="Calibri"/>
              </w:rPr>
              <w:t xml:space="preserve">Berechne und erkläre, </w:t>
            </w:r>
            <w:r w:rsidRPr="00A34F77">
              <w:rPr>
                <w:rFonts w:ascii="Calibri" w:hAnsi="Calibri" w:cs="Calibri"/>
              </w:rPr>
              <w:br/>
              <w:t>wie du vorgegangen bist.</w:t>
            </w:r>
          </w:p>
        </w:tc>
        <w:tc>
          <w:tcPr>
            <w:tcW w:w="283" w:type="dxa"/>
            <w:tcBorders>
              <w:right w:val="single" w:sz="6" w:space="0" w:color="7F7F7F" w:themeColor="text1" w:themeTint="80"/>
            </w:tcBorders>
          </w:tcPr>
          <w:p w14:paraId="24D8A854" w14:textId="77777777" w:rsidR="001C190D" w:rsidRPr="00CC4232" w:rsidRDefault="001C190D" w:rsidP="001C190D">
            <w:pPr>
              <w:pStyle w:val="berschrift5"/>
            </w:pPr>
          </w:p>
        </w:tc>
        <w:tc>
          <w:tcPr>
            <w:tcW w:w="5103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321A757B" w14:textId="77777777" w:rsidR="001C190D" w:rsidRDefault="001C190D" w:rsidP="001C190D">
            <w:pPr>
              <w:pStyle w:val="SOBberschrift2"/>
              <w:rPr>
                <w:rFonts w:ascii="Calibri" w:hAnsi="Calibri" w:cs="Calibri"/>
              </w:rPr>
            </w:pPr>
          </w:p>
          <w:p w14:paraId="40109C7F" w14:textId="77777777" w:rsidR="001C190D" w:rsidRDefault="001C190D" w:rsidP="001C190D">
            <w:pPr>
              <w:pStyle w:val="SOBberschrift2"/>
              <w:rPr>
                <w:rFonts w:ascii="Calibri" w:hAnsi="Calibri" w:cs="Calibri"/>
              </w:rPr>
            </w:pPr>
          </w:p>
          <w:p w14:paraId="29C10C47" w14:textId="77777777" w:rsidR="001C190D" w:rsidRDefault="001C190D" w:rsidP="001C190D">
            <w:pPr>
              <w:pStyle w:val="SOBberschrift2"/>
              <w:rPr>
                <w:rFonts w:ascii="Calibri" w:hAnsi="Calibri" w:cs="Calibri"/>
              </w:rPr>
            </w:pPr>
          </w:p>
          <w:p w14:paraId="2CECE41A" w14:textId="77777777" w:rsidR="001C190D" w:rsidRDefault="001C190D" w:rsidP="001C190D">
            <w:pPr>
              <w:pStyle w:val="SOBberschrift2"/>
              <w:rPr>
                <w:rFonts w:ascii="Calibri" w:hAnsi="Calibri" w:cs="Calibri"/>
              </w:rPr>
            </w:pPr>
          </w:p>
          <w:p w14:paraId="72DFDAF4" w14:textId="77777777" w:rsidR="001C190D" w:rsidRPr="00A34F77" w:rsidRDefault="001C190D" w:rsidP="001C190D">
            <w:pPr>
              <w:pStyle w:val="SOBberschrift2"/>
              <w:rPr>
                <w:rFonts w:ascii="Calibri" w:hAnsi="Calibri" w:cs="Calibri"/>
              </w:rPr>
            </w:pPr>
          </w:p>
        </w:tc>
      </w:tr>
      <w:tr w:rsidR="001C190D" w:rsidRPr="00A34F77" w14:paraId="03B85611" w14:textId="77777777" w:rsidTr="001C190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30" w:type="dxa"/>
          </w:tcPr>
          <w:p w14:paraId="74EF0A4B" w14:textId="77777777" w:rsidR="001C190D" w:rsidRPr="00A34F77" w:rsidRDefault="001C190D" w:rsidP="001C190D">
            <w:pPr>
              <w:pStyle w:val="berschrift6"/>
            </w:pPr>
            <w:r w:rsidRPr="00A34F77">
              <w:t>2</w:t>
            </w:r>
          </w:p>
        </w:tc>
        <w:tc>
          <w:tcPr>
            <w:tcW w:w="8406" w:type="dxa"/>
            <w:gridSpan w:val="5"/>
          </w:tcPr>
          <w:p w14:paraId="49AC8BBD" w14:textId="0FFEE3F1" w:rsidR="001C190D" w:rsidRPr="00A34F77" w:rsidRDefault="001C190D" w:rsidP="001C190D">
            <w:pPr>
              <w:pStyle w:val="berschrift6"/>
            </w:pPr>
            <w:r w:rsidRPr="00A34F77">
              <w:t xml:space="preserve">Rechnen </w:t>
            </w:r>
            <w:r>
              <w:t>mit festem</w:t>
            </w:r>
            <w:r w:rsidRPr="00A34F77">
              <w:t xml:space="preserve"> Faktor</w:t>
            </w:r>
            <w:r w:rsidRPr="00A34F77">
              <w:tab/>
            </w:r>
          </w:p>
        </w:tc>
        <w:tc>
          <w:tcPr>
            <w:tcW w:w="281" w:type="dxa"/>
          </w:tcPr>
          <w:p w14:paraId="7B799E3C" w14:textId="77777777" w:rsidR="001C190D" w:rsidRPr="00A34F77" w:rsidRDefault="001C190D" w:rsidP="001C190D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1C190D" w:rsidRPr="00A34F77" w14:paraId="0C89C845" w14:textId="77777777" w:rsidTr="00DC4A1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30" w:type="dxa"/>
          </w:tcPr>
          <w:p w14:paraId="51CA7DCD" w14:textId="77777777" w:rsidR="001C190D" w:rsidRPr="00A34F77" w:rsidRDefault="001C190D" w:rsidP="001C190D">
            <w:pPr>
              <w:pStyle w:val="berschrift5"/>
              <w:jc w:val="right"/>
            </w:pPr>
            <w:r w:rsidRPr="00A34F77">
              <w:t>a)</w:t>
            </w:r>
          </w:p>
        </w:tc>
        <w:tc>
          <w:tcPr>
            <w:tcW w:w="3301" w:type="dxa"/>
            <w:gridSpan w:val="2"/>
          </w:tcPr>
          <w:p w14:paraId="6BADA8B6" w14:textId="77777777" w:rsidR="001C190D" w:rsidRDefault="001C190D" w:rsidP="001C190D">
            <w:r w:rsidRPr="001C190D">
              <w:t xml:space="preserve">6 kg Zwiebeln kosten 9 €. </w:t>
            </w:r>
          </w:p>
          <w:p w14:paraId="27F2D913" w14:textId="77777777" w:rsidR="001C190D" w:rsidRPr="001C190D" w:rsidRDefault="001C190D" w:rsidP="00B416AE">
            <w:pPr>
              <w:ind w:left="284" w:hanging="284"/>
            </w:pPr>
            <w:r w:rsidRPr="00A34F77">
              <w:t>B</w:t>
            </w:r>
            <w:r>
              <w:t>e</w:t>
            </w:r>
            <w:r w:rsidRPr="001C190D">
              <w:t>rechne den Preis pro kg.</w:t>
            </w:r>
          </w:p>
          <w:p w14:paraId="60490114" w14:textId="33996048" w:rsidR="001C190D" w:rsidRPr="00B416AE" w:rsidRDefault="001C190D" w:rsidP="00B416AE">
            <w:r w:rsidRPr="00B416AE">
              <w:t>Erkläre, wie du vorgegangen bist.</w:t>
            </w:r>
          </w:p>
        </w:tc>
        <w:tc>
          <w:tcPr>
            <w:tcW w:w="283" w:type="dxa"/>
            <w:tcBorders>
              <w:right w:val="single" w:sz="6" w:space="0" w:color="7F7F7F" w:themeColor="text1" w:themeTint="80"/>
            </w:tcBorders>
          </w:tcPr>
          <w:p w14:paraId="66750E92" w14:textId="77777777" w:rsidR="001C190D" w:rsidRPr="00A34F77" w:rsidRDefault="001C190D" w:rsidP="001C190D">
            <w:pPr>
              <w:pStyle w:val="DialogZwischenziel"/>
              <w:rPr>
                <w:rFonts w:ascii="Calibri" w:hAnsi="Calibri" w:cs="Calibri"/>
              </w:rPr>
            </w:pPr>
          </w:p>
        </w:tc>
        <w:tc>
          <w:tcPr>
            <w:tcW w:w="5103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0A813C1C" w14:textId="4CDC8612" w:rsidR="001C190D" w:rsidRPr="00A34F77" w:rsidRDefault="001C190D" w:rsidP="001C190D">
            <w:pPr>
              <w:pStyle w:val="berschrift8"/>
            </w:pPr>
            <w:r w:rsidRPr="001C190D">
              <w:t xml:space="preserve">1 kg kostet dann </w:t>
            </w:r>
            <w:r w:rsidRPr="00A34F77">
              <w:t>__________.</w:t>
            </w:r>
          </w:p>
          <w:p w14:paraId="623E3A1E" w14:textId="768E4A57" w:rsidR="001C190D" w:rsidRPr="00A34F77" w:rsidRDefault="001C190D" w:rsidP="001C190D">
            <w:pPr>
              <w:pStyle w:val="berschrift8"/>
            </w:pPr>
            <w:r w:rsidRPr="00A34F77">
              <w:t>So habe ich gerechnet:</w:t>
            </w:r>
          </w:p>
          <w:p w14:paraId="261DFABB" w14:textId="77777777" w:rsidR="001C190D" w:rsidRDefault="001C190D" w:rsidP="001C190D">
            <w:pPr>
              <w:pStyle w:val="DialogZwischenziel"/>
              <w:rPr>
                <w:rFonts w:ascii="Calibri" w:hAnsi="Calibri" w:cs="Calibri"/>
              </w:rPr>
            </w:pPr>
          </w:p>
          <w:p w14:paraId="1CF144DB" w14:textId="77777777" w:rsidR="001C190D" w:rsidRDefault="001C190D" w:rsidP="001C190D">
            <w:pPr>
              <w:pStyle w:val="DialogZwischenziel"/>
              <w:rPr>
                <w:rFonts w:ascii="Calibri" w:hAnsi="Calibri" w:cs="Calibri"/>
              </w:rPr>
            </w:pPr>
          </w:p>
          <w:p w14:paraId="5589CB4E" w14:textId="77777777" w:rsidR="001C190D" w:rsidRDefault="001C190D" w:rsidP="001C190D">
            <w:pPr>
              <w:pStyle w:val="DialogZwischenziel"/>
              <w:rPr>
                <w:rFonts w:ascii="Calibri" w:hAnsi="Calibri" w:cs="Calibri"/>
              </w:rPr>
            </w:pPr>
          </w:p>
          <w:p w14:paraId="7215C32B" w14:textId="77777777" w:rsidR="001C190D" w:rsidRDefault="001C190D" w:rsidP="001C190D">
            <w:pPr>
              <w:pStyle w:val="DialogZwischenziel"/>
              <w:rPr>
                <w:rFonts w:ascii="Calibri" w:hAnsi="Calibri" w:cs="Calibri"/>
              </w:rPr>
            </w:pPr>
          </w:p>
          <w:p w14:paraId="76010D88" w14:textId="77777777" w:rsidR="001C190D" w:rsidRDefault="001C190D" w:rsidP="001C190D">
            <w:pPr>
              <w:pStyle w:val="DialogZwischenziel"/>
              <w:rPr>
                <w:rFonts w:ascii="Calibri" w:hAnsi="Calibri" w:cs="Calibri"/>
              </w:rPr>
            </w:pPr>
          </w:p>
          <w:p w14:paraId="0BEE3AA6" w14:textId="77777777" w:rsidR="001C190D" w:rsidRDefault="001C190D" w:rsidP="001C190D">
            <w:pPr>
              <w:pStyle w:val="DialogZwischenziel"/>
              <w:rPr>
                <w:rFonts w:ascii="Calibri" w:hAnsi="Calibri" w:cs="Calibri"/>
              </w:rPr>
            </w:pPr>
          </w:p>
          <w:p w14:paraId="6BBB53C6" w14:textId="3C676AB2" w:rsidR="001C190D" w:rsidRPr="00A34F77" w:rsidRDefault="001C190D" w:rsidP="001C190D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1C190D" w:rsidRPr="00A34F77" w14:paraId="3C50935C" w14:textId="77777777" w:rsidTr="00B416A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30" w:type="dxa"/>
          </w:tcPr>
          <w:p w14:paraId="58560192" w14:textId="77777777" w:rsidR="001C190D" w:rsidRPr="00A34F77" w:rsidRDefault="001C190D" w:rsidP="001C190D">
            <w:pPr>
              <w:pStyle w:val="SOBberschrift2"/>
              <w:rPr>
                <w:rFonts w:ascii="Calibri" w:hAnsi="Calibri" w:cs="Calibri"/>
              </w:rPr>
            </w:pPr>
          </w:p>
        </w:tc>
        <w:tc>
          <w:tcPr>
            <w:tcW w:w="8406" w:type="dxa"/>
            <w:gridSpan w:val="5"/>
          </w:tcPr>
          <w:p w14:paraId="76872C8E" w14:textId="77777777" w:rsidR="001C190D" w:rsidRPr="00A34F77" w:rsidRDefault="001C190D" w:rsidP="001C190D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81" w:type="dxa"/>
            <w:tcBorders>
              <w:top w:val="single" w:sz="6" w:space="0" w:color="7F7F7F" w:themeColor="text1" w:themeTint="80"/>
            </w:tcBorders>
          </w:tcPr>
          <w:p w14:paraId="3AC540B8" w14:textId="77777777" w:rsidR="001C190D" w:rsidRPr="00A34F77" w:rsidRDefault="001C190D" w:rsidP="001C190D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B416AE" w:rsidRPr="00A34F77" w14:paraId="18106A88" w14:textId="77777777" w:rsidTr="00DC4A1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69"/>
        </w:trPr>
        <w:tc>
          <w:tcPr>
            <w:tcW w:w="530" w:type="dxa"/>
          </w:tcPr>
          <w:p w14:paraId="7A31F2F4" w14:textId="77777777" w:rsidR="00B416AE" w:rsidRPr="00A34F77" w:rsidRDefault="00B416AE" w:rsidP="001C190D">
            <w:pPr>
              <w:pStyle w:val="berschrift5"/>
              <w:jc w:val="right"/>
            </w:pPr>
            <w:r w:rsidRPr="00A34F77">
              <w:t>b)</w:t>
            </w:r>
          </w:p>
        </w:tc>
        <w:tc>
          <w:tcPr>
            <w:tcW w:w="3301" w:type="dxa"/>
            <w:gridSpan w:val="2"/>
            <w:tcBorders>
              <w:bottom w:val="single" w:sz="6" w:space="0" w:color="7F7F7F" w:themeColor="text1" w:themeTint="80"/>
            </w:tcBorders>
          </w:tcPr>
          <w:p w14:paraId="3D909B21" w14:textId="1470C61C" w:rsidR="00B416AE" w:rsidRPr="00B416AE" w:rsidRDefault="00B416AE" w:rsidP="00A50F1B">
            <w:pPr>
              <w:spacing w:after="120"/>
            </w:pPr>
            <w:r w:rsidRPr="00B416AE">
              <w:t xml:space="preserve">In der Tabelle ist ein Fehler. </w:t>
            </w:r>
            <w:r w:rsidRPr="00B416AE">
              <w:br/>
              <w:t xml:space="preserve">Ist der Preis pro Stück immer gleich? Suche und korrigiere. </w:t>
            </w:r>
            <w:r w:rsidRPr="00B416AE">
              <w:br/>
              <w:t>Bestimme dann den fehlenden Wert. Erkläre.</w:t>
            </w:r>
          </w:p>
        </w:tc>
        <w:tc>
          <w:tcPr>
            <w:tcW w:w="283" w:type="dxa"/>
            <w:tcBorders>
              <w:bottom w:val="single" w:sz="6" w:space="0" w:color="7F7F7F" w:themeColor="text1" w:themeTint="80"/>
            </w:tcBorders>
          </w:tcPr>
          <w:p w14:paraId="38246E8F" w14:textId="5E21463E" w:rsidR="00B416AE" w:rsidRPr="00A34F77" w:rsidRDefault="00B416AE" w:rsidP="001C190D"/>
        </w:tc>
        <w:tc>
          <w:tcPr>
            <w:tcW w:w="5103" w:type="dxa"/>
            <w:gridSpan w:val="3"/>
            <w:tcBorders>
              <w:bottom w:val="single" w:sz="6" w:space="0" w:color="7F7F7F" w:themeColor="text1" w:themeTint="80"/>
            </w:tcBorders>
          </w:tcPr>
          <w:p w14:paraId="6117830A" w14:textId="77777777" w:rsidR="00B416AE" w:rsidRPr="00B416AE" w:rsidRDefault="00B416AE" w:rsidP="001C190D">
            <w:pPr>
              <w:pStyle w:val="DialogZwischenziel"/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Style w:val="Tabellenraster"/>
              <w:tblW w:w="3952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587"/>
              <w:gridCol w:w="587"/>
              <w:gridCol w:w="587"/>
              <w:gridCol w:w="587"/>
              <w:gridCol w:w="587"/>
            </w:tblGrid>
            <w:tr w:rsidR="00B416AE" w:rsidRPr="00A34F77" w14:paraId="53314DEE" w14:textId="77777777" w:rsidTr="001C190D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5E0B132A" w14:textId="77777777" w:rsidR="00B416AE" w:rsidRPr="00A34F77" w:rsidRDefault="00B416AE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>Stück</w:t>
                  </w:r>
                </w:p>
              </w:tc>
              <w:tc>
                <w:tcPr>
                  <w:tcW w:w="587" w:type="dxa"/>
                </w:tcPr>
                <w:p w14:paraId="12495294" w14:textId="3415ADC8" w:rsidR="00B416AE" w:rsidRPr="00A34F77" w:rsidRDefault="00B416AE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</w:p>
              </w:tc>
              <w:tc>
                <w:tcPr>
                  <w:tcW w:w="587" w:type="dxa"/>
                </w:tcPr>
                <w:p w14:paraId="2D2FD857" w14:textId="1C129094" w:rsidR="00B416AE" w:rsidRPr="00A34F77" w:rsidRDefault="00B416AE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3</w:t>
                  </w:r>
                </w:p>
              </w:tc>
              <w:tc>
                <w:tcPr>
                  <w:tcW w:w="587" w:type="dxa"/>
                </w:tcPr>
                <w:p w14:paraId="1F8B5D2C" w14:textId="0F4131EB" w:rsidR="00B416AE" w:rsidRPr="00A34F77" w:rsidRDefault="00B416AE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5</w:t>
                  </w:r>
                </w:p>
              </w:tc>
              <w:tc>
                <w:tcPr>
                  <w:tcW w:w="587" w:type="dxa"/>
                </w:tcPr>
                <w:p w14:paraId="4082131D" w14:textId="5324C808" w:rsidR="00B416AE" w:rsidRPr="00A34F77" w:rsidRDefault="00B416AE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7</w:t>
                  </w:r>
                </w:p>
              </w:tc>
              <w:tc>
                <w:tcPr>
                  <w:tcW w:w="587" w:type="dxa"/>
                </w:tcPr>
                <w:p w14:paraId="592406DE" w14:textId="451AB592" w:rsidR="00B416AE" w:rsidRPr="00A34F77" w:rsidRDefault="00B416AE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8</w:t>
                  </w:r>
                </w:p>
              </w:tc>
            </w:tr>
            <w:tr w:rsidR="00B416AE" w:rsidRPr="00A34F77" w14:paraId="5D775057" w14:textId="77777777" w:rsidTr="001C190D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</w:tcPr>
                <w:p w14:paraId="25878C4A" w14:textId="77777777" w:rsidR="00B416AE" w:rsidRPr="00A34F77" w:rsidRDefault="00B416AE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Euro)</w:t>
                  </w: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 </w:t>
                  </w:r>
                </w:p>
              </w:tc>
              <w:tc>
                <w:tcPr>
                  <w:tcW w:w="587" w:type="dxa"/>
                </w:tcPr>
                <w:p w14:paraId="6309C693" w14:textId="77777777" w:rsidR="00B416AE" w:rsidRPr="00A34F77" w:rsidRDefault="00B416AE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7" w:type="dxa"/>
                </w:tcPr>
                <w:p w14:paraId="62982E41" w14:textId="77777777" w:rsidR="00B416AE" w:rsidRPr="00A34F77" w:rsidRDefault="00B416AE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7" w:type="dxa"/>
                </w:tcPr>
                <w:p w14:paraId="03335865" w14:textId="2CB473A3" w:rsidR="00B416AE" w:rsidRPr="00A34F77" w:rsidRDefault="00B416AE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7,50</w:t>
                  </w:r>
                </w:p>
              </w:tc>
              <w:tc>
                <w:tcPr>
                  <w:tcW w:w="587" w:type="dxa"/>
                </w:tcPr>
                <w:p w14:paraId="63D2D9EE" w14:textId="21C506A3" w:rsidR="00B416AE" w:rsidRPr="00A34F77" w:rsidRDefault="00B416AE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17,50</w:t>
                  </w:r>
                </w:p>
              </w:tc>
              <w:tc>
                <w:tcPr>
                  <w:tcW w:w="587" w:type="dxa"/>
                </w:tcPr>
                <w:p w14:paraId="2AFF64FE" w14:textId="77777777" w:rsidR="00B416AE" w:rsidRPr="00A34F77" w:rsidRDefault="00B416AE" w:rsidP="001C190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68B237B8" w14:textId="77777777" w:rsidR="00B416AE" w:rsidRPr="00A34F77" w:rsidRDefault="00B416AE" w:rsidP="001C190D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A50F1B" w:rsidRPr="00A34F77" w14:paraId="1D4F8F34" w14:textId="77777777" w:rsidTr="00A50F1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30" w:type="dxa"/>
            <w:tcBorders>
              <w:right w:val="single" w:sz="6" w:space="0" w:color="7F7F7F" w:themeColor="text1" w:themeTint="80"/>
            </w:tcBorders>
          </w:tcPr>
          <w:p w14:paraId="48D3B155" w14:textId="77777777" w:rsidR="00A50F1B" w:rsidRPr="00A34F77" w:rsidRDefault="00A50F1B" w:rsidP="001C190D">
            <w:pPr>
              <w:pStyle w:val="SOBberschrift2"/>
              <w:rPr>
                <w:rFonts w:ascii="Calibri" w:hAnsi="Calibri" w:cs="Calibri"/>
              </w:rPr>
            </w:pPr>
          </w:p>
          <w:p w14:paraId="7C46E01E" w14:textId="77777777" w:rsidR="00A50F1B" w:rsidRPr="00A34F77" w:rsidRDefault="00A50F1B" w:rsidP="001C190D">
            <w:pPr>
              <w:pStyle w:val="SOBberschrift2"/>
              <w:rPr>
                <w:rFonts w:ascii="Calibri" w:hAnsi="Calibri" w:cs="Calibri"/>
              </w:rPr>
            </w:pPr>
          </w:p>
          <w:p w14:paraId="4610E1B9" w14:textId="77777777" w:rsidR="00A50F1B" w:rsidRPr="00A34F77" w:rsidRDefault="00A50F1B" w:rsidP="001C190D">
            <w:pPr>
              <w:pStyle w:val="SOBberschrift2"/>
              <w:rPr>
                <w:rFonts w:ascii="Calibri" w:hAnsi="Calibri" w:cs="Calibri"/>
              </w:rPr>
            </w:pPr>
          </w:p>
          <w:p w14:paraId="10B05598" w14:textId="77777777" w:rsidR="00A50F1B" w:rsidRPr="00A34F77" w:rsidRDefault="00A50F1B" w:rsidP="001C190D">
            <w:pPr>
              <w:pStyle w:val="SOBberschrift2"/>
              <w:rPr>
                <w:rFonts w:ascii="Calibri" w:hAnsi="Calibri" w:cs="Calibri"/>
              </w:rPr>
            </w:pPr>
          </w:p>
          <w:p w14:paraId="57D06476" w14:textId="77777777" w:rsidR="00A50F1B" w:rsidRPr="00A34F77" w:rsidRDefault="00A50F1B" w:rsidP="001C190D">
            <w:pPr>
              <w:pStyle w:val="SOBberschrift2"/>
              <w:rPr>
                <w:rFonts w:ascii="Calibri" w:hAnsi="Calibri" w:cs="Calibri"/>
              </w:rPr>
            </w:pPr>
          </w:p>
          <w:p w14:paraId="70AADE34" w14:textId="77777777" w:rsidR="00A50F1B" w:rsidRPr="00A34F77" w:rsidRDefault="00A50F1B" w:rsidP="001C190D">
            <w:pPr>
              <w:pStyle w:val="SOBberschrift2"/>
              <w:rPr>
                <w:rFonts w:ascii="Calibri" w:hAnsi="Calibri" w:cs="Calibri"/>
              </w:rPr>
            </w:pPr>
          </w:p>
          <w:p w14:paraId="661B5AD6" w14:textId="77777777" w:rsidR="00A50F1B" w:rsidRPr="00A34F77" w:rsidRDefault="00A50F1B" w:rsidP="001C190D">
            <w:pPr>
              <w:pStyle w:val="SOBberschrift2"/>
              <w:rPr>
                <w:rFonts w:ascii="Calibri" w:hAnsi="Calibri" w:cs="Calibri"/>
              </w:rPr>
            </w:pPr>
          </w:p>
        </w:tc>
        <w:tc>
          <w:tcPr>
            <w:tcW w:w="8687" w:type="dxa"/>
            <w:gridSpan w:val="6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4E834735" w14:textId="6077DE73" w:rsidR="00A50F1B" w:rsidRPr="00A50F1B" w:rsidRDefault="00A50F1B" w:rsidP="00A50F1B">
            <w:pPr>
              <w:spacing w:before="60"/>
            </w:pPr>
            <w:r w:rsidRPr="00A50F1B">
              <w:t xml:space="preserve"> So bin ich vorgegangen: </w:t>
            </w:r>
          </w:p>
        </w:tc>
      </w:tr>
      <w:tr w:rsidR="001C190D" w:rsidRPr="00A34F77" w14:paraId="3B26C073" w14:textId="77777777" w:rsidTr="00B416A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30" w:type="dxa"/>
          </w:tcPr>
          <w:p w14:paraId="3C59176A" w14:textId="77777777" w:rsidR="001C190D" w:rsidRPr="00A34F77" w:rsidRDefault="001C190D" w:rsidP="001C190D">
            <w:pPr>
              <w:pStyle w:val="berschrift6"/>
            </w:pPr>
            <w:r w:rsidRPr="00A34F77">
              <w:t>3</w:t>
            </w:r>
          </w:p>
        </w:tc>
        <w:tc>
          <w:tcPr>
            <w:tcW w:w="8406" w:type="dxa"/>
            <w:gridSpan w:val="5"/>
            <w:tcBorders>
              <w:top w:val="single" w:sz="6" w:space="0" w:color="7F7F7F" w:themeColor="text1" w:themeTint="80"/>
            </w:tcBorders>
          </w:tcPr>
          <w:p w14:paraId="09D37DD6" w14:textId="335F95E7" w:rsidR="001C190D" w:rsidRPr="00CC4232" w:rsidRDefault="001C190D" w:rsidP="001C190D">
            <w:pPr>
              <w:pStyle w:val="berschrift6"/>
              <w:rPr>
                <w:szCs w:val="22"/>
                <w:lang w:eastAsia="en-US"/>
              </w:rPr>
            </w:pPr>
            <w:r w:rsidRPr="00A34F77">
              <w:rPr>
                <w:szCs w:val="22"/>
                <w:lang w:eastAsia="en-US"/>
              </w:rPr>
              <w:t>Im Kopf hoch- und runterrechnen</w:t>
            </w:r>
          </w:p>
        </w:tc>
        <w:tc>
          <w:tcPr>
            <w:tcW w:w="281" w:type="dxa"/>
          </w:tcPr>
          <w:p w14:paraId="118F2262" w14:textId="77777777" w:rsidR="001C190D" w:rsidRPr="00A34F77" w:rsidRDefault="001C190D" w:rsidP="001C190D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1C190D" w:rsidRPr="00A34F77" w14:paraId="64A5734F" w14:textId="77777777" w:rsidTr="001C190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30" w:type="dxa"/>
          </w:tcPr>
          <w:p w14:paraId="58B1D41E" w14:textId="77777777" w:rsidR="001C190D" w:rsidRPr="00A34F77" w:rsidRDefault="001C190D" w:rsidP="001C190D">
            <w:pPr>
              <w:pStyle w:val="berschrift2"/>
              <w:rPr>
                <w:rFonts w:cs="Calibri"/>
                <w:szCs w:val="24"/>
              </w:rPr>
            </w:pPr>
          </w:p>
        </w:tc>
        <w:tc>
          <w:tcPr>
            <w:tcW w:w="8406" w:type="dxa"/>
            <w:gridSpan w:val="5"/>
          </w:tcPr>
          <w:p w14:paraId="392362A8" w14:textId="77777777" w:rsidR="001C190D" w:rsidRPr="00A34F77" w:rsidRDefault="001C190D" w:rsidP="001C190D">
            <w:pPr>
              <w:pStyle w:val="SOBText"/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</w:rPr>
              <w:t xml:space="preserve">Vergleiche die Preise für die verschiedenen Birnensorten. </w:t>
            </w:r>
          </w:p>
          <w:p w14:paraId="1D8CA61E" w14:textId="77777777" w:rsidR="001C190D" w:rsidRPr="00A34F77" w:rsidRDefault="001C190D" w:rsidP="001C190D">
            <w:pPr>
              <w:pStyle w:val="SOBText"/>
              <w:spacing w:after="60"/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</w:rPr>
              <w:t>Welche ist am günstigsten? Schreibe deine Erklärung auf die Rückseite.</w:t>
            </w:r>
          </w:p>
        </w:tc>
        <w:tc>
          <w:tcPr>
            <w:tcW w:w="281" w:type="dxa"/>
          </w:tcPr>
          <w:p w14:paraId="37CD93A2" w14:textId="756CBC05" w:rsidR="001C190D" w:rsidRPr="00A34F77" w:rsidRDefault="001C190D" w:rsidP="001C190D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1C190D" w:rsidRPr="00A34F77" w14:paraId="4325EE85" w14:textId="77777777" w:rsidTr="001630B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30" w:type="dxa"/>
          </w:tcPr>
          <w:p w14:paraId="3A458626" w14:textId="77777777" w:rsidR="001C190D" w:rsidRPr="00A34F77" w:rsidRDefault="001C190D" w:rsidP="001C190D">
            <w:pPr>
              <w:pStyle w:val="berschrift2"/>
              <w:rPr>
                <w:rFonts w:cs="Calibri"/>
                <w:szCs w:val="24"/>
              </w:rPr>
            </w:pPr>
          </w:p>
        </w:tc>
        <w:tc>
          <w:tcPr>
            <w:tcW w:w="2592" w:type="dxa"/>
            <w:vAlign w:val="center"/>
          </w:tcPr>
          <w:p w14:paraId="18384197" w14:textId="70456C22" w:rsidR="001C190D" w:rsidRPr="00A34F77" w:rsidRDefault="001630B7" w:rsidP="001630B7">
            <w:pPr>
              <w:pStyle w:val="berschrift3"/>
              <w:tabs>
                <w:tab w:val="center" w:pos="4144"/>
              </w:tabs>
              <w:jc w:val="center"/>
              <w:rPr>
                <w:rFonts w:cs="Calibri"/>
                <w:b w:val="0"/>
                <w:szCs w:val="24"/>
              </w:rPr>
            </w:pPr>
            <w:r>
              <w:rPr>
                <w:rFonts w:cs="Calibri"/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81904" behindDoc="0" locked="0" layoutInCell="1" allowOverlap="1" wp14:anchorId="267A95FF" wp14:editId="0206A94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11430</wp:posOffset>
                      </wp:positionV>
                      <wp:extent cx="1344930" cy="496570"/>
                      <wp:effectExtent l="0" t="0" r="1270" b="0"/>
                      <wp:wrapNone/>
                      <wp:docPr id="986901762" name="Textfeld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4930" cy="496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18D75C" w14:textId="41456B49" w:rsidR="001630B7" w:rsidRDefault="001630B7" w:rsidP="001630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Birnen „Delizius“</w:t>
                                  </w:r>
                                </w:p>
                                <w:p w14:paraId="2C1FF6DF" w14:textId="1CD65A0D" w:rsidR="001630B7" w:rsidRDefault="001630B7" w:rsidP="001630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4 kg nur 12 €</w:t>
                                  </w:r>
                                </w:p>
                                <w:p w14:paraId="7E5E1E0A" w14:textId="77777777" w:rsidR="001630B7" w:rsidRPr="001630B7" w:rsidRDefault="001630B7" w:rsidP="001630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7A95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96" o:spid="_x0000_s1026" type="#_x0000_t202" style="position:absolute;left:0;text-align:left;margin-left:1.4pt;margin-top:.9pt;width:105.9pt;height:39.1pt;z-index:25278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" fillcolor="#d8d8d8 [2732]" stroked="f" strokeweight=".5pt">
                      <v:textbox>
                        <w:txbxContent>
                          <w:p w14:paraId="6E18D75C" w14:textId="41456B49" w:rsidR="001630B7" w:rsidRDefault="001630B7" w:rsidP="001630B7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Birnen „Delizius“</w:t>
                            </w:r>
                          </w:p>
                          <w:p w14:paraId="2C1FF6DF" w14:textId="1CD65A0D" w:rsidR="001630B7" w:rsidRDefault="001630B7" w:rsidP="001630B7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4 kg nur 12 €</w:t>
                            </w:r>
                          </w:p>
                          <w:p w14:paraId="7E5E1E0A" w14:textId="77777777" w:rsidR="001630B7" w:rsidRPr="001630B7" w:rsidRDefault="001630B7" w:rsidP="001630B7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0" w:type="dxa"/>
            <w:gridSpan w:val="3"/>
            <w:vAlign w:val="center"/>
          </w:tcPr>
          <w:p w14:paraId="4138F2E8" w14:textId="35227A78" w:rsidR="001C190D" w:rsidRPr="00A34F77" w:rsidRDefault="001630B7" w:rsidP="001630B7">
            <w:pPr>
              <w:pStyle w:val="berschrift3"/>
              <w:tabs>
                <w:tab w:val="center" w:pos="4144"/>
              </w:tabs>
              <w:jc w:val="center"/>
              <w:rPr>
                <w:rFonts w:cs="Calibri"/>
                <w:b w:val="0"/>
                <w:szCs w:val="24"/>
              </w:rPr>
            </w:pPr>
            <w:r>
              <w:rPr>
                <w:rFonts w:cs="Calibri"/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83952" behindDoc="0" locked="0" layoutInCell="1" allowOverlap="1" wp14:anchorId="65079EB9" wp14:editId="549815DA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8890</wp:posOffset>
                      </wp:positionV>
                      <wp:extent cx="1344930" cy="496570"/>
                      <wp:effectExtent l="0" t="0" r="1270" b="0"/>
                      <wp:wrapNone/>
                      <wp:docPr id="139102137" name="Textfeld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4930" cy="496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D0DC6F" w14:textId="47A43F64" w:rsidR="001630B7" w:rsidRDefault="001630B7" w:rsidP="001630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Birnen „Gute Luise“</w:t>
                                  </w:r>
                                </w:p>
                                <w:p w14:paraId="65A545FE" w14:textId="7A347194" w:rsidR="001630B7" w:rsidRDefault="001630B7" w:rsidP="001630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3 kg nur 7,50 €</w:t>
                                  </w:r>
                                </w:p>
                                <w:p w14:paraId="107B1FE8" w14:textId="77777777" w:rsidR="001630B7" w:rsidRPr="001630B7" w:rsidRDefault="001630B7" w:rsidP="001630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79EB9" id="_x0000_s1027" type="#_x0000_t202" style="position:absolute;left:0;text-align:left;margin-left:-5.5pt;margin-top:.7pt;width:105.9pt;height:39.1pt;z-index:25278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" fillcolor="#d8d8d8 [2732]" stroked="f" strokeweight=".5pt">
                      <v:textbox>
                        <w:txbxContent>
                          <w:p w14:paraId="16D0DC6F" w14:textId="47A43F64" w:rsidR="001630B7" w:rsidRDefault="001630B7" w:rsidP="001630B7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Birnen „Gute Luise“</w:t>
                            </w:r>
                          </w:p>
                          <w:p w14:paraId="65A545FE" w14:textId="7A347194" w:rsidR="001630B7" w:rsidRDefault="001630B7" w:rsidP="001630B7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3 kg nur 7,50 €</w:t>
                            </w:r>
                          </w:p>
                          <w:p w14:paraId="107B1FE8" w14:textId="77777777" w:rsidR="001630B7" w:rsidRPr="001630B7" w:rsidRDefault="001630B7" w:rsidP="001630B7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4" w:type="dxa"/>
            <w:vAlign w:val="center"/>
          </w:tcPr>
          <w:p w14:paraId="2DAE8B8A" w14:textId="06C1195A" w:rsidR="001C190D" w:rsidRDefault="001630B7" w:rsidP="001630B7">
            <w:pPr>
              <w:pStyle w:val="berschrift3"/>
              <w:tabs>
                <w:tab w:val="center" w:pos="4144"/>
              </w:tabs>
              <w:jc w:val="center"/>
              <w:rPr>
                <w:rFonts w:cs="Calibri"/>
                <w:b w:val="0"/>
                <w:szCs w:val="24"/>
              </w:rPr>
            </w:pPr>
            <w:r>
              <w:rPr>
                <w:rFonts w:cs="Calibri"/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86000" behindDoc="0" locked="0" layoutInCell="1" allowOverlap="1" wp14:anchorId="365095EF" wp14:editId="698B33F9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55245</wp:posOffset>
                      </wp:positionV>
                      <wp:extent cx="1344930" cy="496570"/>
                      <wp:effectExtent l="0" t="0" r="1270" b="0"/>
                      <wp:wrapNone/>
                      <wp:docPr id="640654708" name="Textfeld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4930" cy="496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B61374" w14:textId="348AD78A" w:rsidR="001630B7" w:rsidRDefault="001630B7" w:rsidP="001630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Birnen „Williams“</w:t>
                                  </w:r>
                                </w:p>
                                <w:p w14:paraId="50151E55" w14:textId="6CF6C69B" w:rsidR="001630B7" w:rsidRDefault="001630B7" w:rsidP="001630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10 kg nur 20 €</w:t>
                                  </w:r>
                                </w:p>
                                <w:p w14:paraId="553990DF" w14:textId="77777777" w:rsidR="001630B7" w:rsidRPr="001630B7" w:rsidRDefault="001630B7" w:rsidP="001630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095EF" id="_x0000_s1028" type="#_x0000_t202" style="position:absolute;left:0;text-align:left;margin-left:-2.95pt;margin-top:4.35pt;width:105.9pt;height:39.1pt;z-index:25278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" fillcolor="#d8d8d8 [2732]" stroked="f" strokeweight=".5pt">
                      <v:textbox>
                        <w:txbxContent>
                          <w:p w14:paraId="5CB61374" w14:textId="348AD78A" w:rsidR="001630B7" w:rsidRDefault="001630B7" w:rsidP="001630B7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Birnen „Williams“</w:t>
                            </w:r>
                          </w:p>
                          <w:p w14:paraId="50151E55" w14:textId="6CF6C69B" w:rsidR="001630B7" w:rsidRDefault="001630B7" w:rsidP="001630B7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10 kg nur 20 €</w:t>
                            </w:r>
                          </w:p>
                          <w:p w14:paraId="553990DF" w14:textId="77777777" w:rsidR="001630B7" w:rsidRPr="001630B7" w:rsidRDefault="001630B7" w:rsidP="001630B7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CB78D6" w14:textId="522E1EC5" w:rsidR="001630B7" w:rsidRPr="001630B7" w:rsidRDefault="001630B7" w:rsidP="001630B7">
            <w:pPr>
              <w:rPr>
                <w:lang w:eastAsia="de-DE"/>
              </w:rPr>
            </w:pPr>
          </w:p>
        </w:tc>
        <w:tc>
          <w:tcPr>
            <w:tcW w:w="281" w:type="dxa"/>
          </w:tcPr>
          <w:p w14:paraId="58E77951" w14:textId="77777777" w:rsidR="001C190D" w:rsidRPr="00A34F77" w:rsidRDefault="001C190D" w:rsidP="001C190D">
            <w:pPr>
              <w:pStyle w:val="DialogZwischenziel"/>
              <w:rPr>
                <w:rFonts w:ascii="Calibri" w:hAnsi="Calibri" w:cs="Calibri"/>
              </w:rPr>
            </w:pPr>
          </w:p>
        </w:tc>
      </w:tr>
    </w:tbl>
    <w:p w14:paraId="2D9AB669" w14:textId="600746B9" w:rsidR="003C440D" w:rsidRDefault="003C440D">
      <w:pPr>
        <w:spacing w:after="200" w:line="276" w:lineRule="auto"/>
        <w:rPr>
          <w:rFonts w:ascii="Calibri" w:hAnsi="Calibri" w:cs="Calibri"/>
        </w:rPr>
        <w:sectPr w:rsidR="003C440D" w:rsidSect="00BE1C19">
          <w:head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427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2869"/>
        <w:gridCol w:w="1843"/>
        <w:gridCol w:w="3368"/>
      </w:tblGrid>
      <w:tr w:rsidR="006900AA" w:rsidRPr="006900AA" w14:paraId="0A873990" w14:textId="77777777" w:rsidTr="006900AA">
        <w:tc>
          <w:tcPr>
            <w:tcW w:w="780" w:type="dxa"/>
          </w:tcPr>
          <w:p w14:paraId="51DB2600" w14:textId="4B0B3322" w:rsidR="006900AA" w:rsidRPr="006900AA" w:rsidRDefault="006900AA" w:rsidP="007E7E68">
            <w:pPr>
              <w:pStyle w:val="berschriftFrdereinhei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A</w:t>
            </w:r>
          </w:p>
        </w:tc>
        <w:tc>
          <w:tcPr>
            <w:tcW w:w="8647" w:type="dxa"/>
            <w:gridSpan w:val="4"/>
          </w:tcPr>
          <w:p w14:paraId="41CDAD89" w14:textId="6CF64FEF" w:rsidR="006900AA" w:rsidRPr="006900AA" w:rsidRDefault="006900AA" w:rsidP="006900AA">
            <w:pPr>
              <w:pStyle w:val="berschriftFrdereinheit"/>
              <w:rPr>
                <w:rFonts w:ascii="Calibri" w:hAnsi="Calibri" w:cs="Calibri"/>
              </w:rPr>
            </w:pPr>
            <w:r w:rsidRPr="006900AA">
              <w:rPr>
                <w:rFonts w:ascii="Calibri" w:hAnsi="Calibri" w:cs="Calibri"/>
              </w:rPr>
              <w:t xml:space="preserve">Ich kann bei proportionalen Zusammenhängen in Tabellen </w:t>
            </w:r>
            <w:r>
              <w:rPr>
                <w:rFonts w:ascii="Calibri" w:hAnsi="Calibri" w:cs="Calibri"/>
              </w:rPr>
              <w:br/>
            </w:r>
            <w:r w:rsidRPr="006900AA">
              <w:rPr>
                <w:rFonts w:ascii="Calibri" w:hAnsi="Calibri" w:cs="Calibri"/>
              </w:rPr>
              <w:t>und im Kopf hoch- und runterrechnen</w:t>
            </w:r>
          </w:p>
        </w:tc>
      </w:tr>
      <w:tr w:rsidR="006900AA" w:rsidRPr="006900AA" w14:paraId="30C56418" w14:textId="77777777" w:rsidTr="007E7E68">
        <w:tc>
          <w:tcPr>
            <w:tcW w:w="780" w:type="dxa"/>
          </w:tcPr>
          <w:p w14:paraId="566A4C0E" w14:textId="7B331719" w:rsidR="006900AA" w:rsidRPr="006900AA" w:rsidRDefault="006900AA" w:rsidP="001D7308">
            <w:pPr>
              <w:pStyle w:val="berschrift2"/>
            </w:pPr>
            <w:r w:rsidRPr="006900AA">
              <w:t>1</w:t>
            </w:r>
          </w:p>
        </w:tc>
        <w:tc>
          <w:tcPr>
            <w:tcW w:w="8647" w:type="dxa"/>
            <w:gridSpan w:val="4"/>
          </w:tcPr>
          <w:p w14:paraId="46F49A04" w14:textId="57EE7EDC" w:rsidR="006900AA" w:rsidRPr="006900AA" w:rsidRDefault="006900AA" w:rsidP="001D7308">
            <w:pPr>
              <w:pStyle w:val="berschrift2"/>
            </w:pPr>
            <w:r w:rsidRPr="006900AA">
              <w:t>Idee: „Pro Portion“</w:t>
            </w:r>
          </w:p>
        </w:tc>
      </w:tr>
      <w:tr w:rsidR="006900AA" w:rsidRPr="006900AA" w14:paraId="5813B7F0" w14:textId="77777777" w:rsidTr="007E7E68">
        <w:tc>
          <w:tcPr>
            <w:tcW w:w="780" w:type="dxa"/>
          </w:tcPr>
          <w:p w14:paraId="0227D584" w14:textId="77777777" w:rsidR="006900AA" w:rsidRPr="006900AA" w:rsidRDefault="006900AA" w:rsidP="00AC3F29">
            <w:pPr>
              <w:pStyle w:val="berschrift3"/>
            </w:pPr>
            <w:r w:rsidRPr="006900AA">
              <w:t>1.1</w:t>
            </w:r>
          </w:p>
        </w:tc>
        <w:tc>
          <w:tcPr>
            <w:tcW w:w="8647" w:type="dxa"/>
            <w:gridSpan w:val="4"/>
          </w:tcPr>
          <w:p w14:paraId="4A0FB807" w14:textId="406565C1" w:rsidR="006900AA" w:rsidRPr="006900AA" w:rsidRDefault="006900AA" w:rsidP="00AC3F29">
            <w:pPr>
              <w:pStyle w:val="berschrift3"/>
            </w:pPr>
            <w:r w:rsidRPr="006900AA">
              <w:t>Auf dem Markt</w:t>
            </w:r>
          </w:p>
        </w:tc>
      </w:tr>
      <w:tr w:rsidR="006900AA" w:rsidRPr="006900AA" w14:paraId="6D43D0F8" w14:textId="77777777" w:rsidTr="007E7E68">
        <w:tc>
          <w:tcPr>
            <w:tcW w:w="780" w:type="dxa"/>
          </w:tcPr>
          <w:p w14:paraId="07845266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8647" w:type="dxa"/>
            <w:gridSpan w:val="4"/>
          </w:tcPr>
          <w:p w14:paraId="7A59CF38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Sarah geht auf den Markt und soll für 8 Euro Kartoffeln kaufen. </w:t>
            </w:r>
          </w:p>
          <w:p w14:paraId="626F9213" w14:textId="648BC0F3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Sie überlegt, wie viele kg Kartoffeln sie kaufen kann. </w:t>
            </w:r>
          </w:p>
        </w:tc>
      </w:tr>
      <w:tr w:rsidR="006900AA" w:rsidRPr="006900AA" w14:paraId="77469879" w14:textId="77777777" w:rsidTr="00CF58EE">
        <w:trPr>
          <w:trHeight w:val="282"/>
        </w:trPr>
        <w:tc>
          <w:tcPr>
            <w:tcW w:w="780" w:type="dxa"/>
          </w:tcPr>
          <w:p w14:paraId="5DB4B3C7" w14:textId="0F87D671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7861B288" w14:textId="633AE0F6" w:rsidR="006900AA" w:rsidRPr="006900AA" w:rsidRDefault="006900AA" w:rsidP="007E7E68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4712" w:type="dxa"/>
            <w:gridSpan w:val="2"/>
            <w:vAlign w:val="center"/>
          </w:tcPr>
          <w:p w14:paraId="570AF20F" w14:textId="434FF387" w:rsidR="006900AA" w:rsidRPr="006900AA" w:rsidRDefault="00CF58EE" w:rsidP="007E7E68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78128" behindDoc="0" locked="0" layoutInCell="1" allowOverlap="1" wp14:anchorId="57C98175" wp14:editId="6C805E06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80010</wp:posOffset>
                      </wp:positionV>
                      <wp:extent cx="528320" cy="727075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7270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E1DDDB" w14:textId="77777777" w:rsidR="00AC3F29" w:rsidRPr="00160B38" w:rsidRDefault="00AC3F29" w:rsidP="00AC3F2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C98175" id="Gruppieren 15" o:spid="_x0000_s1029" style="position:absolute;left:0;text-align:left;margin-left:154.05pt;margin-top:6.3pt;width:41.6pt;height:57.25pt;z-index:252578128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9" o:spid="_x0000_s1030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">
                        <v:imagedata r:id="rId14" o:title="" chromakey="white"/>
                      </v:shape>
                      <v:shape id="Textfeld 12" o:spid="_x0000_s1031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E1DDDB" w14:textId="77777777" w:rsidR="00AC3F29" w:rsidRPr="00160B38" w:rsidRDefault="00AC3F29" w:rsidP="00AC3F2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0960" behindDoc="0" locked="0" layoutInCell="1" allowOverlap="1" wp14:anchorId="580700C0" wp14:editId="66BDD809">
                      <wp:simplePos x="0" y="0"/>
                      <wp:positionH relativeFrom="column">
                        <wp:posOffset>-10795</wp:posOffset>
                      </wp:positionH>
                      <wp:positionV relativeFrom="page">
                        <wp:posOffset>-38735</wp:posOffset>
                      </wp:positionV>
                      <wp:extent cx="1715135" cy="805815"/>
                      <wp:effectExtent l="0" t="0" r="469265" b="6985"/>
                      <wp:wrapNone/>
                      <wp:docPr id="1810586568" name="Abgerundete rechteckige Legend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5135" cy="805815"/>
                              </a:xfrm>
                              <a:prstGeom prst="wedgeRoundRectCallout">
                                <a:avLst>
                                  <a:gd name="adj1" fmla="val 75093"/>
                                  <a:gd name="adj2" fmla="val 977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F7FA11" w14:textId="4B0DA05A" w:rsidR="00AC3F29" w:rsidRPr="00AC3F29" w:rsidRDefault="00AC3F29" w:rsidP="00AC3F29">
                                  <w:pPr>
                                    <w:pStyle w:val="TextSprechblasen"/>
                                  </w:pPr>
                                  <w:r w:rsidRPr="00AC3F29">
                                    <w:t xml:space="preserve">1 kg Kartoffeln kostet 2 Euro. </w:t>
                                  </w:r>
                                </w:p>
                                <w:p w14:paraId="13A5744B" w14:textId="183EE247" w:rsidR="00AC3F29" w:rsidRPr="00AC3F29" w:rsidRDefault="00AC3F29" w:rsidP="00AC3F29">
                                  <w:pPr>
                                    <w:pStyle w:val="TextSprechblasen"/>
                                  </w:pPr>
                                  <w:r w:rsidRPr="00AC3F29">
                                    <w:t xml:space="preserve">Pro Kilogramm </w:t>
                                  </w:r>
                                  <w:r>
                                    <w:br/>
                                    <w:t xml:space="preserve">zähle </w:t>
                                  </w:r>
                                  <w:r w:rsidRPr="00AC3F29">
                                    <w:t>ich 2 Euro</w:t>
                                  </w:r>
                                  <w:r>
                                    <w:t>,</w:t>
                                  </w:r>
                                  <w:r>
                                    <w:br/>
                                  </w:r>
                                  <w:r w:rsidRPr="00AC3F29">
                                    <w:t xml:space="preserve">bis ich auf 8 Euro komme.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0700C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76" o:spid="_x0000_s1032" type="#_x0000_t62" style="position:absolute;left:0;text-align:left;margin-left:-.85pt;margin-top:-3.05pt;width:135.05pt;height:63.45pt;z-index:25257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" adj="27020,11011" filled="f" strokecolor="#bfbfbf" strokeweight="1pt">
                      <v:path arrowok="t"/>
                      <v:textbox inset="1mm,1mm,1mm,1mm">
                        <w:txbxContent>
                          <w:p w14:paraId="5AF7FA11" w14:textId="4B0DA05A" w:rsidR="00AC3F29" w:rsidRPr="00AC3F29" w:rsidRDefault="00AC3F29" w:rsidP="00AC3F29">
                            <w:pPr>
                              <w:pStyle w:val="TextSprechblasen"/>
                            </w:pPr>
                            <w:r w:rsidRPr="00AC3F29">
                              <w:t xml:space="preserve">1 kg Kartoffeln kostet 2 Euro. </w:t>
                            </w:r>
                          </w:p>
                          <w:p w14:paraId="13A5744B" w14:textId="183EE247" w:rsidR="00AC3F29" w:rsidRPr="00AC3F29" w:rsidRDefault="00AC3F29" w:rsidP="00AC3F29">
                            <w:pPr>
                              <w:pStyle w:val="TextSprechblasen"/>
                            </w:pPr>
                            <w:r w:rsidRPr="00AC3F29">
                              <w:t xml:space="preserve">Pro Kilogramm </w:t>
                            </w:r>
                            <w:r>
                              <w:br/>
                              <w:t xml:space="preserve">zähle </w:t>
                            </w:r>
                            <w:r w:rsidRPr="00AC3F29">
                              <w:t>ich 2 Euro</w:t>
                            </w:r>
                            <w:r>
                              <w:t>,</w:t>
                            </w:r>
                            <w:r>
                              <w:br/>
                            </w:r>
                            <w:r w:rsidRPr="00AC3F29">
                              <w:t xml:space="preserve">bis ich auf 8 Euro komme.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C3F29">
              <w:rPr>
                <w:noProof/>
                <w14:ligatures w14:val="standardContextual"/>
              </w:rPr>
              <w:t xml:space="preserve"> </w:t>
            </w:r>
          </w:p>
        </w:tc>
        <w:tc>
          <w:tcPr>
            <w:tcW w:w="3368" w:type="dxa"/>
          </w:tcPr>
          <w:p w14:paraId="26ABC9A5" w14:textId="55351A7A" w:rsidR="006900AA" w:rsidRPr="006900AA" w:rsidRDefault="006900AA" w:rsidP="007E7E68">
            <w:pPr>
              <w:pStyle w:val="mskAufgabeTextChar"/>
              <w:tabs>
                <w:tab w:val="left" w:pos="318"/>
              </w:tabs>
              <w:spacing w:line="276" w:lineRule="auto"/>
              <w:rPr>
                <w:rFonts w:ascii="Calibri" w:hAnsi="Calibri" w:cs="Calibri"/>
                <w:color w:val="auto"/>
              </w:rPr>
            </w:pPr>
            <w:r w:rsidRPr="006900AA">
              <w:rPr>
                <w:rFonts w:ascii="Calibri" w:hAnsi="Calibri" w:cs="Calibri"/>
                <w:color w:val="auto"/>
              </w:rPr>
              <w:t>Sie schreibt auf:</w:t>
            </w:r>
          </w:p>
          <w:p w14:paraId="27638081" w14:textId="531CBF46" w:rsidR="006900AA" w:rsidRPr="006900AA" w:rsidRDefault="006900AA" w:rsidP="00AC3F29">
            <w:pPr>
              <w:pStyle w:val="HandschriftVorlage"/>
              <w:spacing w:line="360" w:lineRule="auto"/>
            </w:pPr>
            <w:r w:rsidRPr="006900AA">
              <w:t>1 kg kostet 2 Euro</w:t>
            </w:r>
          </w:p>
          <w:p w14:paraId="2F45AC3B" w14:textId="77777777" w:rsidR="006900AA" w:rsidRPr="006900AA" w:rsidRDefault="006900AA" w:rsidP="00AC3F29">
            <w:pPr>
              <w:pStyle w:val="HandschriftVorlage"/>
              <w:spacing w:line="360" w:lineRule="auto"/>
            </w:pPr>
            <w:r w:rsidRPr="006900AA">
              <w:t>2 kg kosten 4 Euro</w:t>
            </w:r>
          </w:p>
          <w:p w14:paraId="1EED2555" w14:textId="77777777" w:rsidR="006900AA" w:rsidRPr="006900AA" w:rsidRDefault="006900AA" w:rsidP="00AC3F29">
            <w:pPr>
              <w:pStyle w:val="HandschriftVorlage"/>
              <w:spacing w:line="360" w:lineRule="auto"/>
            </w:pPr>
            <w:r w:rsidRPr="006900AA">
              <w:t>3 kg kosten __________</w:t>
            </w:r>
          </w:p>
          <w:p w14:paraId="0ABDF5D0" w14:textId="77777777" w:rsidR="006900AA" w:rsidRPr="006900AA" w:rsidRDefault="006900AA" w:rsidP="00AC3F29">
            <w:pPr>
              <w:pStyle w:val="HandschriftVorlage"/>
              <w:spacing w:line="360" w:lineRule="auto"/>
            </w:pPr>
            <w:r w:rsidRPr="006900AA">
              <w:t xml:space="preserve">4 kg kosten </w:t>
            </w:r>
            <w:r w:rsidRPr="006900AA">
              <w:softHyphen/>
            </w:r>
            <w:r w:rsidRPr="006900AA">
              <w:softHyphen/>
            </w:r>
            <w:r w:rsidRPr="006900AA">
              <w:softHyphen/>
            </w:r>
            <w:r w:rsidRPr="006900AA">
              <w:softHyphen/>
            </w:r>
            <w:r w:rsidRPr="006900AA">
              <w:softHyphen/>
              <w:t>__________</w:t>
            </w:r>
          </w:p>
          <w:p w14:paraId="348BEE6D" w14:textId="77777777" w:rsidR="006900AA" w:rsidRPr="006900AA" w:rsidRDefault="006900AA" w:rsidP="00AC3F29">
            <w:pPr>
              <w:pStyle w:val="HandschriftVorlage"/>
              <w:spacing w:line="360" w:lineRule="auto"/>
            </w:pPr>
            <w:r w:rsidRPr="006900AA">
              <w:t>5 kg kosten __________</w:t>
            </w:r>
          </w:p>
        </w:tc>
      </w:tr>
      <w:tr w:rsidR="006900AA" w:rsidRPr="006900AA" w14:paraId="47264E31" w14:textId="77777777" w:rsidTr="007E7E68">
        <w:trPr>
          <w:trHeight w:val="236"/>
        </w:trPr>
        <w:tc>
          <w:tcPr>
            <w:tcW w:w="780" w:type="dxa"/>
          </w:tcPr>
          <w:p w14:paraId="6A5441BB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3D6A92CD" w14:textId="77777777" w:rsidR="006900AA" w:rsidRPr="006900AA" w:rsidRDefault="006900AA" w:rsidP="00DE0828">
            <w:pPr>
              <w:pStyle w:val="berschrift4"/>
            </w:pPr>
            <w:r w:rsidRPr="006900AA">
              <w:t>a)</w:t>
            </w:r>
          </w:p>
        </w:tc>
        <w:tc>
          <w:tcPr>
            <w:tcW w:w="8080" w:type="dxa"/>
            <w:gridSpan w:val="3"/>
          </w:tcPr>
          <w:p w14:paraId="3C8EA395" w14:textId="60998D45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Ergänze Sarahs Liste. Wie viele kg Kartoffeln kann Sarah für 8 € kaufen?</w:t>
            </w:r>
          </w:p>
        </w:tc>
      </w:tr>
      <w:tr w:rsidR="006900AA" w:rsidRPr="006900AA" w14:paraId="254CC4FE" w14:textId="77777777" w:rsidTr="007E7E68">
        <w:trPr>
          <w:trHeight w:val="255"/>
        </w:trPr>
        <w:tc>
          <w:tcPr>
            <w:tcW w:w="780" w:type="dxa"/>
          </w:tcPr>
          <w:p w14:paraId="23927715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44EF2CD5" w14:textId="77777777" w:rsidR="006900AA" w:rsidRPr="006900AA" w:rsidRDefault="006900AA" w:rsidP="007E7E68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8080" w:type="dxa"/>
            <w:gridSpan w:val="3"/>
          </w:tcPr>
          <w:p w14:paraId="2697B6CE" w14:textId="75B75BA1" w:rsidR="006900AA" w:rsidRPr="006900AA" w:rsidRDefault="006900AA" w:rsidP="007E7E68">
            <w:pPr>
              <w:pStyle w:val="mskAufgabeTextChar"/>
              <w:spacing w:line="200" w:lineRule="atLeast"/>
              <w:rPr>
                <w:rFonts w:ascii="Calibri" w:hAnsi="Calibri" w:cs="Calibri"/>
                <w:color w:val="auto"/>
              </w:rPr>
            </w:pPr>
          </w:p>
        </w:tc>
      </w:tr>
      <w:tr w:rsidR="006900AA" w:rsidRPr="006900AA" w14:paraId="6B76113E" w14:textId="77777777" w:rsidTr="00CF58EE">
        <w:trPr>
          <w:trHeight w:val="255"/>
        </w:trPr>
        <w:tc>
          <w:tcPr>
            <w:tcW w:w="780" w:type="dxa"/>
          </w:tcPr>
          <w:p w14:paraId="0D2E1B0B" w14:textId="549868E2" w:rsidR="006900AA" w:rsidRPr="006900AA" w:rsidRDefault="009E46EB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790096" behindDoc="0" locked="0" layoutInCell="1" allowOverlap="1" wp14:anchorId="75FC796B" wp14:editId="24B5C62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388730</wp:posOffset>
                  </wp:positionV>
                  <wp:extent cx="360000" cy="272386"/>
                  <wp:effectExtent l="0" t="0" r="0" b="0"/>
                  <wp:wrapNone/>
                  <wp:docPr id="880421533" name="Grafik 88042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CD03583" w14:textId="77777777" w:rsidR="006900AA" w:rsidRPr="006900AA" w:rsidRDefault="006900AA" w:rsidP="00BB5283">
            <w:pPr>
              <w:pStyle w:val="berschrift4"/>
            </w:pPr>
            <w:r w:rsidRPr="006900AA">
              <w:t>b)</w:t>
            </w:r>
          </w:p>
        </w:tc>
        <w:tc>
          <w:tcPr>
            <w:tcW w:w="2869" w:type="dxa"/>
          </w:tcPr>
          <w:p w14:paraId="11C780D5" w14:textId="2366956F" w:rsidR="006900AA" w:rsidRDefault="006900AA" w:rsidP="007E7E68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Tim geht anders vor. </w:t>
            </w:r>
          </w:p>
          <w:p w14:paraId="1AA1A521" w14:textId="4C316F36" w:rsidR="00AC3F29" w:rsidRPr="006900AA" w:rsidRDefault="00AC3F29" w:rsidP="007E7E68">
            <w:pPr>
              <w:pStyle w:val="Text"/>
              <w:rPr>
                <w:rFonts w:cs="Calibri"/>
                <w:noProof/>
              </w:rPr>
            </w:pPr>
            <w:r w:rsidRPr="00AC3F29">
              <w:rPr>
                <w:rFonts w:cs="Calibri"/>
                <w:noProof/>
              </w:rPr>
              <w:t>Wie hängt seine Idee mit Sarahs Idee zusammen? Erkläre.</w:t>
            </w:r>
          </w:p>
        </w:tc>
        <w:tc>
          <w:tcPr>
            <w:tcW w:w="5211" w:type="dxa"/>
            <w:gridSpan w:val="2"/>
            <w:vMerge w:val="restart"/>
            <w:vAlign w:val="center"/>
          </w:tcPr>
          <w:p w14:paraId="4648A1DA" w14:textId="25269C3A" w:rsidR="006900AA" w:rsidRPr="006900AA" w:rsidRDefault="006209C2" w:rsidP="007E7E68">
            <w:pPr>
              <w:pStyle w:val="mskAufgabeTextChar"/>
              <w:spacing w:line="200" w:lineRule="atLeast"/>
              <w:jc w:val="center"/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 w:cs="Calibri"/>
                <w:noProof/>
                <w:color w:val="auto"/>
              </w:rPr>
              <w:drawing>
                <wp:anchor distT="0" distB="0" distL="114300" distR="114300" simplePos="0" relativeHeight="252791120" behindDoc="0" locked="0" layoutInCell="1" allowOverlap="1" wp14:anchorId="7224562D" wp14:editId="2BDDCDF8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554355</wp:posOffset>
                  </wp:positionV>
                  <wp:extent cx="2805430" cy="958850"/>
                  <wp:effectExtent l="12700" t="12700" r="13970" b="19050"/>
                  <wp:wrapNone/>
                  <wp:docPr id="2040682319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682319" name="Grafik 20406823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430" cy="958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5A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3008" behindDoc="0" locked="0" layoutInCell="1" allowOverlap="1" wp14:anchorId="63B5C6CF" wp14:editId="734069A4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-81280</wp:posOffset>
                      </wp:positionV>
                      <wp:extent cx="2472690" cy="454025"/>
                      <wp:effectExtent l="0" t="0" r="334010" b="15875"/>
                      <wp:wrapNone/>
                      <wp:docPr id="919814757" name="Abgerundete rechteckige Legend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3591339" y="4545496"/>
                                <a:ext cx="2472690" cy="454025"/>
                              </a:xfrm>
                              <a:prstGeom prst="wedgeRoundRectCallout">
                                <a:avLst>
                                  <a:gd name="adj1" fmla="val 61330"/>
                                  <a:gd name="adj2" fmla="val 1961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073482" w14:textId="77777777" w:rsidR="00AC3F29" w:rsidRDefault="00AC3F29" w:rsidP="00AC3F29">
                                  <w:pPr>
                                    <w:pStyle w:val="TextSprechblasen"/>
                                  </w:pPr>
                                  <w:r>
                                    <w:t>Das kann man sich auch aufmalen:</w:t>
                                  </w:r>
                                </w:p>
                                <w:p w14:paraId="3577E839" w14:textId="04FE2DA6" w:rsidR="00AC3F29" w:rsidRPr="009A24F2" w:rsidRDefault="00AC3F29" w:rsidP="00415A13">
                                  <w:pPr>
                                    <w:pStyle w:val="TextSprechblasen"/>
                                  </w:pPr>
                                  <w:r>
                                    <w:t>Pro Portion kommt immer das Gleiche</w:t>
                                  </w:r>
                                  <w:r w:rsidR="00415A13">
                                    <w:t xml:space="preserve"> da</w:t>
                                  </w:r>
                                  <w:r>
                                    <w:t>zu.</w:t>
                                  </w:r>
                                </w:p>
                                <w:p w14:paraId="23E80D3C" w14:textId="5904FA67" w:rsidR="00AC3F29" w:rsidRPr="00AC3F29" w:rsidRDefault="00AC3F29" w:rsidP="00AC3F29">
                                  <w:pPr>
                                    <w:pStyle w:val="TextSprechblasen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5C6CF" id="_x0000_s1033" type="#_x0000_t62" style="position:absolute;left:0;text-align:left;margin-left:.9pt;margin-top:-6.4pt;width:194.7pt;height:35.75pt;z-index:25257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" adj="24047,11224" filled="f" strokecolor="#bfbfbf" strokeweight="1pt">
                      <v:path arrowok="t"/>
                      <v:textbox inset="1mm,1mm,1mm,1mm">
                        <w:txbxContent>
                          <w:p w14:paraId="2F073482" w14:textId="77777777" w:rsidR="00AC3F29" w:rsidRDefault="00AC3F29" w:rsidP="00AC3F29">
                            <w:pPr>
                              <w:pStyle w:val="TextSprechblasen"/>
                            </w:pPr>
                            <w:r>
                              <w:t>Das kann man sich auch aufmalen:</w:t>
                            </w:r>
                          </w:p>
                          <w:p w14:paraId="3577E839" w14:textId="04FE2DA6" w:rsidR="00AC3F29" w:rsidRPr="009A24F2" w:rsidRDefault="00AC3F29" w:rsidP="00415A13">
                            <w:pPr>
                              <w:pStyle w:val="TextSprechblasen"/>
                            </w:pPr>
                            <w:r>
                              <w:t>Pro Portion kommt immer das Gleiche</w:t>
                            </w:r>
                            <w:r w:rsidR="00415A13">
                              <w:t xml:space="preserve"> da</w:t>
                            </w:r>
                            <w:r>
                              <w:t>zu.</w:t>
                            </w:r>
                          </w:p>
                          <w:p w14:paraId="23E80D3C" w14:textId="5904FA67" w:rsidR="00AC3F29" w:rsidRPr="00AC3F29" w:rsidRDefault="00AC3F29" w:rsidP="00AC3F29">
                            <w:pPr>
                              <w:pStyle w:val="TextSprechblasen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5A1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38192" behindDoc="0" locked="0" layoutInCell="1" allowOverlap="1" wp14:anchorId="58494942" wp14:editId="05518DB3">
                      <wp:simplePos x="0" y="0"/>
                      <wp:positionH relativeFrom="column">
                        <wp:posOffset>2718435</wp:posOffset>
                      </wp:positionH>
                      <wp:positionV relativeFrom="paragraph">
                        <wp:posOffset>-184150</wp:posOffset>
                      </wp:positionV>
                      <wp:extent cx="512445" cy="700405"/>
                      <wp:effectExtent l="0" t="0" r="0" b="0"/>
                      <wp:wrapNone/>
                      <wp:docPr id="43787166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12445" cy="700405"/>
                                <a:chOff x="29319" y="-55336"/>
                                <a:chExt cx="512626" cy="7009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4198015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8309671" name="Textfeld 12"/>
                              <wps:cNvSpPr txBox="1"/>
                              <wps:spPr>
                                <a:xfrm>
                                  <a:off x="158492" y="498775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D871E8" w14:textId="77777777" w:rsidR="00497E61" w:rsidRPr="00160B38" w:rsidRDefault="00497E61" w:rsidP="00497E6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494942" id="Gruppieren 14" o:spid="_x0000_s1034" style="position:absolute;left:0;text-align:left;margin-left:214.05pt;margin-top:-14.5pt;width:40.35pt;height:55.15pt;flip:x;z-index:252538192;mso-width-relative:margin;mso-height-relative:margin" coordorigin="293,-553" coordsize="5126,7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">
                      <v:shape id="Grafik 11" o:spid="_x0000_s1035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">
                        <v:imagedata r:id="rId18" o:title="" chromakey="white"/>
                      </v:shape>
                      <v:shape id="Textfeld 12" o:spid="_x0000_s1036" type="#_x0000_t202" style="position:absolute;left:1584;top:4987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D871E8" w14:textId="77777777" w:rsidR="00497E61" w:rsidRPr="00160B38" w:rsidRDefault="00497E61" w:rsidP="00497E6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900AA" w:rsidRPr="006900AA" w14:paraId="2DD99D33" w14:textId="77777777" w:rsidTr="00CF58EE">
        <w:trPr>
          <w:trHeight w:val="255"/>
        </w:trPr>
        <w:tc>
          <w:tcPr>
            <w:tcW w:w="780" w:type="dxa"/>
          </w:tcPr>
          <w:p w14:paraId="2B806AB1" w14:textId="413B0F9A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7889C2D1" w14:textId="77777777" w:rsidR="006900AA" w:rsidRPr="006900AA" w:rsidRDefault="006900AA" w:rsidP="00BB5283">
            <w:pPr>
              <w:pStyle w:val="berschrift4"/>
            </w:pPr>
          </w:p>
        </w:tc>
        <w:tc>
          <w:tcPr>
            <w:tcW w:w="2869" w:type="dxa"/>
            <w:vAlign w:val="center"/>
          </w:tcPr>
          <w:p w14:paraId="5803C6CF" w14:textId="64F4F9F8" w:rsidR="006900AA" w:rsidRPr="006900AA" w:rsidRDefault="006900AA" w:rsidP="007E7E68">
            <w:pPr>
              <w:pStyle w:val="mskAufgabeTextChar"/>
              <w:spacing w:line="200" w:lineRule="atLeast"/>
              <w:jc w:val="center"/>
              <w:rPr>
                <w:rFonts w:ascii="Calibri" w:hAnsi="Calibri" w:cs="Calibri"/>
                <w:color w:val="auto"/>
              </w:rPr>
            </w:pPr>
          </w:p>
          <w:p w14:paraId="23EEC8D8" w14:textId="4294CB75" w:rsidR="006900AA" w:rsidRPr="006900AA" w:rsidRDefault="006900AA" w:rsidP="007E7E68">
            <w:pPr>
              <w:pStyle w:val="mskAufgabeTextChar"/>
              <w:spacing w:line="200" w:lineRule="atLeast"/>
              <w:jc w:val="center"/>
              <w:rPr>
                <w:rFonts w:ascii="Calibri" w:hAnsi="Calibri" w:cs="Calibri"/>
                <w:color w:val="auto"/>
              </w:rPr>
            </w:pPr>
          </w:p>
          <w:p w14:paraId="1A9BD18D" w14:textId="3679F741" w:rsidR="006900AA" w:rsidRDefault="006900AA" w:rsidP="007E7E68">
            <w:pPr>
              <w:pStyle w:val="mskAufgabeTextChar"/>
              <w:spacing w:line="200" w:lineRule="atLeast"/>
              <w:jc w:val="center"/>
              <w:rPr>
                <w:rFonts w:ascii="Calibri" w:hAnsi="Calibri" w:cs="Calibri"/>
                <w:color w:val="auto"/>
              </w:rPr>
            </w:pPr>
          </w:p>
          <w:p w14:paraId="0275B291" w14:textId="492170B9" w:rsidR="00AC3F29" w:rsidRDefault="00AC3F29" w:rsidP="007E7E68">
            <w:pPr>
              <w:pStyle w:val="mskAufgabeTextChar"/>
              <w:spacing w:line="200" w:lineRule="atLeast"/>
              <w:jc w:val="center"/>
              <w:rPr>
                <w:rFonts w:ascii="Calibri" w:hAnsi="Calibri" w:cs="Calibri"/>
                <w:color w:val="auto"/>
              </w:rPr>
            </w:pPr>
          </w:p>
          <w:p w14:paraId="2A498FCD" w14:textId="77777777" w:rsidR="00AC3F29" w:rsidRDefault="00AC3F29" w:rsidP="007E7E68">
            <w:pPr>
              <w:pStyle w:val="mskAufgabeTextChar"/>
              <w:spacing w:line="200" w:lineRule="atLeast"/>
              <w:jc w:val="center"/>
              <w:rPr>
                <w:rFonts w:ascii="Calibri" w:hAnsi="Calibri" w:cs="Calibri"/>
                <w:color w:val="auto"/>
              </w:rPr>
            </w:pPr>
          </w:p>
          <w:p w14:paraId="66C2C1D9" w14:textId="06734FB7" w:rsidR="006900AA" w:rsidRPr="006900AA" w:rsidRDefault="006900AA" w:rsidP="007E7E68">
            <w:pPr>
              <w:pStyle w:val="Text"/>
              <w:rPr>
                <w:rFonts w:cs="Calibri"/>
              </w:rPr>
            </w:pPr>
          </w:p>
        </w:tc>
        <w:tc>
          <w:tcPr>
            <w:tcW w:w="5211" w:type="dxa"/>
            <w:gridSpan w:val="2"/>
            <w:vMerge/>
            <w:vAlign w:val="center"/>
          </w:tcPr>
          <w:p w14:paraId="58938170" w14:textId="77777777" w:rsidR="006900AA" w:rsidRPr="006900AA" w:rsidRDefault="006900AA" w:rsidP="007E7E68">
            <w:pPr>
              <w:pStyle w:val="mskAufgabeTextChar"/>
              <w:spacing w:line="200" w:lineRule="atLeast"/>
              <w:jc w:val="center"/>
              <w:rPr>
                <w:rFonts w:ascii="Calibri" w:hAnsi="Calibri" w:cs="Calibri"/>
                <w:color w:val="auto"/>
              </w:rPr>
            </w:pPr>
          </w:p>
        </w:tc>
      </w:tr>
      <w:tr w:rsidR="006900AA" w:rsidRPr="006900AA" w14:paraId="2E61E309" w14:textId="77777777" w:rsidTr="007E7E68">
        <w:trPr>
          <w:trHeight w:val="255"/>
        </w:trPr>
        <w:tc>
          <w:tcPr>
            <w:tcW w:w="780" w:type="dxa"/>
          </w:tcPr>
          <w:p w14:paraId="10707C81" w14:textId="30583275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46652593" w14:textId="77777777" w:rsidR="006900AA" w:rsidRPr="006900AA" w:rsidRDefault="006900AA" w:rsidP="00BB5283">
            <w:pPr>
              <w:pStyle w:val="berschrift4"/>
            </w:pPr>
          </w:p>
        </w:tc>
        <w:tc>
          <w:tcPr>
            <w:tcW w:w="8080" w:type="dxa"/>
            <w:gridSpan w:val="3"/>
          </w:tcPr>
          <w:p w14:paraId="315F4189" w14:textId="730153A1" w:rsidR="006900AA" w:rsidRPr="006900AA" w:rsidRDefault="006900AA" w:rsidP="007E7E68">
            <w:pPr>
              <w:pStyle w:val="mskAufgabeTextChar"/>
              <w:spacing w:line="200" w:lineRule="atLeast"/>
              <w:rPr>
                <w:rFonts w:ascii="Calibri" w:hAnsi="Calibri" w:cs="Calibri"/>
                <w:noProof/>
                <w:color w:val="auto"/>
                <w:lang w:val="de-DE" w:eastAsia="de-DE"/>
              </w:rPr>
            </w:pPr>
          </w:p>
        </w:tc>
      </w:tr>
      <w:tr w:rsidR="006900AA" w:rsidRPr="006900AA" w14:paraId="4860CD3A" w14:textId="77777777" w:rsidTr="00CF58EE">
        <w:trPr>
          <w:trHeight w:val="255"/>
        </w:trPr>
        <w:tc>
          <w:tcPr>
            <w:tcW w:w="780" w:type="dxa"/>
          </w:tcPr>
          <w:p w14:paraId="7C4FA7EF" w14:textId="11D24F1B" w:rsidR="006900AA" w:rsidRPr="006900AA" w:rsidRDefault="00AC3F29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19408" behindDoc="0" locked="0" layoutInCell="1" allowOverlap="1" wp14:anchorId="4511ECF0" wp14:editId="1EA399D7">
                  <wp:simplePos x="0" y="0"/>
                  <wp:positionH relativeFrom="column">
                    <wp:posOffset>-38524</wp:posOffset>
                  </wp:positionH>
                  <wp:positionV relativeFrom="paragraph">
                    <wp:posOffset>137022</wp:posOffset>
                  </wp:positionV>
                  <wp:extent cx="360000" cy="272386"/>
                  <wp:effectExtent l="0" t="0" r="0" b="0"/>
                  <wp:wrapNone/>
                  <wp:docPr id="732606713" name="Grafik 732606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6EA6999" w14:textId="05CF6AC3" w:rsidR="006900AA" w:rsidRPr="006900AA" w:rsidRDefault="006900AA" w:rsidP="00BB5283">
            <w:pPr>
              <w:pStyle w:val="berschrift4"/>
            </w:pPr>
            <w:r w:rsidRPr="006900AA">
              <w:t>c)</w:t>
            </w:r>
          </w:p>
          <w:p w14:paraId="39E1CA1B" w14:textId="77777777" w:rsidR="006900AA" w:rsidRPr="006900AA" w:rsidRDefault="006900AA" w:rsidP="00BB5283">
            <w:pPr>
              <w:pStyle w:val="berschrift4"/>
            </w:pPr>
          </w:p>
          <w:p w14:paraId="26133824" w14:textId="77777777" w:rsidR="006900AA" w:rsidRPr="006900AA" w:rsidRDefault="006900AA" w:rsidP="00BB5283">
            <w:pPr>
              <w:pStyle w:val="berschrift4"/>
            </w:pPr>
          </w:p>
          <w:p w14:paraId="7EC7BCD7" w14:textId="77777777" w:rsidR="006900AA" w:rsidRPr="006900AA" w:rsidRDefault="006900AA" w:rsidP="00BB5283">
            <w:pPr>
              <w:pStyle w:val="berschrift4"/>
            </w:pPr>
          </w:p>
          <w:p w14:paraId="4FA477DE" w14:textId="77777777" w:rsidR="006900AA" w:rsidRPr="006900AA" w:rsidRDefault="006900AA" w:rsidP="00BB5283">
            <w:pPr>
              <w:pStyle w:val="berschrift4"/>
            </w:pPr>
          </w:p>
          <w:p w14:paraId="739771E9" w14:textId="77777777" w:rsidR="006900AA" w:rsidRPr="006900AA" w:rsidRDefault="006900AA" w:rsidP="00BB5283">
            <w:pPr>
              <w:pStyle w:val="berschrift4"/>
            </w:pPr>
          </w:p>
          <w:p w14:paraId="13F9F7ED" w14:textId="77777777" w:rsidR="006900AA" w:rsidRPr="006900AA" w:rsidRDefault="006900AA" w:rsidP="00BB5283">
            <w:pPr>
              <w:pStyle w:val="berschrift4"/>
            </w:pPr>
          </w:p>
          <w:p w14:paraId="77A8F15F" w14:textId="77777777" w:rsidR="006900AA" w:rsidRPr="006900AA" w:rsidRDefault="006900AA" w:rsidP="00BB5283">
            <w:pPr>
              <w:pStyle w:val="berschrift4"/>
            </w:pPr>
          </w:p>
        </w:tc>
        <w:tc>
          <w:tcPr>
            <w:tcW w:w="2869" w:type="dxa"/>
          </w:tcPr>
          <w:p w14:paraId="7DD660BB" w14:textId="77777777" w:rsidR="00AC3F29" w:rsidRDefault="00AC3F29" w:rsidP="00AC3F29">
            <w:r>
              <w:t>I</w:t>
            </w:r>
            <w:r w:rsidRPr="006900AA">
              <w:t xml:space="preserve">n Kenans Tabelle kann man die Streifen von Tim sehen. </w:t>
            </w:r>
          </w:p>
          <w:p w14:paraId="611CED1E" w14:textId="2449E623" w:rsidR="00AC3F29" w:rsidRPr="006900AA" w:rsidRDefault="00AC3F29" w:rsidP="001C190D">
            <w:pPr>
              <w:pStyle w:val="Listenabsatz"/>
            </w:pPr>
            <w:r w:rsidRPr="006900AA">
              <w:t>Zeige und erkläre.</w:t>
            </w:r>
          </w:p>
          <w:p w14:paraId="2740C525" w14:textId="7DC63308" w:rsidR="006900AA" w:rsidRPr="006900AA" w:rsidRDefault="00AC3F29" w:rsidP="001C190D">
            <w:pPr>
              <w:pStyle w:val="Listenabsatz"/>
              <w:rPr>
                <w:rFonts w:ascii="Calibri" w:hAnsi="Calibri"/>
              </w:rPr>
            </w:pPr>
            <w:r w:rsidRPr="006900AA">
              <w:t xml:space="preserve">Inwiefern ist es einfacher, </w:t>
            </w:r>
            <w:r w:rsidR="00A00BF7">
              <w:br/>
            </w:r>
            <w:r w:rsidRPr="006900AA">
              <w:t>in der Tabelle zu rechnen?</w:t>
            </w:r>
            <w:r w:rsidRPr="006900AA">
              <w:rPr>
                <w:noProof/>
              </w:rPr>
              <w:t xml:space="preserve"> </w:t>
            </w:r>
          </w:p>
        </w:tc>
        <w:tc>
          <w:tcPr>
            <w:tcW w:w="5211" w:type="dxa"/>
            <w:gridSpan w:val="2"/>
            <w:vAlign w:val="center"/>
          </w:tcPr>
          <w:p w14:paraId="7AD7EB0A" w14:textId="3E26FEE8" w:rsidR="006900AA" w:rsidRPr="006900AA" w:rsidRDefault="008F77AA" w:rsidP="007E7E68">
            <w:pPr>
              <w:ind w:left="34" w:hanging="34"/>
              <w:jc w:val="center"/>
              <w:rPr>
                <w:rFonts w:ascii="Calibri" w:hAnsi="Calibri" w:cs="Calibri"/>
                <w:lang w:val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2788048" behindDoc="0" locked="0" layoutInCell="1" allowOverlap="1" wp14:anchorId="38C43CC7" wp14:editId="09859DF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-55880</wp:posOffset>
                  </wp:positionV>
                  <wp:extent cx="2946400" cy="1003300"/>
                  <wp:effectExtent l="12700" t="12700" r="12700" b="12700"/>
                  <wp:wrapNone/>
                  <wp:docPr id="541251515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251515" name="Grafik 5412515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1003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77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8912" behindDoc="0" locked="0" layoutInCell="1" allowOverlap="1" wp14:anchorId="41403EA2" wp14:editId="1BA9C12B">
                      <wp:simplePos x="0" y="0"/>
                      <wp:positionH relativeFrom="column">
                        <wp:posOffset>-333375</wp:posOffset>
                      </wp:positionH>
                      <wp:positionV relativeFrom="paragraph">
                        <wp:posOffset>1268730</wp:posOffset>
                      </wp:positionV>
                      <wp:extent cx="2861945" cy="436880"/>
                      <wp:effectExtent l="0" t="0" r="186055" b="7620"/>
                      <wp:wrapNone/>
                      <wp:docPr id="781381786" name="Abgerundete rechteckige Legend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61945" cy="436880"/>
                              </a:xfrm>
                              <a:prstGeom prst="wedgeRoundRectCallout">
                                <a:avLst>
                                  <a:gd name="adj1" fmla="val 55386"/>
                                  <a:gd name="adj2" fmla="val -8736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D85841" w14:textId="6A132077" w:rsidR="00AC3F29" w:rsidRDefault="00AC3F29" w:rsidP="00AC3F29">
                                  <w:pPr>
                                    <w:pStyle w:val="TextSprechblasen"/>
                                  </w:pPr>
                                  <w:r>
                                    <w:t xml:space="preserve">Ich rechne </w:t>
                                  </w:r>
                                  <w:proofErr w:type="gramStart"/>
                                  <w:r>
                                    <w:t>das Schritt</w:t>
                                  </w:r>
                                  <w:proofErr w:type="gramEnd"/>
                                  <w:r>
                                    <w:t xml:space="preserve"> für Schritt in einer Tabelle.</w:t>
                                  </w:r>
                                </w:p>
                                <w:p w14:paraId="52BE77ED" w14:textId="77777777" w:rsidR="00AC3F29" w:rsidRDefault="00AC3F29" w:rsidP="00AC3F29">
                                  <w:pPr>
                                    <w:pStyle w:val="TextSprechblasen"/>
                                  </w:pPr>
                                  <w:r>
                                    <w:t>Das ist einfacher.</w:t>
                                  </w:r>
                                </w:p>
                                <w:p w14:paraId="700B8F6B" w14:textId="77777777" w:rsidR="00AC3F29" w:rsidRPr="009A24F2" w:rsidRDefault="00AC3F29" w:rsidP="00AC3F29"/>
                                <w:p w14:paraId="4D67A0EF" w14:textId="77777777" w:rsidR="00AC3F29" w:rsidRPr="00647B02" w:rsidRDefault="00AC3F29" w:rsidP="00AC3F29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03EA2" id="_x0000_s1037" type="#_x0000_t62" style="position:absolute;left:0;text-align:left;margin-left:-26.25pt;margin-top:99.9pt;width:225.35pt;height:34.4pt;z-index:25256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" adj="22763,8913" filled="f" strokecolor="#bfbfbf" strokeweight="1pt">
                      <v:path arrowok="t"/>
                      <v:textbox inset="1mm,1mm,1mm,1mm">
                        <w:txbxContent>
                          <w:p w14:paraId="3CD85841" w14:textId="6A132077" w:rsidR="00AC3F29" w:rsidRDefault="00AC3F29" w:rsidP="00AC3F29">
                            <w:pPr>
                              <w:pStyle w:val="TextSprechblasen"/>
                            </w:pPr>
                            <w:r>
                              <w:t xml:space="preserve">Ich rechne </w:t>
                            </w:r>
                            <w:proofErr w:type="gramStart"/>
                            <w:r>
                              <w:t>das Schritt</w:t>
                            </w:r>
                            <w:proofErr w:type="gramEnd"/>
                            <w:r>
                              <w:t xml:space="preserve"> für Schritt in einer Tabelle.</w:t>
                            </w:r>
                          </w:p>
                          <w:p w14:paraId="52BE77ED" w14:textId="77777777" w:rsidR="00AC3F29" w:rsidRDefault="00AC3F29" w:rsidP="00AC3F29">
                            <w:pPr>
                              <w:pStyle w:val="TextSprechblasen"/>
                            </w:pPr>
                            <w:r>
                              <w:t>Das ist einfacher.</w:t>
                            </w:r>
                          </w:p>
                          <w:p w14:paraId="700B8F6B" w14:textId="77777777" w:rsidR="00AC3F29" w:rsidRPr="009A24F2" w:rsidRDefault="00AC3F29" w:rsidP="00AC3F29"/>
                          <w:p w14:paraId="4D67A0EF" w14:textId="77777777" w:rsidR="00AC3F29" w:rsidRPr="00647B02" w:rsidRDefault="00AC3F29" w:rsidP="00AC3F29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7799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40240" behindDoc="0" locked="0" layoutInCell="1" allowOverlap="1" wp14:anchorId="545928E8" wp14:editId="01AB2B2A">
                      <wp:simplePos x="0" y="0"/>
                      <wp:positionH relativeFrom="column">
                        <wp:posOffset>2610485</wp:posOffset>
                      </wp:positionH>
                      <wp:positionV relativeFrom="paragraph">
                        <wp:posOffset>1097280</wp:posOffset>
                      </wp:positionV>
                      <wp:extent cx="487680" cy="765175"/>
                      <wp:effectExtent l="0" t="0" r="0" b="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487680" cy="765175"/>
                                <a:chOff x="73712" y="-43076"/>
                                <a:chExt cx="487774" cy="7659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169351" y="57603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37794C" w14:textId="77777777" w:rsidR="00497E61" w:rsidRPr="00160B38" w:rsidRDefault="00497E61" w:rsidP="00497E6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5928E8" id="Gruppieren 19" o:spid="_x0000_s1038" style="position:absolute;left:0;text-align:left;margin-left:205.55pt;margin-top:86.4pt;width:38.4pt;height:60.25pt;flip:x;z-index:252540240;mso-width-relative:margin;mso-height-relative:margin" coordorigin="737,-430" coordsize="4877,76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39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">
                        <v:imagedata r:id="rId21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40" type="#_x0000_t202" style="position:absolute;left:1693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B37794C" w14:textId="77777777" w:rsidR="00497E61" w:rsidRPr="00160B38" w:rsidRDefault="00497E61" w:rsidP="00497E6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00AA" w:rsidRPr="006900AA">
              <w:rPr>
                <w:rFonts w:ascii="Calibri" w:hAnsi="Calibri" w:cs="Calibri"/>
                <w:lang w:val="x-none"/>
              </w:rPr>
              <w:t xml:space="preserve">     </w:t>
            </w:r>
            <w:r w:rsidR="00CF58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3712" behindDoc="0" locked="0" layoutInCell="1" allowOverlap="1" wp14:anchorId="08DC823A" wp14:editId="571CAC31">
                      <wp:simplePos x="0" y="0"/>
                      <wp:positionH relativeFrom="column">
                        <wp:posOffset>-715526890</wp:posOffset>
                      </wp:positionH>
                      <wp:positionV relativeFrom="paragraph">
                        <wp:posOffset>-1342747505</wp:posOffset>
                      </wp:positionV>
                      <wp:extent cx="448945" cy="280670"/>
                      <wp:effectExtent l="0" t="0" r="0" b="0"/>
                      <wp:wrapNone/>
                      <wp:docPr id="1341328088" name="Textfeld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945" cy="2806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32E418" w14:textId="77777777" w:rsidR="00CF58EE" w:rsidRPr="00CF58EE" w:rsidRDefault="00CF58EE" w:rsidP="00CF58EE">
                                  <w:pPr>
                                    <w:rPr>
                                      <w:rFonts w:ascii="Bradley Hand" w:hAnsi="Bradley Hand"/>
                                      <w:color w:val="007034"/>
                                    </w:rPr>
                                  </w:pPr>
                                  <w:r>
                                    <w:rPr>
                                      <w:rFonts w:ascii="Bradley Hand" w:hAnsi="Bradley Hand"/>
                                      <w:color w:val="007034"/>
                                    </w:rPr>
                                    <w:t>2</w:t>
                                  </w:r>
                                  <w:r w:rsidRPr="00CF58EE">
                                    <w:rPr>
                                      <w:rFonts w:ascii="Bradley Hand" w:hAnsi="Bradley Hand"/>
                                      <w:color w:val="00703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C823A" id="Textfeld 107" o:spid="_x0000_s1041" type="#_x0000_t202" style="position:absolute;left:0;text-align:left;margin-left:-56340.7pt;margin-top:-105728.15pt;width:35.35pt;height:22.1pt;z-index:25277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" filled="f" stroked="f" strokeweight=".5pt">
                      <v:textbox>
                        <w:txbxContent>
                          <w:p w14:paraId="7332E418" w14:textId="77777777" w:rsidR="00CF58EE" w:rsidRPr="00CF58EE" w:rsidRDefault="00CF58EE" w:rsidP="00CF58EE">
                            <w:pPr>
                              <w:rPr>
                                <w:rFonts w:ascii="Bradley Hand" w:hAnsi="Bradley Hand"/>
                                <w:color w:val="007034"/>
                              </w:rPr>
                            </w:pPr>
                            <w:r>
                              <w:rPr>
                                <w:rFonts w:ascii="Bradley Hand" w:hAnsi="Bradley Hand"/>
                                <w:color w:val="007034"/>
                              </w:rPr>
                              <w:t>2</w:t>
                            </w:r>
                            <w:r w:rsidRPr="00CF58EE">
                              <w:rPr>
                                <w:rFonts w:ascii="Bradley Hand" w:hAnsi="Bradley Hand"/>
                                <w:color w:val="00703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00AA" w:rsidRPr="006900AA">
              <w:rPr>
                <w:rFonts w:ascii="Calibri" w:hAnsi="Calibri" w:cs="Calibri"/>
                <w:lang w:val="x-none"/>
              </w:rPr>
              <w:t xml:space="preserve">     </w:t>
            </w:r>
          </w:p>
        </w:tc>
      </w:tr>
      <w:tr w:rsidR="00CF58EE" w:rsidRPr="006900AA" w14:paraId="712CA1B1" w14:textId="77777777" w:rsidTr="007E7E68">
        <w:trPr>
          <w:trHeight w:val="275"/>
        </w:trPr>
        <w:tc>
          <w:tcPr>
            <w:tcW w:w="780" w:type="dxa"/>
          </w:tcPr>
          <w:p w14:paraId="44AE07CE" w14:textId="77777777" w:rsidR="00CF58EE" w:rsidRPr="006900AA" w:rsidRDefault="00CF58EE" w:rsidP="00CF58EE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636E4C97" w14:textId="77777777" w:rsidR="00CF58EE" w:rsidRPr="006900AA" w:rsidRDefault="00CF58EE" w:rsidP="00CF58EE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8080" w:type="dxa"/>
            <w:gridSpan w:val="3"/>
          </w:tcPr>
          <w:p w14:paraId="4D52C48E" w14:textId="38822BFC" w:rsidR="00CF58EE" w:rsidRDefault="00CF58EE" w:rsidP="00CF58EE">
            <w:pPr>
              <w:pStyle w:val="Text"/>
              <w:rPr>
                <w:rFonts w:cs="Calibri"/>
              </w:rPr>
            </w:pPr>
          </w:p>
          <w:p w14:paraId="7B4B49BC" w14:textId="0943EB61" w:rsidR="00CF58EE" w:rsidRDefault="00CF58EE" w:rsidP="00CF58EE">
            <w:pPr>
              <w:pStyle w:val="Text"/>
              <w:rPr>
                <w:rFonts w:cs="Calibri"/>
              </w:rPr>
            </w:pPr>
          </w:p>
          <w:p w14:paraId="3C33FBA8" w14:textId="77777777" w:rsidR="00CF58EE" w:rsidRDefault="00CF58EE" w:rsidP="00CF58EE">
            <w:pPr>
              <w:pStyle w:val="Text"/>
              <w:rPr>
                <w:rFonts w:cs="Calibri"/>
              </w:rPr>
            </w:pPr>
          </w:p>
          <w:p w14:paraId="197D2622" w14:textId="77777777" w:rsidR="00CF58EE" w:rsidRPr="006900AA" w:rsidRDefault="00CF58EE" w:rsidP="00CF58EE">
            <w:pPr>
              <w:pStyle w:val="Text"/>
              <w:rPr>
                <w:rFonts w:cs="Calibri"/>
              </w:rPr>
            </w:pPr>
          </w:p>
        </w:tc>
      </w:tr>
      <w:tr w:rsidR="00CF58EE" w:rsidRPr="006900AA" w14:paraId="7BF3CFB9" w14:textId="77777777" w:rsidTr="007E7E68">
        <w:trPr>
          <w:trHeight w:val="275"/>
        </w:trPr>
        <w:tc>
          <w:tcPr>
            <w:tcW w:w="780" w:type="dxa"/>
          </w:tcPr>
          <w:p w14:paraId="5843FE1B" w14:textId="067FB23C" w:rsidR="00CF58EE" w:rsidRPr="006900AA" w:rsidRDefault="00CF58EE" w:rsidP="00CF58EE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437846EC" w14:textId="77777777" w:rsidR="00CF58EE" w:rsidRPr="006900AA" w:rsidRDefault="00CF58EE" w:rsidP="00CF58EE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8080" w:type="dxa"/>
            <w:gridSpan w:val="3"/>
          </w:tcPr>
          <w:p w14:paraId="7845A1E6" w14:textId="7880561C" w:rsidR="00CF58EE" w:rsidRPr="006900AA" w:rsidRDefault="00CF58EE" w:rsidP="00CF58EE">
            <w:pPr>
              <w:pStyle w:val="Text"/>
              <w:rPr>
                <w:rFonts w:cs="Calibri"/>
                <w:noProof/>
                <w:color w:val="auto"/>
              </w:rPr>
            </w:pPr>
          </w:p>
          <w:p w14:paraId="2260F06A" w14:textId="2CED9DD3" w:rsidR="00CF58EE" w:rsidRPr="006900AA" w:rsidRDefault="00CF58EE" w:rsidP="00CF58EE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  <w:noProof/>
                <w:color w:val="auto"/>
              </w:rPr>
              <w:t xml:space="preserve"> </w:t>
            </w:r>
          </w:p>
        </w:tc>
      </w:tr>
    </w:tbl>
    <w:p w14:paraId="5374D568" w14:textId="51EE1A37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578"/>
        <w:gridCol w:w="4360"/>
      </w:tblGrid>
      <w:tr w:rsidR="006900AA" w:rsidRPr="006900AA" w14:paraId="36FDFF28" w14:textId="77777777" w:rsidTr="000B0C5A">
        <w:tc>
          <w:tcPr>
            <w:tcW w:w="780" w:type="dxa"/>
          </w:tcPr>
          <w:p w14:paraId="222EB367" w14:textId="4959B49F" w:rsidR="006900AA" w:rsidRPr="006900AA" w:rsidRDefault="006900AA" w:rsidP="00BB5283">
            <w:pPr>
              <w:pStyle w:val="berschrift3"/>
            </w:pPr>
            <w:r w:rsidRPr="006900AA">
              <w:lastRenderedPageBreak/>
              <w:t>1.2</w:t>
            </w:r>
          </w:p>
        </w:tc>
        <w:tc>
          <w:tcPr>
            <w:tcW w:w="8505" w:type="dxa"/>
            <w:gridSpan w:val="3"/>
          </w:tcPr>
          <w:p w14:paraId="03F3B1F0" w14:textId="1A8BF1C4" w:rsidR="006900AA" w:rsidRPr="006900AA" w:rsidRDefault="006900AA" w:rsidP="00BB5283">
            <w:pPr>
              <w:pStyle w:val="berschrift3"/>
            </w:pPr>
            <w:r w:rsidRPr="006900AA">
              <w:t xml:space="preserve">Schrittweise </w:t>
            </w:r>
            <w:r w:rsidR="00B416AE">
              <w:t>Hochzählen</w:t>
            </w:r>
          </w:p>
        </w:tc>
      </w:tr>
      <w:tr w:rsidR="00274605" w:rsidRPr="006900AA" w14:paraId="75766A1A" w14:textId="77777777" w:rsidTr="00274605">
        <w:trPr>
          <w:trHeight w:val="1766"/>
        </w:trPr>
        <w:tc>
          <w:tcPr>
            <w:tcW w:w="780" w:type="dxa"/>
          </w:tcPr>
          <w:p w14:paraId="05650764" w14:textId="77777777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0FD93809" w14:textId="77777777" w:rsidR="00274605" w:rsidRPr="006900AA" w:rsidRDefault="00274605" w:rsidP="00274605">
            <w:pPr>
              <w:pStyle w:val="berschriftTeilaufgaben"/>
              <w:rPr>
                <w:rFonts w:cs="Calibri"/>
              </w:rPr>
            </w:pPr>
          </w:p>
          <w:p w14:paraId="3D5CD056" w14:textId="77777777" w:rsidR="00274605" w:rsidRPr="006900AA" w:rsidRDefault="00274605" w:rsidP="00274605">
            <w:pPr>
              <w:pStyle w:val="berschriftTeilaufgaben"/>
              <w:rPr>
                <w:rFonts w:cs="Calibri"/>
              </w:rPr>
            </w:pPr>
          </w:p>
          <w:p w14:paraId="2CB1479D" w14:textId="77777777" w:rsidR="00274605" w:rsidRPr="006900AA" w:rsidRDefault="00274605" w:rsidP="00274605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3578" w:type="dxa"/>
          </w:tcPr>
          <w:p w14:paraId="42DF9102" w14:textId="755A2D41" w:rsidR="00274605" w:rsidRDefault="00274605" w:rsidP="00274605">
            <w:pPr>
              <w:rPr>
                <w:rFonts w:ascii="Calibri" w:hAnsi="Calibr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651856" behindDoc="0" locked="0" layoutInCell="1" allowOverlap="1" wp14:anchorId="73E399C9" wp14:editId="452042B0">
                      <wp:simplePos x="0" y="0"/>
                      <wp:positionH relativeFrom="column">
                        <wp:posOffset>1681711</wp:posOffset>
                      </wp:positionH>
                      <wp:positionV relativeFrom="paragraph">
                        <wp:posOffset>213187</wp:posOffset>
                      </wp:positionV>
                      <wp:extent cx="488372" cy="750570"/>
                      <wp:effectExtent l="0" t="0" r="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372" cy="750570"/>
                                <a:chOff x="-45956" y="0"/>
                                <a:chExt cx="539978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45956" y="0"/>
                                  <a:ext cx="53997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7CA4DC" w14:textId="77777777" w:rsidR="00274605" w:rsidRPr="00160B38" w:rsidRDefault="00274605" w:rsidP="0027460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E399C9" id="_x0000_s1042" style="position:absolute;margin-left:132.4pt;margin-top:16.8pt;width:38.45pt;height:59.1pt;z-index:252651856;mso-width-relative:margin;mso-height-relative:margin" coordorigin="-459" coordsize="5399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">
                      <v:shape id="Grafik 5" o:spid="_x0000_s1043" type="#_x0000_t75" style="position:absolute;left:-459;width:5399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">
                        <v:imagedata r:id="rId22" o:title="" chromakey="white"/>
                      </v:shape>
                      <v:shape id="Textfeld 12" o:spid="_x0000_s104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A7CA4DC" w14:textId="77777777" w:rsidR="00274605" w:rsidRPr="00160B38" w:rsidRDefault="00274605" w:rsidP="0027460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900AA">
              <w:t xml:space="preserve">Kenan möchte Saft kaufen und überlegt, wie viel 4 Liter </w:t>
            </w:r>
            <w:r>
              <w:br/>
            </w:r>
            <w:r w:rsidRPr="006900AA">
              <w:t>Saft kosten.</w:t>
            </w:r>
          </w:p>
          <w:p w14:paraId="249CC655" w14:textId="77777777" w:rsidR="00274605" w:rsidRPr="006900AA" w:rsidRDefault="00274605" w:rsidP="00274605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4360" w:type="dxa"/>
            <w:vAlign w:val="center"/>
          </w:tcPr>
          <w:tbl>
            <w:tblPr>
              <w:tblStyle w:val="Tabellenraster"/>
              <w:tblW w:w="3952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162"/>
              <w:gridCol w:w="558"/>
              <w:gridCol w:w="558"/>
              <w:gridCol w:w="558"/>
              <w:gridCol w:w="558"/>
              <w:gridCol w:w="558"/>
            </w:tblGrid>
            <w:tr w:rsidR="00274605" w:rsidRPr="00A34F77" w14:paraId="3D5A8B81" w14:textId="77777777" w:rsidTr="00CB2AF2">
              <w:trPr>
                <w:trHeight w:val="394"/>
              </w:trPr>
              <w:tc>
                <w:tcPr>
                  <w:tcW w:w="1162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4ACD76D8" w14:textId="1B14AD1F" w:rsidR="00274605" w:rsidRPr="00A34F77" w:rsidRDefault="00274605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 xml:space="preserve">Saft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Litern)</w:t>
                  </w:r>
                </w:p>
              </w:tc>
              <w:tc>
                <w:tcPr>
                  <w:tcW w:w="558" w:type="dxa"/>
                  <w:vAlign w:val="center"/>
                </w:tcPr>
                <w:p w14:paraId="47551E06" w14:textId="4A5A697D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58" w:type="dxa"/>
                  <w:vAlign w:val="center"/>
                </w:tcPr>
                <w:p w14:paraId="276DB90D" w14:textId="77777777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58" w:type="dxa"/>
                  <w:vAlign w:val="center"/>
                </w:tcPr>
                <w:p w14:paraId="3760FEA4" w14:textId="77777777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58" w:type="dxa"/>
                  <w:vAlign w:val="center"/>
                </w:tcPr>
                <w:p w14:paraId="1F15A808" w14:textId="77777777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58" w:type="dxa"/>
                  <w:vAlign w:val="center"/>
                </w:tcPr>
                <w:p w14:paraId="1CDBF534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</w:p>
              </w:tc>
            </w:tr>
            <w:tr w:rsidR="00274605" w:rsidRPr="00A34F77" w14:paraId="0C960FAA" w14:textId="77777777" w:rsidTr="00CB2AF2">
              <w:trPr>
                <w:trHeight w:val="394"/>
              </w:trPr>
              <w:tc>
                <w:tcPr>
                  <w:tcW w:w="1162" w:type="dxa"/>
                  <w:shd w:val="clear" w:color="auto" w:fill="F2F2F2" w:themeFill="background1" w:themeFillShade="F2"/>
                </w:tcPr>
                <w:p w14:paraId="55A6B5DE" w14:textId="77777777" w:rsidR="00274605" w:rsidRPr="00A34F77" w:rsidRDefault="00274605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558" w:type="dxa"/>
                  <w:vAlign w:val="center"/>
                </w:tcPr>
                <w:p w14:paraId="779BF5F6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3</w:t>
                  </w:r>
                </w:p>
              </w:tc>
              <w:tc>
                <w:tcPr>
                  <w:tcW w:w="558" w:type="dxa"/>
                  <w:vAlign w:val="center"/>
                </w:tcPr>
                <w:p w14:paraId="3537E949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58" w:type="dxa"/>
                  <w:vAlign w:val="center"/>
                </w:tcPr>
                <w:p w14:paraId="3CFD6638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58" w:type="dxa"/>
                  <w:vAlign w:val="center"/>
                </w:tcPr>
                <w:p w14:paraId="60473DDF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58" w:type="dxa"/>
                  <w:vAlign w:val="center"/>
                </w:tcPr>
                <w:p w14:paraId="281D7173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2D717A87" w14:textId="2FB17725" w:rsidR="00274605" w:rsidRPr="006900AA" w:rsidRDefault="00274605" w:rsidP="00274605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</w:p>
        </w:tc>
      </w:tr>
      <w:tr w:rsidR="00274605" w:rsidRPr="006900AA" w14:paraId="31EDD1F7" w14:textId="77777777" w:rsidTr="000B0C5A">
        <w:trPr>
          <w:trHeight w:val="236"/>
        </w:trPr>
        <w:tc>
          <w:tcPr>
            <w:tcW w:w="780" w:type="dxa"/>
          </w:tcPr>
          <w:p w14:paraId="5AD15836" w14:textId="77777777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2C31F7B2" w14:textId="77777777" w:rsidR="00274605" w:rsidRPr="006900AA" w:rsidRDefault="00274605" w:rsidP="00274605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7938" w:type="dxa"/>
            <w:gridSpan w:val="2"/>
          </w:tcPr>
          <w:p w14:paraId="13F8269B" w14:textId="77777777" w:rsidR="00274605" w:rsidRPr="006900AA" w:rsidRDefault="00274605" w:rsidP="00274605">
            <w:pPr>
              <w:pStyle w:val="TextListe"/>
              <w:numPr>
                <w:ilvl w:val="0"/>
                <w:numId w:val="0"/>
              </w:numPr>
            </w:pPr>
          </w:p>
        </w:tc>
      </w:tr>
      <w:tr w:rsidR="00274605" w:rsidRPr="006900AA" w14:paraId="0E35C666" w14:textId="77777777" w:rsidTr="000B0C5A">
        <w:trPr>
          <w:trHeight w:val="236"/>
        </w:trPr>
        <w:tc>
          <w:tcPr>
            <w:tcW w:w="780" w:type="dxa"/>
          </w:tcPr>
          <w:p w14:paraId="0B9CB96A" w14:textId="77777777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1681D254" w14:textId="77777777" w:rsidR="00274605" w:rsidRPr="006900AA" w:rsidRDefault="00274605" w:rsidP="00274605">
            <w:pPr>
              <w:pStyle w:val="berschrift4"/>
            </w:pPr>
            <w:r w:rsidRPr="006900AA">
              <w:t>a)</w:t>
            </w:r>
          </w:p>
        </w:tc>
        <w:tc>
          <w:tcPr>
            <w:tcW w:w="7938" w:type="dxa"/>
            <w:gridSpan w:val="2"/>
          </w:tcPr>
          <w:p w14:paraId="0D6EAA8C" w14:textId="77777777" w:rsidR="00274605" w:rsidRPr="006900AA" w:rsidRDefault="00274605" w:rsidP="00274605">
            <w:pPr>
              <w:pStyle w:val="Text"/>
              <w:rPr>
                <w:rFonts w:cs="Calibri"/>
                <w:b/>
                <w:color w:val="7F7F7F" w:themeColor="text1" w:themeTint="80"/>
              </w:rPr>
            </w:pPr>
            <w:r w:rsidRPr="006900AA">
              <w:rPr>
                <w:rFonts w:cs="Calibri"/>
              </w:rPr>
              <w:t xml:space="preserve">Berechne die fehlenden Werte wie Kenan in </w:t>
            </w:r>
            <w:r w:rsidRPr="00212FBC">
              <w:rPr>
                <w:rFonts w:cs="Calibri"/>
                <w:b/>
                <w:color w:val="327A86" w:themeColor="text2"/>
              </w:rPr>
              <w:t>1.1</w:t>
            </w:r>
            <w:r w:rsidRPr="00212FBC">
              <w:rPr>
                <w:rFonts w:cs="Calibri"/>
                <w:color w:val="327A86" w:themeColor="text2"/>
              </w:rPr>
              <w:t xml:space="preserve"> </w:t>
            </w:r>
            <w:r w:rsidRPr="00212FBC">
              <w:rPr>
                <w:rFonts w:cs="Calibri"/>
                <w:b/>
                <w:color w:val="327A86" w:themeColor="text2"/>
              </w:rPr>
              <w:t>d)</w:t>
            </w:r>
            <w:r w:rsidRPr="00212FBC">
              <w:rPr>
                <w:rFonts w:cs="Calibri"/>
                <w:color w:val="327A86" w:themeColor="text2"/>
              </w:rPr>
              <w:t>.</w:t>
            </w:r>
            <w:r w:rsidRPr="00212FBC">
              <w:rPr>
                <w:rFonts w:cs="Calibri"/>
                <w:b/>
                <w:color w:val="327A86" w:themeColor="text2"/>
              </w:rPr>
              <w:t xml:space="preserve"> </w:t>
            </w:r>
          </w:p>
          <w:p w14:paraId="69918204" w14:textId="77777777" w:rsidR="00274605" w:rsidRPr="006900AA" w:rsidRDefault="00274605" w:rsidP="00274605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Markiere den Rechenweg mit Pfeilen in der Tabelle.</w:t>
            </w:r>
          </w:p>
        </w:tc>
      </w:tr>
      <w:tr w:rsidR="00274605" w:rsidRPr="006900AA" w14:paraId="5639CA8A" w14:textId="77777777" w:rsidTr="000B0C5A">
        <w:trPr>
          <w:trHeight w:val="236"/>
        </w:trPr>
        <w:tc>
          <w:tcPr>
            <w:tcW w:w="780" w:type="dxa"/>
          </w:tcPr>
          <w:p w14:paraId="4008DC98" w14:textId="77777777" w:rsidR="00274605" w:rsidRPr="006900AA" w:rsidRDefault="00274605" w:rsidP="00274605">
            <w:pPr>
              <w:rPr>
                <w:noProof/>
              </w:rPr>
            </w:pPr>
          </w:p>
        </w:tc>
        <w:tc>
          <w:tcPr>
            <w:tcW w:w="567" w:type="dxa"/>
          </w:tcPr>
          <w:p w14:paraId="2F038D22" w14:textId="77777777" w:rsidR="00274605" w:rsidRPr="006900AA" w:rsidRDefault="00274605" w:rsidP="00274605"/>
        </w:tc>
        <w:tc>
          <w:tcPr>
            <w:tcW w:w="7938" w:type="dxa"/>
            <w:gridSpan w:val="2"/>
          </w:tcPr>
          <w:p w14:paraId="364A29FE" w14:textId="77777777" w:rsidR="00274605" w:rsidRPr="006900AA" w:rsidRDefault="00274605" w:rsidP="00274605"/>
        </w:tc>
      </w:tr>
      <w:tr w:rsidR="00274605" w:rsidRPr="006900AA" w14:paraId="4936997B" w14:textId="77777777" w:rsidTr="000B0C5A">
        <w:trPr>
          <w:trHeight w:val="236"/>
        </w:trPr>
        <w:tc>
          <w:tcPr>
            <w:tcW w:w="780" w:type="dxa"/>
          </w:tcPr>
          <w:p w14:paraId="0A9E7AED" w14:textId="46821155" w:rsidR="00274605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649808" behindDoc="0" locked="0" layoutInCell="1" allowOverlap="1" wp14:anchorId="7A45B154" wp14:editId="34D40713">
                  <wp:simplePos x="0" y="0"/>
                  <wp:positionH relativeFrom="column">
                    <wp:posOffset>-1161</wp:posOffset>
                  </wp:positionH>
                  <wp:positionV relativeFrom="paragraph">
                    <wp:posOffset>-4445</wp:posOffset>
                  </wp:positionV>
                  <wp:extent cx="360000" cy="272386"/>
                  <wp:effectExtent l="0" t="0" r="0" b="0"/>
                  <wp:wrapNone/>
                  <wp:docPr id="599574745" name="Grafik 599574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6D5CC9" w14:textId="77777777" w:rsidR="00274605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  <w:p w14:paraId="0B24E581" w14:textId="77777777" w:rsidR="00274605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  <w:p w14:paraId="021C051A" w14:textId="7E8D3B32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3CBCBD0" wp14:editId="196EC3E9">
                  <wp:extent cx="287640" cy="338400"/>
                  <wp:effectExtent l="0" t="0" r="0" b="5080"/>
                  <wp:docPr id="214446933" name="Grafik 214446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7FC5851" w14:textId="3534D2A7" w:rsidR="00274605" w:rsidRPr="006900AA" w:rsidRDefault="00274605" w:rsidP="00274605">
            <w:pPr>
              <w:pStyle w:val="berschrift4"/>
            </w:pPr>
            <w:r w:rsidRPr="006900AA">
              <w:t>b)</w:t>
            </w:r>
          </w:p>
        </w:tc>
        <w:tc>
          <w:tcPr>
            <w:tcW w:w="7938" w:type="dxa"/>
            <w:gridSpan w:val="2"/>
          </w:tcPr>
          <w:p w14:paraId="76D4D2CC" w14:textId="1DCDCA48" w:rsidR="00274605" w:rsidRPr="006900AA" w:rsidRDefault="00274605" w:rsidP="00274605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Der Rechenweg von Kenan heißt </w:t>
            </w:r>
            <w:r w:rsidRPr="006900AA">
              <w:rPr>
                <w:rFonts w:cs="Calibri"/>
                <w:b/>
              </w:rPr>
              <w:t xml:space="preserve">Schrittweise </w:t>
            </w:r>
            <w:r>
              <w:rPr>
                <w:rFonts w:cs="Calibri"/>
                <w:b/>
              </w:rPr>
              <w:t>Hochzählen.</w:t>
            </w:r>
          </w:p>
          <w:p w14:paraId="5DA7D5DB" w14:textId="77777777" w:rsidR="00274605" w:rsidRPr="006900AA" w:rsidRDefault="00274605" w:rsidP="00274605">
            <w:pPr>
              <w:pStyle w:val="Listenabsatz"/>
            </w:pPr>
            <w:r w:rsidRPr="006900AA">
              <w:t xml:space="preserve">Warum passt der Name gut? </w:t>
            </w:r>
          </w:p>
          <w:p w14:paraId="0AC429EC" w14:textId="77777777" w:rsidR="00274605" w:rsidRPr="006900AA" w:rsidRDefault="00274605" w:rsidP="00274605">
            <w:pPr>
              <w:pStyle w:val="Listenabsatz"/>
            </w:pPr>
            <w:r w:rsidRPr="006900AA">
              <w:t xml:space="preserve">Diskutiere zunächst gemeinsam mit den anderen. </w:t>
            </w:r>
          </w:p>
          <w:p w14:paraId="228903C6" w14:textId="77777777" w:rsidR="00274605" w:rsidRPr="006900AA" w:rsidRDefault="00274605" w:rsidP="00274605">
            <w:pPr>
              <w:pStyle w:val="Listenabsatz"/>
            </w:pPr>
            <w:r w:rsidRPr="006900AA">
              <w:t xml:space="preserve">Schreibe deine Antwort dann ins Heft und </w:t>
            </w:r>
          </w:p>
          <w:p w14:paraId="7D628FE1" w14:textId="2B39D75C" w:rsidR="00274605" w:rsidRPr="006900AA" w:rsidRDefault="00274605" w:rsidP="00D300D7">
            <w:pPr>
              <w:ind w:left="284"/>
            </w:pPr>
            <w:r w:rsidRPr="006900AA">
              <w:t xml:space="preserve">male ein passendes Streifenbild wie Tim in </w:t>
            </w:r>
            <w:r w:rsidRPr="001C190D">
              <w:rPr>
                <w:b/>
                <w:color w:val="327A86" w:themeColor="text2"/>
              </w:rPr>
              <w:t>1.1 b)</w:t>
            </w:r>
            <w:r w:rsidRPr="001C190D">
              <w:rPr>
                <w:color w:val="327A86" w:themeColor="text2"/>
              </w:rPr>
              <w:t>.</w:t>
            </w:r>
          </w:p>
        </w:tc>
      </w:tr>
      <w:tr w:rsidR="00274605" w:rsidRPr="006900AA" w14:paraId="4AF8CF7A" w14:textId="77777777" w:rsidTr="000B0C5A">
        <w:trPr>
          <w:trHeight w:val="236"/>
        </w:trPr>
        <w:tc>
          <w:tcPr>
            <w:tcW w:w="780" w:type="dxa"/>
          </w:tcPr>
          <w:p w14:paraId="4EAAEF5B" w14:textId="77777777" w:rsidR="00274605" w:rsidRPr="006900AA" w:rsidRDefault="00274605" w:rsidP="00274605">
            <w:pPr>
              <w:rPr>
                <w:noProof/>
              </w:rPr>
            </w:pPr>
          </w:p>
        </w:tc>
        <w:tc>
          <w:tcPr>
            <w:tcW w:w="567" w:type="dxa"/>
          </w:tcPr>
          <w:p w14:paraId="0EAD5093" w14:textId="77777777" w:rsidR="00274605" w:rsidRPr="006900AA" w:rsidRDefault="00274605" w:rsidP="00274605"/>
        </w:tc>
        <w:tc>
          <w:tcPr>
            <w:tcW w:w="7938" w:type="dxa"/>
            <w:gridSpan w:val="2"/>
          </w:tcPr>
          <w:p w14:paraId="29F8DB10" w14:textId="77777777" w:rsidR="00274605" w:rsidRPr="006900AA" w:rsidRDefault="00274605" w:rsidP="00274605"/>
        </w:tc>
      </w:tr>
      <w:tr w:rsidR="00274605" w:rsidRPr="006900AA" w14:paraId="187AC977" w14:textId="77777777" w:rsidTr="00B416AE">
        <w:trPr>
          <w:trHeight w:val="791"/>
        </w:trPr>
        <w:tc>
          <w:tcPr>
            <w:tcW w:w="780" w:type="dxa"/>
          </w:tcPr>
          <w:p w14:paraId="5B7692EB" w14:textId="77777777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6EEF2985" w14:textId="046602CD" w:rsidR="00274605" w:rsidRPr="006900AA" w:rsidRDefault="00274605" w:rsidP="00274605">
            <w:pPr>
              <w:pStyle w:val="berschrift4"/>
            </w:pPr>
            <w:r w:rsidRPr="006900AA">
              <w:t>c)</w:t>
            </w:r>
          </w:p>
        </w:tc>
        <w:tc>
          <w:tcPr>
            <w:tcW w:w="3578" w:type="dxa"/>
          </w:tcPr>
          <w:p w14:paraId="58862E7D" w14:textId="77777777" w:rsidR="00274605" w:rsidRPr="00B416AE" w:rsidRDefault="00274605" w:rsidP="00274605">
            <w:pPr>
              <w:pStyle w:val="Listenabsatz"/>
            </w:pPr>
            <w:r w:rsidRPr="00B416AE">
              <w:t xml:space="preserve">Berechne in den proportionalen Tabellen die fehlenden Werte. </w:t>
            </w:r>
          </w:p>
          <w:p w14:paraId="2EB25E35" w14:textId="77777777" w:rsidR="00274605" w:rsidRDefault="00274605" w:rsidP="00274605">
            <w:pPr>
              <w:pStyle w:val="Listenabsatz"/>
            </w:pPr>
            <w:r w:rsidRPr="006900AA">
              <w:t>Nutze die Idee, dass pro Portion immer das Gleiche hinzukommt.</w:t>
            </w:r>
          </w:p>
          <w:p w14:paraId="506F7CA3" w14:textId="77777777" w:rsidR="00274605" w:rsidRDefault="00274605" w:rsidP="00274605"/>
          <w:p w14:paraId="57B17E32" w14:textId="77777777" w:rsidR="00CF58EE" w:rsidRPr="006900AA" w:rsidRDefault="00CF58EE" w:rsidP="00274605"/>
          <w:p w14:paraId="0F032F23" w14:textId="77777777" w:rsidR="00274605" w:rsidRPr="00B416AE" w:rsidRDefault="00274605" w:rsidP="00274605">
            <w:pPr>
              <w:pStyle w:val="Text"/>
            </w:pPr>
          </w:p>
        </w:tc>
        <w:tc>
          <w:tcPr>
            <w:tcW w:w="4360" w:type="dxa"/>
          </w:tcPr>
          <w:p w14:paraId="2F814FD2" w14:textId="5AE4B751" w:rsidR="00274605" w:rsidRDefault="00274605" w:rsidP="00274605">
            <w:pPr>
              <w:pStyle w:val="Text"/>
              <w:spacing w:after="120"/>
            </w:pPr>
            <w:r>
              <w:t>(1) Kirschen</w:t>
            </w:r>
          </w:p>
          <w:tbl>
            <w:tblPr>
              <w:tblStyle w:val="Tabellenraster"/>
              <w:tblW w:w="3952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162"/>
              <w:gridCol w:w="558"/>
              <w:gridCol w:w="558"/>
              <w:gridCol w:w="558"/>
              <w:gridCol w:w="558"/>
              <w:gridCol w:w="558"/>
            </w:tblGrid>
            <w:tr w:rsidR="00274605" w:rsidRPr="00A34F77" w14:paraId="4677149A" w14:textId="77777777" w:rsidTr="00CB2AF2">
              <w:trPr>
                <w:trHeight w:val="394"/>
              </w:trPr>
              <w:tc>
                <w:tcPr>
                  <w:tcW w:w="1162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11224873" w14:textId="070F3983" w:rsidR="00274605" w:rsidRPr="00A34F77" w:rsidRDefault="00274605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 xml:space="preserve">Kirschen </w:t>
                  </w:r>
                  <w:r w:rsidR="005B4D4A"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kg)</w:t>
                  </w:r>
                </w:p>
              </w:tc>
              <w:tc>
                <w:tcPr>
                  <w:tcW w:w="558" w:type="dxa"/>
                  <w:vAlign w:val="center"/>
                </w:tcPr>
                <w:p w14:paraId="6B422A22" w14:textId="77777777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58" w:type="dxa"/>
                  <w:vAlign w:val="center"/>
                </w:tcPr>
                <w:p w14:paraId="645749B1" w14:textId="77777777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58" w:type="dxa"/>
                  <w:vAlign w:val="center"/>
                </w:tcPr>
                <w:p w14:paraId="03B3085C" w14:textId="77777777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58" w:type="dxa"/>
                  <w:vAlign w:val="center"/>
                </w:tcPr>
                <w:p w14:paraId="06546AF8" w14:textId="77777777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58" w:type="dxa"/>
                  <w:vAlign w:val="center"/>
                </w:tcPr>
                <w:p w14:paraId="6F9872C0" w14:textId="2F09E069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</w:tr>
            <w:tr w:rsidR="00274605" w:rsidRPr="00A34F77" w14:paraId="75763727" w14:textId="77777777" w:rsidTr="00CB2AF2">
              <w:trPr>
                <w:trHeight w:val="394"/>
              </w:trPr>
              <w:tc>
                <w:tcPr>
                  <w:tcW w:w="1162" w:type="dxa"/>
                  <w:shd w:val="clear" w:color="auto" w:fill="F2F2F2" w:themeFill="background1" w:themeFillShade="F2"/>
                </w:tcPr>
                <w:p w14:paraId="615E4484" w14:textId="77777777" w:rsidR="00274605" w:rsidRPr="00A34F77" w:rsidRDefault="00274605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558" w:type="dxa"/>
                  <w:vAlign w:val="center"/>
                </w:tcPr>
                <w:p w14:paraId="78775D5B" w14:textId="61A917FB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3,50</w:t>
                  </w:r>
                </w:p>
              </w:tc>
              <w:tc>
                <w:tcPr>
                  <w:tcW w:w="558" w:type="dxa"/>
                  <w:vAlign w:val="center"/>
                </w:tcPr>
                <w:p w14:paraId="1645715C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58" w:type="dxa"/>
                  <w:vAlign w:val="center"/>
                </w:tcPr>
                <w:p w14:paraId="011A8F4C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58" w:type="dxa"/>
                  <w:vAlign w:val="center"/>
                </w:tcPr>
                <w:p w14:paraId="72F804EA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58" w:type="dxa"/>
                  <w:vAlign w:val="center"/>
                </w:tcPr>
                <w:p w14:paraId="2FE16897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6818BF96" w14:textId="32129C4E" w:rsidR="00274605" w:rsidRPr="00B416AE" w:rsidRDefault="00274605" w:rsidP="00274605">
            <w:pPr>
              <w:rPr>
                <w:sz w:val="16"/>
                <w:szCs w:val="16"/>
              </w:rPr>
            </w:pPr>
          </w:p>
        </w:tc>
      </w:tr>
      <w:tr w:rsidR="00274605" w:rsidRPr="006900AA" w14:paraId="4038CCE3" w14:textId="77777777" w:rsidTr="00B416AE">
        <w:trPr>
          <w:trHeight w:val="791"/>
        </w:trPr>
        <w:tc>
          <w:tcPr>
            <w:tcW w:w="780" w:type="dxa"/>
          </w:tcPr>
          <w:p w14:paraId="3275FA99" w14:textId="77777777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731B887C" w14:textId="77777777" w:rsidR="00274605" w:rsidRPr="006900AA" w:rsidRDefault="00274605" w:rsidP="00274605">
            <w:pPr>
              <w:pStyle w:val="berschrift4"/>
            </w:pPr>
          </w:p>
        </w:tc>
        <w:tc>
          <w:tcPr>
            <w:tcW w:w="3578" w:type="dxa"/>
          </w:tcPr>
          <w:p w14:paraId="7B38D63B" w14:textId="02BEBF1B" w:rsidR="00274605" w:rsidRDefault="00274605" w:rsidP="00274605">
            <w:pPr>
              <w:pStyle w:val="Listenabsatz"/>
            </w:pPr>
            <w:r>
              <w:t xml:space="preserve">Achte auf die Kiloangaben. </w:t>
            </w:r>
            <w:r>
              <w:br/>
              <w:t>Warum ist das wichtig?</w:t>
            </w:r>
          </w:p>
          <w:p w14:paraId="1045F842" w14:textId="77777777" w:rsidR="00274605" w:rsidRDefault="00274605" w:rsidP="00274605">
            <w:pPr>
              <w:pStyle w:val="Text"/>
            </w:pPr>
          </w:p>
          <w:p w14:paraId="4781FBBF" w14:textId="77777777" w:rsidR="00274605" w:rsidRDefault="00274605" w:rsidP="00274605">
            <w:pPr>
              <w:pStyle w:val="Text"/>
            </w:pPr>
          </w:p>
          <w:p w14:paraId="02B89C64" w14:textId="77777777" w:rsidR="00274605" w:rsidRDefault="00274605" w:rsidP="00274605">
            <w:pPr>
              <w:pStyle w:val="Text"/>
            </w:pPr>
          </w:p>
          <w:p w14:paraId="62B19B3E" w14:textId="77777777" w:rsidR="00274605" w:rsidRDefault="00274605" w:rsidP="00274605">
            <w:pPr>
              <w:pStyle w:val="Text"/>
            </w:pPr>
          </w:p>
          <w:p w14:paraId="024FF323" w14:textId="77777777" w:rsidR="00274605" w:rsidRPr="00B416AE" w:rsidRDefault="00274605" w:rsidP="00274605">
            <w:pPr>
              <w:pStyle w:val="Text"/>
            </w:pPr>
          </w:p>
        </w:tc>
        <w:tc>
          <w:tcPr>
            <w:tcW w:w="4360" w:type="dxa"/>
          </w:tcPr>
          <w:p w14:paraId="46CBC864" w14:textId="4AFD76EC" w:rsidR="00274605" w:rsidRDefault="00274605" w:rsidP="00274605">
            <w:pPr>
              <w:pStyle w:val="Text"/>
              <w:spacing w:after="120"/>
            </w:pPr>
            <w:r>
              <w:t>(2) Erdbeeren</w:t>
            </w:r>
          </w:p>
          <w:tbl>
            <w:tblPr>
              <w:tblStyle w:val="Tabellenraster"/>
              <w:tblW w:w="3952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162"/>
              <w:gridCol w:w="558"/>
              <w:gridCol w:w="558"/>
              <w:gridCol w:w="558"/>
              <w:gridCol w:w="558"/>
              <w:gridCol w:w="558"/>
            </w:tblGrid>
            <w:tr w:rsidR="00274605" w:rsidRPr="00A34F77" w14:paraId="56A869E4" w14:textId="77777777" w:rsidTr="00CB2AF2">
              <w:trPr>
                <w:trHeight w:val="394"/>
              </w:trPr>
              <w:tc>
                <w:tcPr>
                  <w:tcW w:w="1162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2AFDD225" w14:textId="05E5E03C" w:rsidR="00274605" w:rsidRPr="00A34F77" w:rsidRDefault="00274605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jc w:val="both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 xml:space="preserve">Erdbeeren 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kg)</w:t>
                  </w:r>
                </w:p>
              </w:tc>
              <w:tc>
                <w:tcPr>
                  <w:tcW w:w="558" w:type="dxa"/>
                  <w:vAlign w:val="center"/>
                </w:tcPr>
                <w:p w14:paraId="66739BDF" w14:textId="77777777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58" w:type="dxa"/>
                  <w:vAlign w:val="center"/>
                </w:tcPr>
                <w:p w14:paraId="7C2FB052" w14:textId="77777777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58" w:type="dxa"/>
                  <w:vAlign w:val="center"/>
                </w:tcPr>
                <w:p w14:paraId="4C8C32B9" w14:textId="77777777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58" w:type="dxa"/>
                  <w:vAlign w:val="center"/>
                </w:tcPr>
                <w:p w14:paraId="3982C37E" w14:textId="77777777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58" w:type="dxa"/>
                  <w:vAlign w:val="center"/>
                </w:tcPr>
                <w:p w14:paraId="68927BE8" w14:textId="393BECF0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</w:tr>
            <w:tr w:rsidR="00274605" w:rsidRPr="00A34F77" w14:paraId="71D4DE4F" w14:textId="77777777" w:rsidTr="00CB2AF2">
              <w:trPr>
                <w:trHeight w:val="394"/>
              </w:trPr>
              <w:tc>
                <w:tcPr>
                  <w:tcW w:w="1162" w:type="dxa"/>
                  <w:shd w:val="clear" w:color="auto" w:fill="F2F2F2" w:themeFill="background1" w:themeFillShade="F2"/>
                </w:tcPr>
                <w:p w14:paraId="15F33E46" w14:textId="77777777" w:rsidR="00274605" w:rsidRPr="00A34F77" w:rsidRDefault="00274605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Euro)</w:t>
                  </w: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 </w:t>
                  </w:r>
                </w:p>
              </w:tc>
              <w:tc>
                <w:tcPr>
                  <w:tcW w:w="558" w:type="dxa"/>
                  <w:vAlign w:val="center"/>
                </w:tcPr>
                <w:p w14:paraId="2FA8D33B" w14:textId="2399CAE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4</w:t>
                  </w:r>
                </w:p>
              </w:tc>
              <w:tc>
                <w:tcPr>
                  <w:tcW w:w="558" w:type="dxa"/>
                  <w:vAlign w:val="center"/>
                </w:tcPr>
                <w:p w14:paraId="7ABC4311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58" w:type="dxa"/>
                  <w:vAlign w:val="center"/>
                </w:tcPr>
                <w:p w14:paraId="2365CBB4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58" w:type="dxa"/>
                  <w:vAlign w:val="center"/>
                </w:tcPr>
                <w:p w14:paraId="13447ADB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58" w:type="dxa"/>
                  <w:vAlign w:val="center"/>
                </w:tcPr>
                <w:p w14:paraId="4529DB75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502F4361" w14:textId="4639D95B" w:rsidR="00274605" w:rsidRDefault="00274605" w:rsidP="00274605">
            <w:pPr>
              <w:pStyle w:val="Text"/>
            </w:pPr>
          </w:p>
        </w:tc>
      </w:tr>
      <w:tr w:rsidR="00274605" w:rsidRPr="006900AA" w14:paraId="77556713" w14:textId="77777777" w:rsidTr="00B416AE">
        <w:trPr>
          <w:trHeight w:val="791"/>
        </w:trPr>
        <w:tc>
          <w:tcPr>
            <w:tcW w:w="780" w:type="dxa"/>
          </w:tcPr>
          <w:p w14:paraId="70460EB0" w14:textId="77777777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4AAE7ADC" w14:textId="77777777" w:rsidR="00274605" w:rsidRPr="006900AA" w:rsidRDefault="00274605" w:rsidP="00274605">
            <w:pPr>
              <w:pStyle w:val="berschrift4"/>
            </w:pPr>
          </w:p>
        </w:tc>
        <w:tc>
          <w:tcPr>
            <w:tcW w:w="3578" w:type="dxa"/>
          </w:tcPr>
          <w:p w14:paraId="22AC2C9B" w14:textId="77777777" w:rsidR="00274605" w:rsidRPr="00B416AE" w:rsidRDefault="00274605" w:rsidP="00274605">
            <w:pPr>
              <w:pStyle w:val="Text"/>
            </w:pPr>
          </w:p>
        </w:tc>
        <w:tc>
          <w:tcPr>
            <w:tcW w:w="4360" w:type="dxa"/>
          </w:tcPr>
          <w:p w14:paraId="600D63D6" w14:textId="413633B3" w:rsidR="00274605" w:rsidRDefault="00274605" w:rsidP="00274605">
            <w:pPr>
              <w:pStyle w:val="Text"/>
              <w:spacing w:after="120"/>
            </w:pPr>
            <w:r>
              <w:t>(3) Muffins</w:t>
            </w:r>
          </w:p>
          <w:tbl>
            <w:tblPr>
              <w:tblStyle w:val="Tabellenraster"/>
              <w:tblW w:w="3952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162"/>
              <w:gridCol w:w="558"/>
              <w:gridCol w:w="558"/>
              <w:gridCol w:w="558"/>
              <w:gridCol w:w="558"/>
              <w:gridCol w:w="558"/>
            </w:tblGrid>
            <w:tr w:rsidR="00274605" w:rsidRPr="00A34F77" w14:paraId="51045592" w14:textId="77777777" w:rsidTr="00CB2AF2">
              <w:trPr>
                <w:trHeight w:val="394"/>
              </w:trPr>
              <w:tc>
                <w:tcPr>
                  <w:tcW w:w="1162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7CBBF4C9" w14:textId="77777777" w:rsidR="00274605" w:rsidRPr="00A34F77" w:rsidRDefault="00274605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 xml:space="preserve">Erdbeeren 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kg)</w:t>
                  </w:r>
                </w:p>
              </w:tc>
              <w:tc>
                <w:tcPr>
                  <w:tcW w:w="558" w:type="dxa"/>
                  <w:vAlign w:val="center"/>
                </w:tcPr>
                <w:p w14:paraId="51AAC060" w14:textId="77777777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58" w:type="dxa"/>
                  <w:vAlign w:val="center"/>
                </w:tcPr>
                <w:p w14:paraId="1EA2F85F" w14:textId="77777777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58" w:type="dxa"/>
                  <w:vAlign w:val="center"/>
                </w:tcPr>
                <w:p w14:paraId="6D1F11A7" w14:textId="461AFD8F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58" w:type="dxa"/>
                  <w:vAlign w:val="center"/>
                </w:tcPr>
                <w:p w14:paraId="5BF515E6" w14:textId="2E916E57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10</w:t>
                  </w:r>
                </w:p>
              </w:tc>
              <w:tc>
                <w:tcPr>
                  <w:tcW w:w="558" w:type="dxa"/>
                  <w:vAlign w:val="center"/>
                </w:tcPr>
                <w:p w14:paraId="6455F77D" w14:textId="4015C09E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11</w:t>
                  </w:r>
                </w:p>
              </w:tc>
            </w:tr>
            <w:tr w:rsidR="00274605" w:rsidRPr="00A34F77" w14:paraId="056A5812" w14:textId="77777777" w:rsidTr="00CB2AF2">
              <w:trPr>
                <w:trHeight w:val="394"/>
              </w:trPr>
              <w:tc>
                <w:tcPr>
                  <w:tcW w:w="1162" w:type="dxa"/>
                  <w:shd w:val="clear" w:color="auto" w:fill="F2F2F2" w:themeFill="background1" w:themeFillShade="F2"/>
                </w:tcPr>
                <w:p w14:paraId="2E538FBE" w14:textId="77777777" w:rsidR="00274605" w:rsidRPr="00A34F77" w:rsidRDefault="00274605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558" w:type="dxa"/>
                  <w:vAlign w:val="center"/>
                </w:tcPr>
                <w:p w14:paraId="56BE2D5C" w14:textId="3A803603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1,50</w:t>
                  </w:r>
                </w:p>
              </w:tc>
              <w:tc>
                <w:tcPr>
                  <w:tcW w:w="558" w:type="dxa"/>
                  <w:vAlign w:val="center"/>
                </w:tcPr>
                <w:p w14:paraId="58DF0B3F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58" w:type="dxa"/>
                  <w:vAlign w:val="center"/>
                </w:tcPr>
                <w:p w14:paraId="7FBF4E25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58" w:type="dxa"/>
                  <w:vAlign w:val="center"/>
                </w:tcPr>
                <w:p w14:paraId="6925CE9C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58" w:type="dxa"/>
                  <w:vAlign w:val="center"/>
                </w:tcPr>
                <w:p w14:paraId="6A742989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4237F240" w14:textId="77777777" w:rsidR="00274605" w:rsidRDefault="00274605" w:rsidP="00274605">
            <w:pPr>
              <w:pStyle w:val="Text"/>
              <w:spacing w:after="120"/>
            </w:pPr>
          </w:p>
        </w:tc>
      </w:tr>
      <w:tr w:rsidR="00274605" w:rsidRPr="006900AA" w14:paraId="53B81F5D" w14:textId="77777777" w:rsidTr="000B0C5A">
        <w:trPr>
          <w:trHeight w:val="236"/>
        </w:trPr>
        <w:tc>
          <w:tcPr>
            <w:tcW w:w="780" w:type="dxa"/>
          </w:tcPr>
          <w:p w14:paraId="44D06EF9" w14:textId="77777777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0B3E0F4A" w14:textId="77777777" w:rsidR="00274605" w:rsidRPr="006900AA" w:rsidRDefault="00274605" w:rsidP="00274605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7938" w:type="dxa"/>
            <w:gridSpan w:val="2"/>
          </w:tcPr>
          <w:p w14:paraId="66DD52A3" w14:textId="77777777" w:rsidR="00274605" w:rsidRPr="006900AA" w:rsidRDefault="00274605" w:rsidP="00274605">
            <w:pPr>
              <w:pStyle w:val="TextListe"/>
              <w:numPr>
                <w:ilvl w:val="0"/>
                <w:numId w:val="0"/>
              </w:numPr>
            </w:pPr>
          </w:p>
        </w:tc>
      </w:tr>
      <w:tr w:rsidR="00274605" w:rsidRPr="006900AA" w14:paraId="73378C9A" w14:textId="77777777" w:rsidTr="000B0C5A">
        <w:trPr>
          <w:trHeight w:val="236"/>
        </w:trPr>
        <w:tc>
          <w:tcPr>
            <w:tcW w:w="780" w:type="dxa"/>
          </w:tcPr>
          <w:p w14:paraId="59981F0E" w14:textId="5A09959A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w:drawing>
                <wp:inline distT="0" distB="0" distL="0" distR="0" wp14:anchorId="3CBD0D96" wp14:editId="3BBF08C3">
                  <wp:extent cx="313144" cy="272386"/>
                  <wp:effectExtent l="0" t="0" r="0" b="0"/>
                  <wp:docPr id="276228579" name="Grafik 276228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BEC47FC" w14:textId="77777777" w:rsidR="00274605" w:rsidRPr="006900AA" w:rsidRDefault="00274605" w:rsidP="00274605">
            <w:pPr>
              <w:pStyle w:val="berschrift4"/>
            </w:pPr>
            <w:r w:rsidRPr="006900AA">
              <w:t>d)</w:t>
            </w:r>
          </w:p>
        </w:tc>
        <w:tc>
          <w:tcPr>
            <w:tcW w:w="7938" w:type="dxa"/>
            <w:gridSpan w:val="2"/>
          </w:tcPr>
          <w:p w14:paraId="7ABBEAE4" w14:textId="77777777" w:rsidR="00274605" w:rsidRDefault="00274605" w:rsidP="00274605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Denkt euch proportionale Situationen im Supermarkt aus, in denen man Kenans Strategie im Kopf anwenden kann. </w:t>
            </w:r>
          </w:p>
          <w:p w14:paraId="6978101D" w14:textId="54366642" w:rsidR="00274605" w:rsidRDefault="00274605" w:rsidP="00274605">
            <w:pPr>
              <w:pStyle w:val="Listenabsatz"/>
            </w:pPr>
            <w:r w:rsidRPr="006900AA">
              <w:t>Eine Person denkt sich eine Situation aus und rechnet mit einer Tabelle</w:t>
            </w:r>
            <w:r>
              <w:t>.</w:t>
            </w:r>
          </w:p>
          <w:p w14:paraId="67CECB5F" w14:textId="77777777" w:rsidR="00274605" w:rsidRDefault="00274605" w:rsidP="00274605">
            <w:pPr>
              <w:pStyle w:val="Listenabsatz"/>
            </w:pPr>
            <w:r>
              <w:t>D</w:t>
            </w:r>
            <w:r w:rsidRPr="006900AA">
              <w:t xml:space="preserve">ie andere rechnet im Kopf. </w:t>
            </w:r>
          </w:p>
          <w:p w14:paraId="72925799" w14:textId="448CC783" w:rsidR="00274605" w:rsidRPr="006900AA" w:rsidRDefault="00274605" w:rsidP="00274605">
            <w:pPr>
              <w:pStyle w:val="Listenabsatz"/>
            </w:pPr>
            <w:r w:rsidRPr="006900AA">
              <w:t>Wechselt euch ab.</w:t>
            </w:r>
          </w:p>
        </w:tc>
      </w:tr>
    </w:tbl>
    <w:p w14:paraId="3519F219" w14:textId="77777777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p w14:paraId="3F697030" w14:textId="77777777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p w14:paraId="4B01C9BD" w14:textId="77777777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p w14:paraId="1EA52B82" w14:textId="77777777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p w14:paraId="4182D785" w14:textId="77777777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p w14:paraId="2E2B1619" w14:textId="4F21FD77" w:rsidR="006900AA" w:rsidRDefault="006900AA" w:rsidP="006900AA">
      <w:pPr>
        <w:spacing w:line="240" w:lineRule="auto"/>
        <w:rPr>
          <w:rFonts w:ascii="Calibri" w:hAnsi="Calibri" w:cs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828"/>
        <w:gridCol w:w="850"/>
        <w:gridCol w:w="3260"/>
      </w:tblGrid>
      <w:tr w:rsidR="006900AA" w:rsidRPr="006900AA" w14:paraId="445506EE" w14:textId="77777777" w:rsidTr="007E7E68">
        <w:tc>
          <w:tcPr>
            <w:tcW w:w="780" w:type="dxa"/>
          </w:tcPr>
          <w:p w14:paraId="45FB9A25" w14:textId="77777777" w:rsidR="006900AA" w:rsidRPr="006900AA" w:rsidRDefault="006900AA" w:rsidP="00BB5283">
            <w:pPr>
              <w:pStyle w:val="berschrift3"/>
            </w:pPr>
            <w:r w:rsidRPr="006900AA">
              <w:lastRenderedPageBreak/>
              <w:t>1.3</w:t>
            </w:r>
          </w:p>
        </w:tc>
        <w:tc>
          <w:tcPr>
            <w:tcW w:w="8505" w:type="dxa"/>
            <w:gridSpan w:val="4"/>
          </w:tcPr>
          <w:p w14:paraId="42B21178" w14:textId="05359376" w:rsidR="006900AA" w:rsidRPr="006900AA" w:rsidRDefault="006900AA" w:rsidP="00BB5283">
            <w:pPr>
              <w:pStyle w:val="berschrift3"/>
            </w:pPr>
            <w:r w:rsidRPr="006900AA">
              <w:t>In einem Schritt hochrechnen</w:t>
            </w:r>
          </w:p>
        </w:tc>
      </w:tr>
      <w:tr w:rsidR="006900AA" w:rsidRPr="006900AA" w14:paraId="111CCBF0" w14:textId="77777777" w:rsidTr="007E7E68">
        <w:tc>
          <w:tcPr>
            <w:tcW w:w="780" w:type="dxa"/>
          </w:tcPr>
          <w:p w14:paraId="0CF7A63D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8505" w:type="dxa"/>
            <w:gridSpan w:val="4"/>
          </w:tcPr>
          <w:p w14:paraId="1F0518A9" w14:textId="3E0787CD" w:rsidR="00436E28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Kenan und Leonie möchten für eine Party 10 Liter Cola kaufen. </w:t>
            </w:r>
            <w:r w:rsidRPr="006900AA">
              <w:rPr>
                <w:rFonts w:cs="Calibri"/>
              </w:rPr>
              <w:br/>
              <w:t xml:space="preserve">Sie überlegen, wie viel Geld sie brauchen. </w:t>
            </w:r>
          </w:p>
          <w:p w14:paraId="5433496F" w14:textId="2FB95E6E" w:rsidR="00436E28" w:rsidRDefault="00436E28" w:rsidP="00436E28">
            <w:pPr>
              <w:pStyle w:val="Text"/>
              <w:spacing w:after="120"/>
            </w:pPr>
          </w:p>
          <w:tbl>
            <w:tblPr>
              <w:tblStyle w:val="Tabellenraster"/>
              <w:tblW w:w="7474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587"/>
              <w:gridCol w:w="587"/>
              <w:gridCol w:w="587"/>
              <w:gridCol w:w="587"/>
              <w:gridCol w:w="587"/>
              <w:gridCol w:w="587"/>
              <w:gridCol w:w="587"/>
              <w:gridCol w:w="587"/>
              <w:gridCol w:w="587"/>
              <w:gridCol w:w="587"/>
              <w:gridCol w:w="587"/>
            </w:tblGrid>
            <w:tr w:rsidR="00436E28" w:rsidRPr="00A34F77" w14:paraId="55C1EABA" w14:textId="0781895D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4E95134C" w14:textId="255F48EB" w:rsidR="00436E28" w:rsidRPr="00A34F77" w:rsidRDefault="00436E28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 xml:space="preserve">Cola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Litern)</w:t>
                  </w:r>
                </w:p>
              </w:tc>
              <w:tc>
                <w:tcPr>
                  <w:tcW w:w="587" w:type="dxa"/>
                  <w:vAlign w:val="center"/>
                </w:tcPr>
                <w:p w14:paraId="48121AA2" w14:textId="77777777" w:rsidR="00436E28" w:rsidRPr="00B416AE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87" w:type="dxa"/>
                  <w:vAlign w:val="center"/>
                </w:tcPr>
                <w:p w14:paraId="79949263" w14:textId="77777777" w:rsidR="00436E28" w:rsidRPr="00B416AE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87" w:type="dxa"/>
                  <w:vAlign w:val="center"/>
                </w:tcPr>
                <w:p w14:paraId="53C0E27D" w14:textId="77777777" w:rsidR="00436E28" w:rsidRPr="00B416AE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87" w:type="dxa"/>
                  <w:vAlign w:val="center"/>
                </w:tcPr>
                <w:p w14:paraId="29BDBF49" w14:textId="77777777" w:rsidR="00436E28" w:rsidRPr="00B416AE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87" w:type="dxa"/>
                  <w:vAlign w:val="center"/>
                </w:tcPr>
                <w:p w14:paraId="6F60203E" w14:textId="07AE06C7" w:rsidR="00436E28" w:rsidRPr="00B416AE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87" w:type="dxa"/>
                  <w:vAlign w:val="center"/>
                </w:tcPr>
                <w:p w14:paraId="6F65571D" w14:textId="451DC1BB" w:rsidR="00436E28" w:rsidRPr="00B416AE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  <w:tc>
                <w:tcPr>
                  <w:tcW w:w="587" w:type="dxa"/>
                  <w:vAlign w:val="center"/>
                </w:tcPr>
                <w:p w14:paraId="1DCBD744" w14:textId="445330F9" w:rsidR="00436E28" w:rsidRPr="00B416AE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7</w:t>
                  </w:r>
                </w:p>
              </w:tc>
              <w:tc>
                <w:tcPr>
                  <w:tcW w:w="587" w:type="dxa"/>
                  <w:vAlign w:val="center"/>
                </w:tcPr>
                <w:p w14:paraId="300E1C8D" w14:textId="4EF1FFE9" w:rsidR="00436E28" w:rsidRPr="00B416AE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  <w:tc>
                <w:tcPr>
                  <w:tcW w:w="587" w:type="dxa"/>
                  <w:vAlign w:val="center"/>
                </w:tcPr>
                <w:p w14:paraId="0F7F766D" w14:textId="66471544" w:rsidR="00436E28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9</w:t>
                  </w:r>
                </w:p>
              </w:tc>
              <w:tc>
                <w:tcPr>
                  <w:tcW w:w="587" w:type="dxa"/>
                  <w:vAlign w:val="center"/>
                </w:tcPr>
                <w:p w14:paraId="27EEEB92" w14:textId="51E2FB67" w:rsidR="00436E28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10</w:t>
                  </w:r>
                </w:p>
              </w:tc>
              <w:tc>
                <w:tcPr>
                  <w:tcW w:w="587" w:type="dxa"/>
                  <w:vAlign w:val="center"/>
                </w:tcPr>
                <w:p w14:paraId="13D00DD1" w14:textId="0BD390FD" w:rsidR="00436E28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436E28" w:rsidRPr="00A34F77" w14:paraId="5C5C94D1" w14:textId="2FAED33C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</w:tcPr>
                <w:p w14:paraId="0B56B352" w14:textId="77777777" w:rsidR="00436E28" w:rsidRPr="00A34F77" w:rsidRDefault="00436E28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Euro)</w:t>
                  </w: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 </w:t>
                  </w:r>
                </w:p>
              </w:tc>
              <w:tc>
                <w:tcPr>
                  <w:tcW w:w="587" w:type="dxa"/>
                  <w:vAlign w:val="center"/>
                </w:tcPr>
                <w:p w14:paraId="182A0AC9" w14:textId="68A9329C" w:rsidR="00436E28" w:rsidRPr="00A34F77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</w:t>
                  </w:r>
                </w:p>
              </w:tc>
              <w:tc>
                <w:tcPr>
                  <w:tcW w:w="587" w:type="dxa"/>
                  <w:vAlign w:val="center"/>
                </w:tcPr>
                <w:p w14:paraId="1FEC8B20" w14:textId="77777777" w:rsidR="00436E28" w:rsidRPr="00A34F77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7" w:type="dxa"/>
                  <w:vAlign w:val="center"/>
                </w:tcPr>
                <w:p w14:paraId="50A216C0" w14:textId="77777777" w:rsidR="00436E28" w:rsidRPr="00A34F77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7" w:type="dxa"/>
                  <w:vAlign w:val="center"/>
                </w:tcPr>
                <w:p w14:paraId="754FB291" w14:textId="77777777" w:rsidR="00436E28" w:rsidRPr="00A34F77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7" w:type="dxa"/>
                  <w:vAlign w:val="center"/>
                </w:tcPr>
                <w:p w14:paraId="0D825752" w14:textId="77777777" w:rsidR="00436E28" w:rsidRPr="00A34F77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7" w:type="dxa"/>
                  <w:vAlign w:val="center"/>
                </w:tcPr>
                <w:p w14:paraId="0B5B0322" w14:textId="77777777" w:rsidR="00436E28" w:rsidRPr="00A34F77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7" w:type="dxa"/>
                  <w:vAlign w:val="center"/>
                </w:tcPr>
                <w:p w14:paraId="3D93F6FC" w14:textId="77777777" w:rsidR="00436E28" w:rsidRPr="00A34F77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7" w:type="dxa"/>
                  <w:vAlign w:val="center"/>
                </w:tcPr>
                <w:p w14:paraId="7076EDE5" w14:textId="77777777" w:rsidR="00436E28" w:rsidRPr="00A34F77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7" w:type="dxa"/>
                  <w:vAlign w:val="center"/>
                </w:tcPr>
                <w:p w14:paraId="60EA6323" w14:textId="77777777" w:rsidR="00436E28" w:rsidRPr="00A34F77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7" w:type="dxa"/>
                  <w:vAlign w:val="center"/>
                </w:tcPr>
                <w:p w14:paraId="1AEA145A" w14:textId="77777777" w:rsidR="00436E28" w:rsidRPr="00A34F77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7" w:type="dxa"/>
                  <w:vAlign w:val="center"/>
                </w:tcPr>
                <w:p w14:paraId="211B83FC" w14:textId="77777777" w:rsidR="00436E28" w:rsidRPr="00A34F77" w:rsidRDefault="00436E2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228063DA" w14:textId="27262670" w:rsidR="00436E28" w:rsidRDefault="00436E28" w:rsidP="007E7E68">
            <w:pPr>
              <w:pStyle w:val="Text"/>
              <w:rPr>
                <w:rFonts w:cs="Calibri"/>
              </w:rPr>
            </w:pPr>
          </w:p>
          <w:p w14:paraId="73385C21" w14:textId="53EE900F" w:rsidR="00436E28" w:rsidRDefault="00436E28" w:rsidP="007E7E68">
            <w:pPr>
              <w:pStyle w:val="Text"/>
              <w:rPr>
                <w:rFonts w:cs="Calibri"/>
              </w:rPr>
            </w:pPr>
          </w:p>
          <w:p w14:paraId="13B13A78" w14:textId="021970C9" w:rsidR="00436E28" w:rsidRPr="006900AA" w:rsidRDefault="006209C2" w:rsidP="007E7E68">
            <w:pPr>
              <w:pStyle w:val="Text"/>
              <w:rPr>
                <w:rFonts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2224" behindDoc="0" locked="0" layoutInCell="1" allowOverlap="1" wp14:anchorId="1401AE7D" wp14:editId="5EE3C44A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49954</wp:posOffset>
                      </wp:positionV>
                      <wp:extent cx="1745615" cy="794385"/>
                      <wp:effectExtent l="266700" t="0" r="6985" b="18415"/>
                      <wp:wrapNone/>
                      <wp:docPr id="431750851" name="Abgerundete rechteckige Legend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45615" cy="794385"/>
                              </a:xfrm>
                              <a:prstGeom prst="wedgeRoundRectCallout">
                                <a:avLst>
                                  <a:gd name="adj1" fmla="val -64613"/>
                                  <a:gd name="adj2" fmla="val -14764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B55232" w14:textId="474DAE62" w:rsidR="00A00BF7" w:rsidRDefault="00A00BF7" w:rsidP="00A00BF7">
                                  <w:pPr>
                                    <w:pStyle w:val="TextSprechblasen"/>
                                  </w:pPr>
                                  <w:r>
                                    <w:t>Ich muss pro Liter immer 2 € bezahlen, also immer</w:t>
                                  </w:r>
                                  <w:r w:rsidR="00436E28">
                                    <w:t xml:space="preserve"> </w:t>
                                  </w:r>
                                  <w:r>
                                    <w:t xml:space="preserve">2 € </w:t>
                                  </w:r>
                                  <w:r w:rsidR="00436E28">
                                    <w:br/>
                                  </w:r>
                                  <w:r>
                                    <w:t xml:space="preserve">zum Preis von </w:t>
                                  </w:r>
                                </w:p>
                                <w:p w14:paraId="4A1F3FAD" w14:textId="77777777" w:rsidR="00A00BF7" w:rsidRPr="00AA6FB1" w:rsidRDefault="00A00BF7" w:rsidP="00A00BF7">
                                  <w:pPr>
                                    <w:pStyle w:val="TextSprechblasen"/>
                                  </w:pPr>
                                  <w:r>
                                    <w:t xml:space="preserve">einem Liter addieren. </w:t>
                                  </w:r>
                                </w:p>
                                <w:p w14:paraId="2BDA9ED3" w14:textId="77777777" w:rsidR="00A00BF7" w:rsidRPr="009A24F2" w:rsidRDefault="00A00BF7" w:rsidP="00A00BF7"/>
                                <w:p w14:paraId="7753DBD2" w14:textId="77777777" w:rsidR="00DD27FA" w:rsidRPr="00647B02" w:rsidRDefault="00DD27FA" w:rsidP="00DD27FA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1AE7D" id="_x0000_s1045" type="#_x0000_t62" style="position:absolute;margin-left:48.1pt;margin-top:3.95pt;width:137.45pt;height:62.55pt;z-index:25258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" adj="-3156,7611" filled="f" strokecolor="#bfbfbf" strokeweight="1pt">
                      <v:path arrowok="t"/>
                      <v:textbox inset="1mm,1mm,1mm,1mm">
                        <w:txbxContent>
                          <w:p w14:paraId="5FB55232" w14:textId="474DAE62" w:rsidR="00A00BF7" w:rsidRDefault="00A00BF7" w:rsidP="00A00BF7">
                            <w:pPr>
                              <w:pStyle w:val="TextSprechblasen"/>
                            </w:pPr>
                            <w:r>
                              <w:t>Ich muss pro Liter immer 2 € bezahlen, also immer</w:t>
                            </w:r>
                            <w:r w:rsidR="00436E28">
                              <w:t xml:space="preserve"> </w:t>
                            </w:r>
                            <w:r>
                              <w:t xml:space="preserve">2 € </w:t>
                            </w:r>
                            <w:r w:rsidR="00436E28">
                              <w:br/>
                            </w:r>
                            <w:r>
                              <w:t xml:space="preserve">zum Preis von </w:t>
                            </w:r>
                          </w:p>
                          <w:p w14:paraId="4A1F3FAD" w14:textId="77777777" w:rsidR="00A00BF7" w:rsidRPr="00AA6FB1" w:rsidRDefault="00A00BF7" w:rsidP="00A00BF7">
                            <w:pPr>
                              <w:pStyle w:val="TextSprechblasen"/>
                            </w:pPr>
                            <w:r>
                              <w:t xml:space="preserve">einem Liter addieren. </w:t>
                            </w:r>
                          </w:p>
                          <w:p w14:paraId="2BDA9ED3" w14:textId="77777777" w:rsidR="00A00BF7" w:rsidRPr="009A24F2" w:rsidRDefault="00A00BF7" w:rsidP="00A00BF7"/>
                          <w:p w14:paraId="7753DBD2" w14:textId="77777777" w:rsidR="00DD27FA" w:rsidRPr="00647B02" w:rsidRDefault="00DD27FA" w:rsidP="00DD27FA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0176" behindDoc="0" locked="0" layoutInCell="1" allowOverlap="1" wp14:anchorId="4624DC7A" wp14:editId="3590EA1F">
                      <wp:simplePos x="0" y="0"/>
                      <wp:positionH relativeFrom="column">
                        <wp:posOffset>2530475</wp:posOffset>
                      </wp:positionH>
                      <wp:positionV relativeFrom="paragraph">
                        <wp:posOffset>53613</wp:posOffset>
                      </wp:positionV>
                      <wp:extent cx="2057400" cy="794385"/>
                      <wp:effectExtent l="0" t="0" r="203200" b="18415"/>
                      <wp:wrapNone/>
                      <wp:docPr id="705472254" name="Abgerundete rechteckige Legend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57400" cy="794385"/>
                              </a:xfrm>
                              <a:prstGeom prst="wedgeRoundRectCallout">
                                <a:avLst>
                                  <a:gd name="adj1" fmla="val 58645"/>
                                  <a:gd name="adj2" fmla="val -18406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815559" w14:textId="5820E706" w:rsidR="00A00BF7" w:rsidRPr="00AA6FB1" w:rsidRDefault="00A00BF7" w:rsidP="00A00BF7">
                                  <w:pPr>
                                    <w:pStyle w:val="TextSprechblasen"/>
                                  </w:pPr>
                                  <w:r>
                                    <w:t>Das ist aber umständlich. Wenn pro Liter immer der gleiche Preis hinzukommt, dann kann ich doch in einem Schritt auf</w:t>
                                  </w:r>
                                  <w:r w:rsidR="00436E28">
                                    <w:t xml:space="preserve"> </w:t>
                                  </w:r>
                                  <w:r>
                                    <w:t>10 l hochrechnen.</w:t>
                                  </w:r>
                                </w:p>
                                <w:p w14:paraId="40B3F692" w14:textId="77777777" w:rsidR="00A00BF7" w:rsidRPr="009A24F2" w:rsidRDefault="00A00BF7" w:rsidP="00A00BF7"/>
                                <w:p w14:paraId="5E0A18E9" w14:textId="77777777" w:rsidR="00DD27FA" w:rsidRPr="00647B02" w:rsidRDefault="00DD27FA" w:rsidP="00DD27FA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4DC7A" id="_x0000_s1046" type="#_x0000_t62" style="position:absolute;margin-left:199.25pt;margin-top:4.2pt;width:162pt;height:62.55pt;z-index:25258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" adj="23467,6824" filled="f" strokecolor="#bfbfbf" strokeweight="1pt">
                      <v:path arrowok="t"/>
                      <v:textbox inset="1mm,1mm,1mm,1mm">
                        <w:txbxContent>
                          <w:p w14:paraId="14815559" w14:textId="5820E706" w:rsidR="00A00BF7" w:rsidRPr="00AA6FB1" w:rsidRDefault="00A00BF7" w:rsidP="00A00BF7">
                            <w:pPr>
                              <w:pStyle w:val="TextSprechblasen"/>
                            </w:pPr>
                            <w:r>
                              <w:t>Das ist aber umständlich. Wenn pro Liter immer der gleiche Preis hinzukommt, dann kann ich doch in einem Schritt auf</w:t>
                            </w:r>
                            <w:r w:rsidR="00436E28">
                              <w:t xml:space="preserve"> </w:t>
                            </w:r>
                            <w:r>
                              <w:t>10 l hochrechnen.</w:t>
                            </w:r>
                          </w:p>
                          <w:p w14:paraId="40B3F692" w14:textId="77777777" w:rsidR="00A00BF7" w:rsidRPr="009A24F2" w:rsidRDefault="00A00BF7" w:rsidP="00A00BF7"/>
                          <w:p w14:paraId="5E0A18E9" w14:textId="77777777" w:rsidR="00DD27FA" w:rsidRPr="00647B02" w:rsidRDefault="00DD27FA" w:rsidP="00DD27FA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900AA" w:rsidRPr="006900AA" w14:paraId="59476B3A" w14:textId="77777777" w:rsidTr="007E7E68">
        <w:tc>
          <w:tcPr>
            <w:tcW w:w="780" w:type="dxa"/>
          </w:tcPr>
          <w:p w14:paraId="18C86E76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5C426827" w14:textId="58803E10" w:rsidR="006900AA" w:rsidRPr="006900AA" w:rsidRDefault="006209C2" w:rsidP="007E7E68">
            <w:pPr>
              <w:pStyle w:val="berschriftTeilaufgaben"/>
              <w:rPr>
                <w:rFonts w:cs="Calibr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43312" behindDoc="0" locked="0" layoutInCell="1" allowOverlap="1" wp14:anchorId="1C655474" wp14:editId="5D12C9C9">
                      <wp:simplePos x="0" y="0"/>
                      <wp:positionH relativeFrom="column">
                        <wp:posOffset>-94579</wp:posOffset>
                      </wp:positionH>
                      <wp:positionV relativeFrom="paragraph">
                        <wp:posOffset>-142645</wp:posOffset>
                      </wp:positionV>
                      <wp:extent cx="487680" cy="765175"/>
                      <wp:effectExtent l="0" t="0" r="0" b="0"/>
                      <wp:wrapNone/>
                      <wp:docPr id="92429661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65175"/>
                                <a:chOff x="73712" y="-43076"/>
                                <a:chExt cx="487774" cy="7659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6289386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5279468" name="Textfeld 12"/>
                              <wps:cNvSpPr txBox="1"/>
                              <wps:spPr>
                                <a:xfrm>
                                  <a:off x="169351" y="57603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DAAEE" w14:textId="77777777" w:rsidR="00497E61" w:rsidRPr="00160B38" w:rsidRDefault="00497E61" w:rsidP="00497E6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655474" id="_x0000_s1047" style="position:absolute;margin-left:-7.45pt;margin-top:-11.25pt;width:38.4pt;height:60.25pt;z-index:252543312;mso-width-relative:margin;mso-height-relative:margin" coordorigin="737,-430" coordsize="4877,76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">
                      <v:shape id="Grafik 5" o:spid="_x0000_s1048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">
                        <v:imagedata r:id="rId22" o:title="" chromakey="white"/>
                      </v:shape>
                      <v:shape id="Textfeld 12" o:spid="_x0000_s1049" type="#_x0000_t202" style="position:absolute;left:1693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351DAAEE" w14:textId="77777777" w:rsidR="00497E61" w:rsidRPr="00160B38" w:rsidRDefault="00497E61" w:rsidP="00497E6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AA27E59" w14:textId="77777777" w:rsidR="006900AA" w:rsidRPr="006900AA" w:rsidRDefault="006900AA" w:rsidP="007E7E68">
            <w:pPr>
              <w:pStyle w:val="berschriftTeilaufgaben"/>
              <w:rPr>
                <w:rFonts w:cs="Calibri"/>
              </w:rPr>
            </w:pPr>
          </w:p>
          <w:p w14:paraId="46D628E6" w14:textId="77777777" w:rsidR="006900AA" w:rsidRPr="006900AA" w:rsidRDefault="006900AA" w:rsidP="007E7E68">
            <w:pPr>
              <w:pStyle w:val="berschriftTeilaufgaben"/>
              <w:rPr>
                <w:rFonts w:cs="Calibri"/>
              </w:rPr>
            </w:pPr>
          </w:p>
          <w:p w14:paraId="20EBD01B" w14:textId="3B71B26D" w:rsidR="006900AA" w:rsidRPr="006900AA" w:rsidRDefault="006900AA" w:rsidP="007E7E68">
            <w:pPr>
              <w:pStyle w:val="berschriftTeilaufgaben"/>
              <w:rPr>
                <w:rFonts w:cs="Calibri"/>
              </w:rPr>
            </w:pPr>
          </w:p>
          <w:p w14:paraId="119B5967" w14:textId="77777777" w:rsidR="006900AA" w:rsidRPr="006900AA" w:rsidRDefault="006900AA" w:rsidP="007E7E68">
            <w:pPr>
              <w:pStyle w:val="berschriftTeilaufgaben"/>
              <w:rPr>
                <w:rFonts w:cs="Calibri"/>
              </w:rPr>
            </w:pPr>
          </w:p>
          <w:p w14:paraId="0FC183BC" w14:textId="77777777" w:rsidR="006900AA" w:rsidRPr="006900AA" w:rsidRDefault="006900AA" w:rsidP="007E7E68">
            <w:pPr>
              <w:pStyle w:val="berschriftTeilaufgaben"/>
              <w:rPr>
                <w:rFonts w:cs="Calibri"/>
              </w:rPr>
            </w:pPr>
          </w:p>
          <w:p w14:paraId="0DE7896F" w14:textId="77777777" w:rsidR="006900AA" w:rsidRPr="006900AA" w:rsidRDefault="006900AA" w:rsidP="007E7E68">
            <w:pPr>
              <w:pStyle w:val="berschriftTeilaufgaben"/>
              <w:rPr>
                <w:rFonts w:cs="Calibri"/>
              </w:rPr>
            </w:pPr>
          </w:p>
          <w:p w14:paraId="06901B67" w14:textId="77777777" w:rsidR="006900AA" w:rsidRPr="006900AA" w:rsidRDefault="006900AA" w:rsidP="007E7E68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3828" w:type="dxa"/>
            <w:vAlign w:val="center"/>
          </w:tcPr>
          <w:p w14:paraId="6177FB1C" w14:textId="3F4FC30C" w:rsidR="006900AA" w:rsidRPr="006900AA" w:rsidRDefault="006900AA" w:rsidP="007E7E68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4110" w:type="dxa"/>
            <w:gridSpan w:val="2"/>
            <w:tcBorders>
              <w:left w:val="nil"/>
            </w:tcBorders>
            <w:vAlign w:val="center"/>
          </w:tcPr>
          <w:p w14:paraId="52E93FF5" w14:textId="4D17E38D" w:rsidR="006900AA" w:rsidRPr="006900AA" w:rsidRDefault="0051692E" w:rsidP="007E7E68">
            <w:pPr>
              <w:pStyle w:val="Text"/>
              <w:jc w:val="center"/>
              <w:rPr>
                <w:rFonts w:cs="Calibri"/>
                <w:noProof/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31024" behindDoc="0" locked="0" layoutInCell="1" allowOverlap="1" wp14:anchorId="64F8D827" wp14:editId="0786E52E">
                      <wp:simplePos x="0" y="0"/>
                      <wp:positionH relativeFrom="column">
                        <wp:posOffset>1910080</wp:posOffset>
                      </wp:positionH>
                      <wp:positionV relativeFrom="paragraph">
                        <wp:posOffset>-117475</wp:posOffset>
                      </wp:positionV>
                      <wp:extent cx="645795" cy="722630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A5C1E2" w14:textId="77777777" w:rsidR="004D08C9" w:rsidRPr="00160B38" w:rsidRDefault="004D08C9" w:rsidP="004D08C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F8D827" id="Gruppieren 18" o:spid="_x0000_s1050" style="position:absolute;left:0;text-align:left;margin-left:150.4pt;margin-top:-9.25pt;width:50.85pt;height:56.9pt;z-index:252531024;mso-width-relative:margin;mso-height-relative:margin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">
                      <v:shape id="Grafik 6" o:spid="_x0000_s105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26" o:title="" chromakey="white"/>
                      </v:shape>
                      <v:shape id="Textfeld 12" o:spid="_x0000_s105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0A5C1E2" w14:textId="77777777" w:rsidR="004D08C9" w:rsidRPr="00160B38" w:rsidRDefault="004D08C9" w:rsidP="004D08C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cs="Calibri"/>
                <w:b/>
                <w:noProof/>
                <w:color w:val="auto"/>
              </w:rPr>
              <w:drawing>
                <wp:anchor distT="0" distB="0" distL="114300" distR="114300" simplePos="0" relativeHeight="252811600" behindDoc="0" locked="0" layoutInCell="1" allowOverlap="1" wp14:anchorId="02C4169D" wp14:editId="64840D2E">
                  <wp:simplePos x="0" y="0"/>
                  <wp:positionH relativeFrom="column">
                    <wp:posOffset>-2179320</wp:posOffset>
                  </wp:positionH>
                  <wp:positionV relativeFrom="paragraph">
                    <wp:posOffset>944245</wp:posOffset>
                  </wp:positionV>
                  <wp:extent cx="4236720" cy="937895"/>
                  <wp:effectExtent l="12700" t="12700" r="17780" b="14605"/>
                  <wp:wrapNone/>
                  <wp:docPr id="377973999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973999" name="Grafik 37797399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720" cy="937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00AA" w:rsidRPr="006900AA" w14:paraId="7392C30B" w14:textId="77777777" w:rsidTr="0051692E">
        <w:trPr>
          <w:trHeight w:val="758"/>
        </w:trPr>
        <w:tc>
          <w:tcPr>
            <w:tcW w:w="780" w:type="dxa"/>
          </w:tcPr>
          <w:p w14:paraId="60CC9E32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24DDD7C8" w14:textId="77777777" w:rsidR="00436E28" w:rsidRPr="006900AA" w:rsidRDefault="00436E28" w:rsidP="007E7E68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7938" w:type="dxa"/>
            <w:gridSpan w:val="3"/>
          </w:tcPr>
          <w:p w14:paraId="6DABD18B" w14:textId="3010A74F" w:rsidR="006900AA" w:rsidRPr="006900AA" w:rsidRDefault="006900AA" w:rsidP="007E7E68">
            <w:pPr>
              <w:pStyle w:val="Text"/>
              <w:rPr>
                <w:rFonts w:cs="Calibri"/>
              </w:rPr>
            </w:pPr>
          </w:p>
        </w:tc>
      </w:tr>
      <w:tr w:rsidR="006900AA" w:rsidRPr="006900AA" w14:paraId="74F983B6" w14:textId="77777777" w:rsidTr="007E7E68">
        <w:trPr>
          <w:trHeight w:val="568"/>
        </w:trPr>
        <w:tc>
          <w:tcPr>
            <w:tcW w:w="780" w:type="dxa"/>
          </w:tcPr>
          <w:p w14:paraId="60517F72" w14:textId="17AF6486" w:rsidR="006900AA" w:rsidRPr="006900AA" w:rsidRDefault="00082F3D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25552" behindDoc="0" locked="0" layoutInCell="1" allowOverlap="1" wp14:anchorId="3EB01929" wp14:editId="17573487">
                  <wp:simplePos x="0" y="0"/>
                  <wp:positionH relativeFrom="column">
                    <wp:posOffset>846</wp:posOffset>
                  </wp:positionH>
                  <wp:positionV relativeFrom="paragraph">
                    <wp:posOffset>20291</wp:posOffset>
                  </wp:positionV>
                  <wp:extent cx="360000" cy="272386"/>
                  <wp:effectExtent l="0" t="0" r="0" b="0"/>
                  <wp:wrapNone/>
                  <wp:docPr id="714721945" name="Grafik 71472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1931B65" w14:textId="77777777" w:rsidR="006900AA" w:rsidRPr="006900AA" w:rsidRDefault="006900AA" w:rsidP="00BB5283">
            <w:pPr>
              <w:pStyle w:val="berschrift4"/>
            </w:pPr>
            <w:r w:rsidRPr="006900AA">
              <w:t>a)</w:t>
            </w:r>
          </w:p>
        </w:tc>
        <w:tc>
          <w:tcPr>
            <w:tcW w:w="7938" w:type="dxa"/>
            <w:gridSpan w:val="3"/>
          </w:tcPr>
          <w:p w14:paraId="738EC981" w14:textId="77777777" w:rsidR="006900AA" w:rsidRPr="006900AA" w:rsidRDefault="006900AA" w:rsidP="007E7E68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Ergänze die fehlenden Werte in Kenans Tabelle </w:t>
            </w:r>
            <w:r w:rsidRPr="006900AA">
              <w:rPr>
                <w:rFonts w:cs="Calibri"/>
                <w:noProof/>
              </w:rPr>
              <w:br/>
              <w:t>und den fehlenden Streifen für 10 Liter in Leonies Bild.</w:t>
            </w:r>
          </w:p>
          <w:p w14:paraId="47D55592" w14:textId="77777777" w:rsidR="006900AA" w:rsidRPr="006900AA" w:rsidRDefault="006900AA" w:rsidP="00436E28">
            <w:pPr>
              <w:pStyle w:val="Listenabsatz"/>
              <w:rPr>
                <w:noProof/>
              </w:rPr>
            </w:pPr>
            <w:r w:rsidRPr="006900AA">
              <w:rPr>
                <w:noProof/>
              </w:rPr>
              <w:t xml:space="preserve">Wie viele Schritte braucht Kenan? </w:t>
            </w:r>
          </w:p>
          <w:p w14:paraId="5E4097AE" w14:textId="77777777" w:rsidR="006900AA" w:rsidRPr="006900AA" w:rsidRDefault="006900AA" w:rsidP="006209C2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  <w:r w:rsidRPr="006900AA">
              <w:rPr>
                <w:noProof/>
              </w:rPr>
              <w:t xml:space="preserve">Kennzeichne seine Schritte mit Pfeilen in der Tabelle. </w:t>
            </w:r>
          </w:p>
          <w:p w14:paraId="6F07DFA6" w14:textId="77777777" w:rsidR="006900AA" w:rsidRPr="006900AA" w:rsidRDefault="006900AA" w:rsidP="00436E28">
            <w:pPr>
              <w:pStyle w:val="Listenabsatz"/>
              <w:rPr>
                <w:noProof/>
              </w:rPr>
            </w:pPr>
            <w:r w:rsidRPr="006900AA">
              <w:rPr>
                <w:noProof/>
              </w:rPr>
              <w:t xml:space="preserve">Wie viele Schritte braucht Leonie? </w:t>
            </w:r>
          </w:p>
          <w:p w14:paraId="1C1BE3A9" w14:textId="77777777" w:rsidR="006900AA" w:rsidRPr="006900AA" w:rsidRDefault="006900AA" w:rsidP="006209C2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  <w:r w:rsidRPr="006900AA">
              <w:rPr>
                <w:noProof/>
              </w:rPr>
              <w:t xml:space="preserve">Kennzeichne ihre Schritte mit Pfeilen im Bild. </w:t>
            </w:r>
          </w:p>
        </w:tc>
      </w:tr>
      <w:tr w:rsidR="006900AA" w:rsidRPr="006900AA" w14:paraId="1A0A698A" w14:textId="77777777" w:rsidTr="007E7E68">
        <w:tc>
          <w:tcPr>
            <w:tcW w:w="780" w:type="dxa"/>
          </w:tcPr>
          <w:p w14:paraId="233EDB99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3D7B4770" w14:textId="77777777" w:rsidR="006900AA" w:rsidRPr="006900AA" w:rsidRDefault="006900AA" w:rsidP="00BB5283">
            <w:pPr>
              <w:pStyle w:val="berschrift4"/>
            </w:pPr>
          </w:p>
        </w:tc>
        <w:tc>
          <w:tcPr>
            <w:tcW w:w="7938" w:type="dxa"/>
            <w:gridSpan w:val="3"/>
          </w:tcPr>
          <w:p w14:paraId="3D7058C6" w14:textId="06A8CC72" w:rsidR="006900AA" w:rsidRPr="006900AA" w:rsidRDefault="006900AA" w:rsidP="007E7E68">
            <w:pPr>
              <w:pStyle w:val="Text"/>
              <w:rPr>
                <w:rFonts w:cs="Calibri"/>
                <w:noProof/>
              </w:rPr>
            </w:pPr>
          </w:p>
        </w:tc>
      </w:tr>
      <w:tr w:rsidR="006900AA" w:rsidRPr="006900AA" w14:paraId="49ADAA43" w14:textId="77777777" w:rsidTr="007E7E68">
        <w:tc>
          <w:tcPr>
            <w:tcW w:w="780" w:type="dxa"/>
          </w:tcPr>
          <w:p w14:paraId="1C7FA329" w14:textId="55DFCE6D" w:rsidR="006900AA" w:rsidRPr="006900AA" w:rsidRDefault="00082F3D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27600" behindDoc="0" locked="0" layoutInCell="1" allowOverlap="1" wp14:anchorId="05FF1E77" wp14:editId="40E7CAA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360000" cy="272386"/>
                  <wp:effectExtent l="0" t="0" r="0" b="0"/>
                  <wp:wrapNone/>
                  <wp:docPr id="690801949" name="Grafik 69080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7A30F12" w14:textId="77777777" w:rsidR="006900AA" w:rsidRPr="006900AA" w:rsidRDefault="006900AA" w:rsidP="00BB5283">
            <w:pPr>
              <w:pStyle w:val="berschrift4"/>
            </w:pPr>
            <w:r w:rsidRPr="006900AA">
              <w:t>b)</w:t>
            </w:r>
          </w:p>
        </w:tc>
        <w:tc>
          <w:tcPr>
            <w:tcW w:w="4678" w:type="dxa"/>
            <w:gridSpan w:val="2"/>
          </w:tcPr>
          <w:p w14:paraId="67F970B2" w14:textId="3FD7463C" w:rsidR="007270AF" w:rsidRDefault="006900AA" w:rsidP="007E7E68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Man kann Leonies Pfeile auch in eine Tabelle eintragen. </w:t>
            </w:r>
          </w:p>
          <w:p w14:paraId="758601B3" w14:textId="35A70A76" w:rsidR="006900AA" w:rsidRPr="006900AA" w:rsidRDefault="006900AA" w:rsidP="007E7E68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Sie braucht in der Tabelle nur diese beiden </w:t>
            </w:r>
            <w:r w:rsidR="007270AF">
              <w:rPr>
                <w:rFonts w:cs="Calibri"/>
                <w:noProof/>
              </w:rPr>
              <w:t xml:space="preserve">Spalten </w:t>
            </w:r>
            <w:r w:rsidRPr="006900AA">
              <w:rPr>
                <w:rFonts w:cs="Calibri"/>
                <w:noProof/>
              </w:rPr>
              <w:t xml:space="preserve">für ihren Rechenweg. </w:t>
            </w:r>
            <w:r w:rsidRPr="006900AA">
              <w:rPr>
                <w:rFonts w:cs="Calibri"/>
                <w:noProof/>
              </w:rPr>
              <w:br/>
              <w:t>Warum? Erkläre an der Minitabelle.</w:t>
            </w:r>
            <w:r w:rsidRPr="006900AA">
              <w:rPr>
                <w:rFonts w:cs="Calibri"/>
                <w:noProof/>
                <w:color w:val="auto"/>
              </w:rPr>
              <w:t xml:space="preserve"> </w:t>
            </w:r>
          </w:p>
        </w:tc>
        <w:tc>
          <w:tcPr>
            <w:tcW w:w="3260" w:type="dxa"/>
          </w:tcPr>
          <w:p w14:paraId="335E5F38" w14:textId="1D497FCE" w:rsidR="007270AF" w:rsidRDefault="006209C2" w:rsidP="007E7E68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7760" behindDoc="0" locked="0" layoutInCell="1" allowOverlap="1" wp14:anchorId="47607CD2" wp14:editId="78FEA476">
                      <wp:simplePos x="0" y="0"/>
                      <wp:positionH relativeFrom="column">
                        <wp:posOffset>951688</wp:posOffset>
                      </wp:positionH>
                      <wp:positionV relativeFrom="paragraph">
                        <wp:posOffset>155082</wp:posOffset>
                      </wp:positionV>
                      <wp:extent cx="149860" cy="403522"/>
                      <wp:effectExtent l="317" t="0" r="15558" b="28257"/>
                      <wp:wrapNone/>
                      <wp:docPr id="1192096201" name="Nach links gekrümmter Pfei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 flipV="1">
                                <a:off x="0" y="0"/>
                                <a:ext cx="149860" cy="403522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C17C90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Nach links gekrümmter Pfeil 1" o:spid="_x0000_s1026" type="#_x0000_t103" style="position:absolute;margin-left:74.95pt;margin-top:12.2pt;width:11.8pt;height:31.75pt;rotation:90;flip:x y;z-index:25264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" adj="17589,20597,5400" fillcolor="gray [1629]" strokecolor="gray [1629]"/>
                  </w:pict>
                </mc:Fallback>
              </mc:AlternateContent>
            </w:r>
            <w:r w:rsidR="00CB2A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6736" behindDoc="0" locked="0" layoutInCell="1" allowOverlap="1" wp14:anchorId="5CC76A65" wp14:editId="2343B3FC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109562</wp:posOffset>
                      </wp:positionV>
                      <wp:extent cx="261620" cy="164465"/>
                      <wp:effectExtent l="0" t="0" r="5080" b="635"/>
                      <wp:wrapNone/>
                      <wp:docPr id="535509388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620" cy="164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1BB754" w14:textId="77777777" w:rsidR="007270AF" w:rsidRPr="006209C2" w:rsidRDefault="007270AF" w:rsidP="007270AF">
                                  <w:pPr>
                                    <w:pStyle w:val="Text"/>
                                    <w:rPr>
                                      <w:color w:val="808080"/>
                                      <w:sz w:val="19"/>
                                      <w:szCs w:val="19"/>
                                    </w:rPr>
                                  </w:pPr>
                                  <w:r w:rsidRPr="006209C2">
                                    <w:rPr>
                                      <w:color w:val="808080"/>
                                      <w:sz w:val="19"/>
                                      <w:szCs w:val="19"/>
                                    </w:rPr>
                                    <w:t>· 10</w:t>
                                  </w:r>
                                </w:p>
                                <w:p w14:paraId="1F54C1D9" w14:textId="77777777" w:rsidR="007270AF" w:rsidRPr="006209C2" w:rsidRDefault="007270AF" w:rsidP="007270AF">
                                  <w:pPr>
                                    <w:rPr>
                                      <w:color w:val="808080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C76A65" id="Textfeld 74" o:spid="_x0000_s1053" type="#_x0000_t202" style="position:absolute;margin-left:71.75pt;margin-top:8.65pt;width:20.6pt;height:12.95pt;z-index:25264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" filled="f" stroked="f">
                      <v:textbox inset="0,0,0,0">
                        <w:txbxContent>
                          <w:p w14:paraId="011BB754" w14:textId="77777777" w:rsidR="007270AF" w:rsidRPr="006209C2" w:rsidRDefault="007270AF" w:rsidP="007270AF">
                            <w:pPr>
                              <w:pStyle w:val="Text"/>
                              <w:rPr>
                                <w:color w:val="808080"/>
                                <w:sz w:val="19"/>
                                <w:szCs w:val="19"/>
                              </w:rPr>
                            </w:pPr>
                            <w:r w:rsidRPr="006209C2">
                              <w:rPr>
                                <w:color w:val="808080"/>
                                <w:sz w:val="19"/>
                                <w:szCs w:val="19"/>
                              </w:rPr>
                              <w:t>· 10</w:t>
                            </w:r>
                          </w:p>
                          <w:p w14:paraId="1F54C1D9" w14:textId="77777777" w:rsidR="007270AF" w:rsidRPr="006209C2" w:rsidRDefault="007270AF" w:rsidP="007270AF">
                            <w:pPr>
                              <w:rPr>
                                <w:color w:val="80808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70AF">
              <w:t>Minitabelle</w:t>
            </w:r>
            <w:r w:rsidR="003B04F0">
              <w:t>:</w:t>
            </w:r>
            <w:r w:rsidR="007270AF">
              <w:t xml:space="preserve"> </w:t>
            </w:r>
          </w:p>
          <w:p w14:paraId="76C8ACF5" w14:textId="660AA432" w:rsidR="007270AF" w:rsidRDefault="006209C2" w:rsidP="007E7E68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4192" behindDoc="0" locked="0" layoutInCell="1" allowOverlap="1" wp14:anchorId="413ACB7B" wp14:editId="30BFDB88">
                      <wp:simplePos x="0" y="0"/>
                      <wp:positionH relativeFrom="column">
                        <wp:posOffset>948665</wp:posOffset>
                      </wp:positionH>
                      <wp:positionV relativeFrom="paragraph">
                        <wp:posOffset>724912</wp:posOffset>
                      </wp:positionV>
                      <wp:extent cx="149860" cy="403522"/>
                      <wp:effectExtent l="317" t="12383" r="15558" b="15557"/>
                      <wp:wrapNone/>
                      <wp:docPr id="1342042393" name="Nach links gekrümmter Pfei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>
                                <a:off x="0" y="0"/>
                                <a:ext cx="149860" cy="403522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196DF" id="Nach links gekrümmter Pfeil 1" o:spid="_x0000_s1026" type="#_x0000_t103" style="position:absolute;margin-left:74.7pt;margin-top:57.1pt;width:11.8pt;height:31.75pt;rotation:90;flip:x;z-index:25279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" adj="17589,20597,5400" fillcolor="gray [1629]" strokecolor="gray [1629]"/>
                  </w:pict>
                </mc:Fallback>
              </mc:AlternateContent>
            </w:r>
          </w:p>
          <w:tbl>
            <w:tblPr>
              <w:tblStyle w:val="Tabellenraster"/>
              <w:tblW w:w="2191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587"/>
              <w:gridCol w:w="587"/>
            </w:tblGrid>
            <w:tr w:rsidR="007270AF" w14:paraId="4AC40C30" w14:textId="77777777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29BBB838" w14:textId="77777777" w:rsidR="007270AF" w:rsidRPr="00A34F77" w:rsidRDefault="007270AF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 xml:space="preserve">Cola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Litern)</w:t>
                  </w:r>
                </w:p>
              </w:tc>
              <w:tc>
                <w:tcPr>
                  <w:tcW w:w="587" w:type="dxa"/>
                  <w:vAlign w:val="center"/>
                </w:tcPr>
                <w:p w14:paraId="2197100A" w14:textId="77777777" w:rsidR="007270AF" w:rsidRPr="00B416AE" w:rsidRDefault="007270A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87" w:type="dxa"/>
                  <w:vAlign w:val="center"/>
                </w:tcPr>
                <w:p w14:paraId="3B4F255A" w14:textId="755AE417" w:rsidR="007270AF" w:rsidRPr="00B416AE" w:rsidRDefault="007270A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10</w:t>
                  </w:r>
                </w:p>
              </w:tc>
            </w:tr>
            <w:tr w:rsidR="007270AF" w:rsidRPr="00A34F77" w14:paraId="33439275" w14:textId="77777777" w:rsidTr="006209C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</w:tcPr>
                <w:p w14:paraId="5E147177" w14:textId="28FF5070" w:rsidR="007270AF" w:rsidRPr="00A34F77" w:rsidRDefault="007270AF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587" w:type="dxa"/>
                  <w:vAlign w:val="center"/>
                </w:tcPr>
                <w:p w14:paraId="5151CEE0" w14:textId="7A49B69D" w:rsidR="007270AF" w:rsidRPr="00A34F77" w:rsidRDefault="007270AF" w:rsidP="006209C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</w:t>
                  </w:r>
                </w:p>
              </w:tc>
              <w:tc>
                <w:tcPr>
                  <w:tcW w:w="587" w:type="dxa"/>
                  <w:vAlign w:val="center"/>
                </w:tcPr>
                <w:p w14:paraId="4A7A4FC0" w14:textId="77777777" w:rsidR="007270AF" w:rsidRPr="00A34F77" w:rsidRDefault="007270AF" w:rsidP="006209C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1F01F90A" w14:textId="2E82ABEE" w:rsidR="007270AF" w:rsidRDefault="006209C2" w:rsidP="007E7E68">
            <w:pPr>
              <w:pStyle w:val="Text"/>
            </w:pPr>
            <w:r>
              <w:rPr>
                <w:rFonts w:cs="Calibri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2338512" behindDoc="0" locked="0" layoutInCell="1" allowOverlap="1" wp14:anchorId="6BE7B712" wp14:editId="0F588F37">
                      <wp:simplePos x="0" y="0"/>
                      <wp:positionH relativeFrom="column">
                        <wp:posOffset>910300</wp:posOffset>
                      </wp:positionH>
                      <wp:positionV relativeFrom="paragraph">
                        <wp:posOffset>84840</wp:posOffset>
                      </wp:positionV>
                      <wp:extent cx="196021" cy="164065"/>
                      <wp:effectExtent l="0" t="0" r="7620" b="1270"/>
                      <wp:wrapNone/>
                      <wp:docPr id="1283831796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21" cy="164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0B68F2" w14:textId="77777777" w:rsidR="006900AA" w:rsidRPr="00274605" w:rsidRDefault="006900AA" w:rsidP="006900AA">
                                  <w:pPr>
                                    <w:pStyle w:val="Text"/>
                                    <w:rPr>
                                      <w:color w:val="808080"/>
                                      <w:sz w:val="19"/>
                                      <w:szCs w:val="19"/>
                                    </w:rPr>
                                  </w:pPr>
                                  <w:r w:rsidRPr="00274605">
                                    <w:rPr>
                                      <w:color w:val="808080"/>
                                      <w:sz w:val="19"/>
                                      <w:szCs w:val="19"/>
                                    </w:rPr>
                                    <w:t>· 10</w:t>
                                  </w:r>
                                </w:p>
                                <w:p w14:paraId="77C5DEB5" w14:textId="77777777" w:rsidR="006900AA" w:rsidRPr="00274605" w:rsidRDefault="006900AA" w:rsidP="006900AA">
                                  <w:pPr>
                                    <w:rPr>
                                      <w:color w:val="808080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E7B712" id="_x0000_s1054" type="#_x0000_t202" style="position:absolute;margin-left:71.7pt;margin-top:6.7pt;width:15.45pt;height:12.9pt;z-index:25233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" filled="f" stroked="f">
                      <v:textbox inset="0,0,0,0">
                        <w:txbxContent>
                          <w:p w14:paraId="530B68F2" w14:textId="77777777" w:rsidR="006900AA" w:rsidRPr="00274605" w:rsidRDefault="006900AA" w:rsidP="006900AA">
                            <w:pPr>
                              <w:pStyle w:val="Text"/>
                              <w:rPr>
                                <w:color w:val="808080"/>
                                <w:sz w:val="19"/>
                                <w:szCs w:val="19"/>
                              </w:rPr>
                            </w:pPr>
                            <w:r w:rsidRPr="00274605">
                              <w:rPr>
                                <w:color w:val="808080"/>
                                <w:sz w:val="19"/>
                                <w:szCs w:val="19"/>
                              </w:rPr>
                              <w:t>· 10</w:t>
                            </w:r>
                          </w:p>
                          <w:p w14:paraId="77C5DEB5" w14:textId="77777777" w:rsidR="006900AA" w:rsidRPr="00274605" w:rsidRDefault="006900AA" w:rsidP="006900AA">
                            <w:pPr>
                              <w:rPr>
                                <w:color w:val="80808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9AB20F" w14:textId="047DE1AE" w:rsidR="006900AA" w:rsidRPr="006900AA" w:rsidRDefault="006900AA" w:rsidP="007E7E68">
            <w:pPr>
              <w:pStyle w:val="Text"/>
              <w:rPr>
                <w:rFonts w:cs="Calibri"/>
                <w:noProof/>
              </w:rPr>
            </w:pPr>
          </w:p>
        </w:tc>
      </w:tr>
      <w:tr w:rsidR="006900AA" w:rsidRPr="006900AA" w14:paraId="713FD023" w14:textId="77777777" w:rsidTr="007E7E68">
        <w:tc>
          <w:tcPr>
            <w:tcW w:w="780" w:type="dxa"/>
          </w:tcPr>
          <w:p w14:paraId="2669AAC1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3EC867F5" w14:textId="77777777" w:rsidR="006900AA" w:rsidRPr="006900AA" w:rsidRDefault="006900AA" w:rsidP="00BB5283">
            <w:pPr>
              <w:pStyle w:val="berschrift4"/>
            </w:pPr>
          </w:p>
        </w:tc>
        <w:tc>
          <w:tcPr>
            <w:tcW w:w="7938" w:type="dxa"/>
            <w:gridSpan w:val="3"/>
          </w:tcPr>
          <w:p w14:paraId="29490489" w14:textId="77777777" w:rsidR="006900AA" w:rsidRPr="006900AA" w:rsidRDefault="006900AA" w:rsidP="007E7E68">
            <w:pPr>
              <w:pStyle w:val="Text"/>
              <w:rPr>
                <w:rFonts w:cs="Calibri"/>
                <w:noProof/>
              </w:rPr>
            </w:pPr>
          </w:p>
        </w:tc>
      </w:tr>
      <w:tr w:rsidR="006900AA" w:rsidRPr="006900AA" w14:paraId="0205CABA" w14:textId="77777777" w:rsidTr="007E7E68">
        <w:tc>
          <w:tcPr>
            <w:tcW w:w="780" w:type="dxa"/>
          </w:tcPr>
          <w:p w14:paraId="08539203" w14:textId="3D7B810A" w:rsidR="000B0C5A" w:rsidRDefault="000B0C5A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29648" behindDoc="0" locked="0" layoutInCell="1" allowOverlap="1" wp14:anchorId="3B85B9D6" wp14:editId="7745840C">
                  <wp:simplePos x="0" y="0"/>
                  <wp:positionH relativeFrom="column">
                    <wp:posOffset>-39227</wp:posOffset>
                  </wp:positionH>
                  <wp:positionV relativeFrom="paragraph">
                    <wp:posOffset>20338</wp:posOffset>
                  </wp:positionV>
                  <wp:extent cx="360000" cy="272386"/>
                  <wp:effectExtent l="0" t="0" r="0" b="0"/>
                  <wp:wrapNone/>
                  <wp:docPr id="1232067969" name="Grafik 1232067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73A22C" w14:textId="5B6CF2A6" w:rsidR="000B0C5A" w:rsidRDefault="000B0C5A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  <w:p w14:paraId="3820BCC9" w14:textId="3D7B47BA" w:rsidR="006900AA" w:rsidRPr="006900AA" w:rsidRDefault="000B0C5A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A4C5254" wp14:editId="2A5CDE27">
                  <wp:extent cx="287640" cy="338400"/>
                  <wp:effectExtent l="0" t="0" r="0" b="5080"/>
                  <wp:docPr id="919521213" name="Grafik 91952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AF73E6A" w14:textId="77777777" w:rsidR="006900AA" w:rsidRPr="006900AA" w:rsidRDefault="006900AA" w:rsidP="00BB5283">
            <w:pPr>
              <w:pStyle w:val="berschrift4"/>
            </w:pPr>
            <w:r w:rsidRPr="006900AA">
              <w:t>c)</w:t>
            </w:r>
          </w:p>
        </w:tc>
        <w:tc>
          <w:tcPr>
            <w:tcW w:w="7938" w:type="dxa"/>
            <w:gridSpan w:val="3"/>
          </w:tcPr>
          <w:p w14:paraId="5A2248B7" w14:textId="77777777" w:rsidR="006900AA" w:rsidRPr="006900AA" w:rsidRDefault="006900AA" w:rsidP="007E7E68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Der Rechenweg von Leonie heißt </w:t>
            </w:r>
            <w:r w:rsidRPr="006900AA">
              <w:rPr>
                <w:rFonts w:cs="Calibri"/>
                <w:b/>
                <w:noProof/>
              </w:rPr>
              <w:t>Hochrechnen</w:t>
            </w:r>
            <w:r w:rsidRPr="006900AA">
              <w:rPr>
                <w:rFonts w:cs="Calibri"/>
                <w:noProof/>
              </w:rPr>
              <w:t xml:space="preserve">. </w:t>
            </w:r>
          </w:p>
          <w:p w14:paraId="407E8276" w14:textId="315694E4" w:rsidR="006900AA" w:rsidRPr="006900AA" w:rsidRDefault="006900AA" w:rsidP="00D92590">
            <w:pPr>
              <w:pStyle w:val="Listenabsatz"/>
            </w:pPr>
            <w:r w:rsidRPr="006900AA">
              <w:rPr>
                <w:noProof/>
              </w:rPr>
              <w:t xml:space="preserve">Warum passt der Name gut? </w:t>
            </w:r>
            <w:r w:rsidR="007270AF">
              <w:rPr>
                <w:noProof/>
              </w:rPr>
              <w:br/>
            </w:r>
            <w:r w:rsidRPr="006900AA">
              <w:t>Diskutiere zunächst gemeinsam mit den anderen</w:t>
            </w:r>
            <w:r w:rsidR="007270AF">
              <w:t xml:space="preserve">. </w:t>
            </w:r>
          </w:p>
          <w:p w14:paraId="505FB093" w14:textId="062BA6AC" w:rsidR="006900AA" w:rsidRPr="006900AA" w:rsidRDefault="007270AF" w:rsidP="007270AF">
            <w:pPr>
              <w:pStyle w:val="Listenabsatz"/>
            </w:pPr>
            <w:r>
              <w:t>S</w:t>
            </w:r>
            <w:r w:rsidR="006900AA" w:rsidRPr="006900AA">
              <w:t>chreibe deine Antwort dann ins Heft.</w:t>
            </w:r>
          </w:p>
        </w:tc>
      </w:tr>
    </w:tbl>
    <w:p w14:paraId="7F3608C1" w14:textId="77777777" w:rsidR="00212FBC" w:rsidRPr="006900AA" w:rsidRDefault="00212FBC" w:rsidP="006900AA">
      <w:pPr>
        <w:spacing w:line="240" w:lineRule="auto"/>
        <w:rPr>
          <w:rFonts w:ascii="Calibri" w:hAnsi="Calibri" w:cs="Calibri"/>
        </w:rPr>
      </w:pPr>
    </w:p>
    <w:p w14:paraId="17828592" w14:textId="77777777" w:rsidR="007270AF" w:rsidRDefault="007270AF">
      <w:r>
        <w:rPr>
          <w:b/>
          <w:bCs/>
        </w:rPr>
        <w:br w:type="page"/>
      </w:r>
    </w:p>
    <w:tbl>
      <w:tblPr>
        <w:tblW w:w="9319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2646"/>
        <w:gridCol w:w="81"/>
        <w:gridCol w:w="1242"/>
        <w:gridCol w:w="1308"/>
        <w:gridCol w:w="110"/>
        <w:gridCol w:w="34"/>
        <w:gridCol w:w="2551"/>
      </w:tblGrid>
      <w:tr w:rsidR="006900AA" w:rsidRPr="006900AA" w14:paraId="4D8AFB77" w14:textId="77777777" w:rsidTr="00324CF0">
        <w:trPr>
          <w:trHeight w:val="255"/>
        </w:trPr>
        <w:tc>
          <w:tcPr>
            <w:tcW w:w="780" w:type="dxa"/>
          </w:tcPr>
          <w:p w14:paraId="77CD5B82" w14:textId="3A45816A" w:rsidR="006900AA" w:rsidRPr="006900AA" w:rsidRDefault="006900AA" w:rsidP="00BB5283">
            <w:pPr>
              <w:pStyle w:val="berschrift3"/>
              <w:rPr>
                <w:noProof/>
              </w:rPr>
            </w:pPr>
            <w:r w:rsidRPr="006900AA">
              <w:rPr>
                <w:noProof/>
              </w:rPr>
              <w:lastRenderedPageBreak/>
              <w:t>1.4</w:t>
            </w:r>
          </w:p>
        </w:tc>
        <w:tc>
          <w:tcPr>
            <w:tcW w:w="8539" w:type="dxa"/>
            <w:gridSpan w:val="8"/>
          </w:tcPr>
          <w:p w14:paraId="5613B81C" w14:textId="7366C692" w:rsidR="006900AA" w:rsidRPr="006900AA" w:rsidRDefault="006900AA" w:rsidP="00BB5283">
            <w:pPr>
              <w:pStyle w:val="berschrift3"/>
              <w:rPr>
                <w:noProof/>
              </w:rPr>
            </w:pPr>
            <w:r w:rsidRPr="006900AA">
              <w:rPr>
                <w:noProof/>
              </w:rPr>
              <w:t>Preise vergleichen mit Hochrechnen in Minitabellen</w:t>
            </w:r>
          </w:p>
        </w:tc>
      </w:tr>
      <w:tr w:rsidR="006900AA" w:rsidRPr="006900AA" w14:paraId="68750D7F" w14:textId="77777777" w:rsidTr="00324CF0">
        <w:trPr>
          <w:trHeight w:val="20"/>
        </w:trPr>
        <w:tc>
          <w:tcPr>
            <w:tcW w:w="780" w:type="dxa"/>
          </w:tcPr>
          <w:p w14:paraId="67DDD048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438C4202" w14:textId="77777777" w:rsidR="006900AA" w:rsidRPr="006900AA" w:rsidRDefault="006900AA" w:rsidP="00BB5283">
            <w:pPr>
              <w:pStyle w:val="berschrift4"/>
              <w:rPr>
                <w:color w:val="auto"/>
              </w:rPr>
            </w:pPr>
            <w:r w:rsidRPr="006900AA">
              <w:rPr>
                <w:noProof/>
              </w:rPr>
              <w:t xml:space="preserve"> a)</w:t>
            </w:r>
          </w:p>
        </w:tc>
        <w:tc>
          <w:tcPr>
            <w:tcW w:w="7972" w:type="dxa"/>
            <w:gridSpan w:val="7"/>
          </w:tcPr>
          <w:p w14:paraId="76CD171F" w14:textId="77777777" w:rsidR="006900AA" w:rsidRPr="006900AA" w:rsidRDefault="006900AA" w:rsidP="007E7E68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Leonie vergleicht die Preise für Waschmittel und möchte das günstigste Waschmittel für 8 kg finden. Nutze Leonies Rechenweg </w:t>
            </w:r>
            <w:r w:rsidRPr="006900AA">
              <w:rPr>
                <w:rFonts w:cs="Calibri"/>
                <w:b/>
                <w:noProof/>
              </w:rPr>
              <w:t>Hochrechnen</w:t>
            </w:r>
            <w:r w:rsidRPr="006900AA">
              <w:rPr>
                <w:rFonts w:cs="Calibri"/>
                <w:noProof/>
              </w:rPr>
              <w:t xml:space="preserve"> und ergänze in den Minitabellen jeweils die Preise für 8 kg. Beschrifte auch die Pfeile. </w:t>
            </w:r>
          </w:p>
          <w:p w14:paraId="34FCFCA5" w14:textId="77777777" w:rsidR="006900AA" w:rsidRPr="006900AA" w:rsidRDefault="006900AA" w:rsidP="007E7E68">
            <w:pPr>
              <w:pStyle w:val="Text"/>
              <w:spacing w:after="100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>Welches ist das günstigste Waschmittel?</w:t>
            </w:r>
          </w:p>
        </w:tc>
      </w:tr>
      <w:tr w:rsidR="00274605" w:rsidRPr="006900AA" w14:paraId="358123FF" w14:textId="77777777" w:rsidTr="00324CF0">
        <w:trPr>
          <w:trHeight w:val="255"/>
        </w:trPr>
        <w:tc>
          <w:tcPr>
            <w:tcW w:w="780" w:type="dxa"/>
          </w:tcPr>
          <w:p w14:paraId="7D8D0B48" w14:textId="77777777" w:rsidR="00274605" w:rsidRPr="006900AA" w:rsidRDefault="00274605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26F6BF3F" w14:textId="77777777" w:rsidR="00274605" w:rsidRPr="006900AA" w:rsidRDefault="00274605" w:rsidP="00BB5283">
            <w:pPr>
              <w:pStyle w:val="berschrift4"/>
            </w:pPr>
          </w:p>
        </w:tc>
        <w:tc>
          <w:tcPr>
            <w:tcW w:w="2646" w:type="dxa"/>
            <w:vAlign w:val="center"/>
          </w:tcPr>
          <w:p w14:paraId="42CDAF84" w14:textId="79CFFDCB" w:rsidR="00274605" w:rsidRDefault="00274605" w:rsidP="00274605">
            <w:pPr>
              <w:pStyle w:val="Text"/>
            </w:pPr>
          </w:p>
          <w:p w14:paraId="67D329A0" w14:textId="3B485686" w:rsidR="00274605" w:rsidRDefault="006209C2" w:rsidP="00274605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4144" behindDoc="0" locked="0" layoutInCell="1" allowOverlap="1" wp14:anchorId="5F7CF152" wp14:editId="356350E0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27305</wp:posOffset>
                      </wp:positionV>
                      <wp:extent cx="149860" cy="342265"/>
                      <wp:effectExtent l="5397" t="0" r="7938" b="20637"/>
                      <wp:wrapNone/>
                      <wp:docPr id="211685144" name="Nach links gekrümmter Pfei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 flipV="1">
                                <a:off x="0" y="0"/>
                                <a:ext cx="149860" cy="342265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54037" id="Nach links gekrümmter Pfeil 1" o:spid="_x0000_s1026" type="#_x0000_t103" style="position:absolute;margin-left:75.35pt;margin-top:2.15pt;width:11.8pt;height:26.95pt;rotation:90;flip:x y;z-index:25266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" adj="16871,20418,5400" fillcolor="gray [1629]" strokecolor="gray [1629]"/>
                  </w:pict>
                </mc:Fallback>
              </mc:AlternateContent>
            </w:r>
          </w:p>
          <w:tbl>
            <w:tblPr>
              <w:tblStyle w:val="Tabellenraster"/>
              <w:tblW w:w="2191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587"/>
              <w:gridCol w:w="587"/>
            </w:tblGrid>
            <w:tr w:rsidR="00274605" w14:paraId="0942BB87" w14:textId="77777777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2AF0D4B0" w14:textId="7DD064A7" w:rsidR="00274605" w:rsidRPr="00A34F77" w:rsidRDefault="00274605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 w:rsidRPr="006900AA">
                    <w:rPr>
                      <w:rFonts w:ascii="Calibri" w:hAnsi="Calibri" w:cs="Calibri"/>
                      <w:b/>
                      <w:color w:val="auto"/>
                    </w:rPr>
                    <w:t>“Daily”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kg)</w:t>
                  </w:r>
                </w:p>
              </w:tc>
              <w:tc>
                <w:tcPr>
                  <w:tcW w:w="587" w:type="dxa"/>
                  <w:vAlign w:val="center"/>
                </w:tcPr>
                <w:p w14:paraId="741C3D8D" w14:textId="77777777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B416AE"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87" w:type="dxa"/>
                  <w:vAlign w:val="center"/>
                </w:tcPr>
                <w:p w14:paraId="7A722D59" w14:textId="7D7AA79A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</w:tr>
            <w:tr w:rsidR="00274605" w:rsidRPr="00A34F77" w14:paraId="39D8A7CA" w14:textId="77777777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</w:tcPr>
                <w:p w14:paraId="6020D7D3" w14:textId="5A499AB6" w:rsidR="00274605" w:rsidRPr="00A34F77" w:rsidRDefault="00274605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Euro)</w:t>
                  </w: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 </w:t>
                  </w:r>
                </w:p>
              </w:tc>
              <w:tc>
                <w:tcPr>
                  <w:tcW w:w="587" w:type="dxa"/>
                  <w:vAlign w:val="center"/>
                </w:tcPr>
                <w:p w14:paraId="670492D1" w14:textId="27E8D8CE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</w:t>
                  </w:r>
                </w:p>
              </w:tc>
              <w:tc>
                <w:tcPr>
                  <w:tcW w:w="587" w:type="dxa"/>
                  <w:vAlign w:val="center"/>
                </w:tcPr>
                <w:p w14:paraId="35813B9C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6313918D" w14:textId="77777777" w:rsidR="00274605" w:rsidRPr="006900AA" w:rsidRDefault="00274605" w:rsidP="007E7E68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2741" w:type="dxa"/>
            <w:gridSpan w:val="4"/>
            <w:vAlign w:val="center"/>
          </w:tcPr>
          <w:p w14:paraId="07145EB7" w14:textId="1AAB7CC1" w:rsidR="00274605" w:rsidRDefault="00274605" w:rsidP="00274605">
            <w:pPr>
              <w:pStyle w:val="Text"/>
            </w:pPr>
          </w:p>
          <w:p w14:paraId="33824AC1" w14:textId="3FDDC2E5" w:rsidR="00274605" w:rsidRDefault="006209C2" w:rsidP="00274605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7216" behindDoc="0" locked="0" layoutInCell="1" allowOverlap="1" wp14:anchorId="3446A518" wp14:editId="1CE51AE9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23495</wp:posOffset>
                      </wp:positionV>
                      <wp:extent cx="149860" cy="342265"/>
                      <wp:effectExtent l="5397" t="0" r="7938" b="20637"/>
                      <wp:wrapNone/>
                      <wp:docPr id="1630433012" name="Nach links gekrümmter Pfei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 flipV="1">
                                <a:off x="0" y="0"/>
                                <a:ext cx="149860" cy="342265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67C6E" id="Nach links gekrümmter Pfeil 1" o:spid="_x0000_s1026" type="#_x0000_t103" style="position:absolute;margin-left:75.3pt;margin-top:1.85pt;width:11.8pt;height:26.95pt;rotation:90;flip:x y;z-index:25266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" adj="16871,20418,5400" fillcolor="gray [1629]" strokecolor="gray [1629]"/>
                  </w:pict>
                </mc:Fallback>
              </mc:AlternateContent>
            </w:r>
          </w:p>
          <w:tbl>
            <w:tblPr>
              <w:tblStyle w:val="Tabellenraster"/>
              <w:tblW w:w="2191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587"/>
              <w:gridCol w:w="587"/>
            </w:tblGrid>
            <w:tr w:rsidR="00274605" w14:paraId="712AD655" w14:textId="77777777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2DC9BB88" w14:textId="77777777" w:rsidR="00274605" w:rsidRPr="006900AA" w:rsidRDefault="00274605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 w:rsidRPr="006900AA">
                    <w:rPr>
                      <w:rFonts w:ascii="Calibri" w:hAnsi="Calibri" w:cs="Calibri"/>
                      <w:b/>
                      <w:color w:val="auto"/>
                    </w:rPr>
                    <w:t>“Clean”</w:t>
                  </w:r>
                </w:p>
                <w:p w14:paraId="287A9167" w14:textId="2F2C22D4" w:rsidR="00274605" w:rsidRPr="005B4D4A" w:rsidRDefault="00274605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kg)</w:t>
                  </w:r>
                </w:p>
              </w:tc>
              <w:tc>
                <w:tcPr>
                  <w:tcW w:w="587" w:type="dxa"/>
                  <w:vAlign w:val="center"/>
                </w:tcPr>
                <w:p w14:paraId="0128D43E" w14:textId="30AD5850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87" w:type="dxa"/>
                  <w:vAlign w:val="center"/>
                </w:tcPr>
                <w:p w14:paraId="16630E5D" w14:textId="20D56D28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</w:tr>
            <w:tr w:rsidR="00274605" w:rsidRPr="00A34F77" w14:paraId="43CB3AA3" w14:textId="77777777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</w:tcPr>
                <w:p w14:paraId="136D6A56" w14:textId="77777777" w:rsidR="00274605" w:rsidRPr="00A34F77" w:rsidRDefault="00274605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Euro)</w:t>
                  </w: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 </w:t>
                  </w:r>
                </w:p>
              </w:tc>
              <w:tc>
                <w:tcPr>
                  <w:tcW w:w="587" w:type="dxa"/>
                  <w:vAlign w:val="center"/>
                </w:tcPr>
                <w:p w14:paraId="6795333E" w14:textId="4F514E7F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6</w:t>
                  </w:r>
                </w:p>
              </w:tc>
              <w:tc>
                <w:tcPr>
                  <w:tcW w:w="587" w:type="dxa"/>
                  <w:vAlign w:val="center"/>
                </w:tcPr>
                <w:p w14:paraId="61DBAEBC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00C3BADF" w14:textId="77777777" w:rsidR="00274605" w:rsidRPr="006900AA" w:rsidRDefault="00274605" w:rsidP="007E7E68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2585" w:type="dxa"/>
            <w:gridSpan w:val="2"/>
            <w:vAlign w:val="center"/>
          </w:tcPr>
          <w:p w14:paraId="490C7940" w14:textId="36F2C8A9" w:rsidR="00274605" w:rsidRDefault="00274605" w:rsidP="00274605">
            <w:pPr>
              <w:pStyle w:val="Text"/>
            </w:pPr>
          </w:p>
          <w:p w14:paraId="7E94651D" w14:textId="1B08C371" w:rsidR="00274605" w:rsidRDefault="006209C2" w:rsidP="00274605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0288" behindDoc="0" locked="0" layoutInCell="1" allowOverlap="1" wp14:anchorId="60498301" wp14:editId="439D24A3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19685</wp:posOffset>
                      </wp:positionV>
                      <wp:extent cx="149860" cy="342265"/>
                      <wp:effectExtent l="5397" t="0" r="7938" b="20637"/>
                      <wp:wrapNone/>
                      <wp:docPr id="404315569" name="Nach links gekrümmter Pfei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 flipV="1">
                                <a:off x="0" y="0"/>
                                <a:ext cx="149860" cy="342265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F6FDC" id="Nach links gekrümmter Pfeil 1" o:spid="_x0000_s1026" type="#_x0000_t103" style="position:absolute;margin-left:74.85pt;margin-top:1.55pt;width:11.8pt;height:26.95pt;rotation:90;flip:x y;z-index:25267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" adj="16871,20418,5400" fillcolor="gray [1629]" strokecolor="gray [1629]"/>
                  </w:pict>
                </mc:Fallback>
              </mc:AlternateContent>
            </w:r>
          </w:p>
          <w:tbl>
            <w:tblPr>
              <w:tblStyle w:val="Tabellenraster"/>
              <w:tblW w:w="2191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587"/>
              <w:gridCol w:w="587"/>
            </w:tblGrid>
            <w:tr w:rsidR="00274605" w14:paraId="3B0A6292" w14:textId="77777777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54E679DF" w14:textId="77777777" w:rsidR="00274605" w:rsidRPr="006900AA" w:rsidRDefault="00274605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 w:rsidRPr="006900AA">
                    <w:rPr>
                      <w:rFonts w:ascii="Calibri" w:hAnsi="Calibri" w:cs="Calibri"/>
                      <w:b/>
                      <w:color w:val="auto"/>
                    </w:rPr>
                    <w:t>“</w:t>
                  </w:r>
                  <w:proofErr w:type="spellStart"/>
                  <w:r w:rsidRPr="006900AA">
                    <w:rPr>
                      <w:rFonts w:ascii="Calibri" w:hAnsi="Calibri" w:cs="Calibri"/>
                      <w:b/>
                      <w:color w:val="auto"/>
                    </w:rPr>
                    <w:t>Bravil</w:t>
                  </w:r>
                  <w:proofErr w:type="spellEnd"/>
                  <w:r w:rsidRPr="006900AA">
                    <w:rPr>
                      <w:rFonts w:ascii="Calibri" w:hAnsi="Calibri" w:cs="Calibri"/>
                      <w:b/>
                      <w:color w:val="auto"/>
                    </w:rPr>
                    <w:t xml:space="preserve">” </w:t>
                  </w:r>
                </w:p>
                <w:p w14:paraId="1DF7F3B6" w14:textId="28DE5234" w:rsidR="00274605" w:rsidRPr="005B4D4A" w:rsidRDefault="00274605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kg)</w:t>
                  </w:r>
                </w:p>
              </w:tc>
              <w:tc>
                <w:tcPr>
                  <w:tcW w:w="587" w:type="dxa"/>
                  <w:vAlign w:val="center"/>
                </w:tcPr>
                <w:p w14:paraId="4C4D4F6E" w14:textId="7744E4FD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87" w:type="dxa"/>
                  <w:vAlign w:val="center"/>
                </w:tcPr>
                <w:p w14:paraId="4CECFF49" w14:textId="253C1860" w:rsidR="00274605" w:rsidRPr="00B416AE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</w:tr>
            <w:tr w:rsidR="00274605" w:rsidRPr="00A34F77" w14:paraId="44DE75AC" w14:textId="77777777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</w:tcPr>
                <w:p w14:paraId="187446B8" w14:textId="77777777" w:rsidR="00274605" w:rsidRPr="00A34F77" w:rsidRDefault="00274605" w:rsidP="005B4D4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587" w:type="dxa"/>
                  <w:vAlign w:val="center"/>
                </w:tcPr>
                <w:p w14:paraId="3FC9C5DA" w14:textId="3E3605D2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6</w:t>
                  </w:r>
                </w:p>
              </w:tc>
              <w:tc>
                <w:tcPr>
                  <w:tcW w:w="587" w:type="dxa"/>
                  <w:vAlign w:val="center"/>
                </w:tcPr>
                <w:p w14:paraId="3AB82133" w14:textId="77777777" w:rsidR="00274605" w:rsidRPr="00A34F77" w:rsidRDefault="0027460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6FE4BF05" w14:textId="77777777" w:rsidR="00274605" w:rsidRPr="006900AA" w:rsidRDefault="00274605" w:rsidP="007E7E68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6900AA" w:rsidRPr="006900AA" w14:paraId="015687DE" w14:textId="77777777" w:rsidTr="00324CF0">
        <w:trPr>
          <w:trHeight w:val="20"/>
        </w:trPr>
        <w:tc>
          <w:tcPr>
            <w:tcW w:w="780" w:type="dxa"/>
            <w:vAlign w:val="center"/>
          </w:tcPr>
          <w:p w14:paraId="5D90831E" w14:textId="77777777" w:rsidR="006900AA" w:rsidRPr="006900AA" w:rsidRDefault="006900AA" w:rsidP="00CC4232"/>
        </w:tc>
        <w:tc>
          <w:tcPr>
            <w:tcW w:w="567" w:type="dxa"/>
          </w:tcPr>
          <w:p w14:paraId="672446B9" w14:textId="77777777" w:rsidR="006900AA" w:rsidRDefault="006900AA" w:rsidP="00CC4232"/>
          <w:p w14:paraId="0C030D7D" w14:textId="77777777" w:rsidR="00274605" w:rsidRPr="006900AA" w:rsidRDefault="00274605" w:rsidP="00CC4232"/>
        </w:tc>
        <w:tc>
          <w:tcPr>
            <w:tcW w:w="7972" w:type="dxa"/>
            <w:gridSpan w:val="7"/>
          </w:tcPr>
          <w:p w14:paraId="6C2923FD" w14:textId="398A25C1" w:rsidR="006900AA" w:rsidRPr="006900AA" w:rsidRDefault="006209C2" w:rsidP="00CC4232"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61072" behindDoc="0" locked="0" layoutInCell="1" allowOverlap="1" wp14:anchorId="20423443" wp14:editId="084E60FB">
                      <wp:simplePos x="0" y="0"/>
                      <wp:positionH relativeFrom="column">
                        <wp:posOffset>4378643</wp:posOffset>
                      </wp:positionH>
                      <wp:positionV relativeFrom="paragraph">
                        <wp:posOffset>-160183</wp:posOffset>
                      </wp:positionV>
                      <wp:extent cx="150379" cy="342265"/>
                      <wp:effectExtent l="5397" t="7303" r="7938" b="7937"/>
                      <wp:wrapNone/>
                      <wp:docPr id="1691012597" name="Nach links gekrümmter Pfeil 781328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>
                                <a:off x="0" y="0"/>
                                <a:ext cx="150379" cy="342265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20A86B" id="Nach links gekrümmter Pfeil 781328750" o:spid="_x0000_s1026" type="#_x0000_t103" style="position:absolute;margin-left:344.8pt;margin-top:-12.6pt;width:11.85pt;height:26.95pt;rotation:90;flip:x;z-index:25266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" adj="16855,20414,5400" fillcolor="gray [1629]" strokecolor="gray [1629]"/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58000" behindDoc="0" locked="0" layoutInCell="1" allowOverlap="1" wp14:anchorId="64BDCF65" wp14:editId="29393D9D">
                      <wp:simplePos x="0" y="0"/>
                      <wp:positionH relativeFrom="column">
                        <wp:posOffset>2612075</wp:posOffset>
                      </wp:positionH>
                      <wp:positionV relativeFrom="paragraph">
                        <wp:posOffset>-162878</wp:posOffset>
                      </wp:positionV>
                      <wp:extent cx="150379" cy="342265"/>
                      <wp:effectExtent l="5397" t="7303" r="7938" b="7937"/>
                      <wp:wrapNone/>
                      <wp:docPr id="690656983" name="Nach links gekrümmter Pfeil 1879300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>
                                <a:off x="0" y="0"/>
                                <a:ext cx="150379" cy="342265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1A128" id="Nach links gekrümmter Pfeil 1879300604" o:spid="_x0000_s1026" type="#_x0000_t103" style="position:absolute;margin-left:205.7pt;margin-top:-12.85pt;width:11.85pt;height:26.95pt;rotation:90;flip:x;z-index:25265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" adj="16855,20414,5400" fillcolor="gray [1629]" strokecolor="gray [1629]"/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54928" behindDoc="0" locked="0" layoutInCell="1" allowOverlap="1" wp14:anchorId="71D0CC30" wp14:editId="170973D3">
                      <wp:simplePos x="0" y="0"/>
                      <wp:positionH relativeFrom="column">
                        <wp:posOffset>953991</wp:posOffset>
                      </wp:positionH>
                      <wp:positionV relativeFrom="paragraph">
                        <wp:posOffset>-160184</wp:posOffset>
                      </wp:positionV>
                      <wp:extent cx="150379" cy="342265"/>
                      <wp:effectExtent l="5397" t="7303" r="7938" b="7937"/>
                      <wp:wrapNone/>
                      <wp:docPr id="1654285541" name="Nach links gekrümmter Pfeil 187259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>
                                <a:off x="0" y="0"/>
                                <a:ext cx="150379" cy="342265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F7088E" id="Nach links gekrümmter Pfeil 187259241" o:spid="_x0000_s1026" type="#_x0000_t103" style="position:absolute;margin-left:75.1pt;margin-top:-12.6pt;width:11.85pt;height:26.95pt;rotation:90;flip:x;z-index:25265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" adj="16855,20414,5400" fillcolor="gray [1629]" strokecolor="gray [1629]"/>
                  </w:pict>
                </mc:Fallback>
              </mc:AlternateContent>
            </w:r>
          </w:p>
        </w:tc>
      </w:tr>
      <w:tr w:rsidR="006900AA" w:rsidRPr="006900AA" w14:paraId="641F0924" w14:textId="77777777" w:rsidTr="00324CF0">
        <w:trPr>
          <w:trHeight w:val="255"/>
        </w:trPr>
        <w:tc>
          <w:tcPr>
            <w:tcW w:w="780" w:type="dxa"/>
          </w:tcPr>
          <w:p w14:paraId="6FA6F2CA" w14:textId="3925AB7B" w:rsidR="006900AA" w:rsidRPr="006900AA" w:rsidRDefault="00082F3D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31696" behindDoc="0" locked="0" layoutInCell="1" allowOverlap="1" wp14:anchorId="753068DE" wp14:editId="4C9B277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0" b="0"/>
                  <wp:wrapNone/>
                  <wp:docPr id="1437926898" name="Grafik 1437926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A2E805F" w14:textId="48DCC26C" w:rsidR="006900AA" w:rsidRPr="006900AA" w:rsidRDefault="006900AA" w:rsidP="00BB5283">
            <w:pPr>
              <w:pStyle w:val="berschrift4"/>
            </w:pPr>
            <w:r w:rsidRPr="006900AA">
              <w:t>b)</w:t>
            </w:r>
          </w:p>
        </w:tc>
        <w:tc>
          <w:tcPr>
            <w:tcW w:w="7972" w:type="dxa"/>
            <w:gridSpan w:val="7"/>
          </w:tcPr>
          <w:p w14:paraId="44FFAB2E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Berechne, welches Waschmittel für 10 kg und für 20 kg das günstigste ist. </w:t>
            </w:r>
          </w:p>
          <w:p w14:paraId="1F56E86B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Was kannst du beobachten?</w:t>
            </w:r>
          </w:p>
        </w:tc>
      </w:tr>
      <w:tr w:rsidR="006900AA" w:rsidRPr="006900AA" w14:paraId="103C81FA" w14:textId="77777777" w:rsidTr="00324CF0">
        <w:trPr>
          <w:trHeight w:val="255"/>
        </w:trPr>
        <w:tc>
          <w:tcPr>
            <w:tcW w:w="780" w:type="dxa"/>
          </w:tcPr>
          <w:p w14:paraId="15AE93BB" w14:textId="77777777" w:rsidR="006900AA" w:rsidRPr="006900AA" w:rsidRDefault="006900AA" w:rsidP="00CC4232">
            <w:pPr>
              <w:rPr>
                <w:noProof/>
              </w:rPr>
            </w:pPr>
          </w:p>
        </w:tc>
        <w:tc>
          <w:tcPr>
            <w:tcW w:w="567" w:type="dxa"/>
          </w:tcPr>
          <w:p w14:paraId="656624C1" w14:textId="77777777" w:rsidR="006900AA" w:rsidRPr="006900AA" w:rsidRDefault="006900AA" w:rsidP="00CC4232"/>
        </w:tc>
        <w:tc>
          <w:tcPr>
            <w:tcW w:w="7972" w:type="dxa"/>
            <w:gridSpan w:val="7"/>
          </w:tcPr>
          <w:p w14:paraId="1A9CE651" w14:textId="77777777" w:rsidR="006900AA" w:rsidRPr="006900AA" w:rsidRDefault="006900AA" w:rsidP="00CC4232"/>
        </w:tc>
      </w:tr>
      <w:tr w:rsidR="006900AA" w:rsidRPr="006900AA" w14:paraId="24A4D474" w14:textId="77777777" w:rsidTr="00324CF0">
        <w:trPr>
          <w:trHeight w:val="255"/>
        </w:trPr>
        <w:tc>
          <w:tcPr>
            <w:tcW w:w="780" w:type="dxa"/>
          </w:tcPr>
          <w:p w14:paraId="7C531168" w14:textId="4E8082D7" w:rsidR="006900AA" w:rsidRPr="006900AA" w:rsidRDefault="00082F3D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33744" behindDoc="0" locked="0" layoutInCell="1" allowOverlap="1" wp14:anchorId="33284AAC" wp14:editId="289A903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5080</wp:posOffset>
                  </wp:positionV>
                  <wp:extent cx="360000" cy="272386"/>
                  <wp:effectExtent l="0" t="0" r="0" b="0"/>
                  <wp:wrapNone/>
                  <wp:docPr id="707091179" name="Grafik 70709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9CFCED3" w14:textId="77777777" w:rsidR="006900AA" w:rsidRPr="006900AA" w:rsidRDefault="006900AA" w:rsidP="00BB5283">
            <w:pPr>
              <w:pStyle w:val="berschrift4"/>
            </w:pPr>
            <w:r w:rsidRPr="006900AA">
              <w:t>c)</w:t>
            </w:r>
          </w:p>
        </w:tc>
        <w:tc>
          <w:tcPr>
            <w:tcW w:w="7972" w:type="dxa"/>
            <w:gridSpan w:val="7"/>
          </w:tcPr>
          <w:p w14:paraId="543E3ADC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Wie teuer ist jedes Waschmittel pro Portion? Erkläre, was hier eine Portion ist.</w:t>
            </w:r>
          </w:p>
          <w:p w14:paraId="7264EB53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Vergleiche mit deinen Ergebnissen in </w:t>
            </w:r>
            <w:r w:rsidRPr="009E006E">
              <w:rPr>
                <w:rFonts w:cs="Calibri"/>
                <w:b/>
                <w:color w:val="327A86" w:themeColor="accent1"/>
              </w:rPr>
              <w:t>a)</w:t>
            </w:r>
            <w:r w:rsidRPr="006900AA">
              <w:rPr>
                <w:rFonts w:cs="Calibri"/>
              </w:rPr>
              <w:t xml:space="preserve"> und </w:t>
            </w:r>
            <w:r w:rsidRPr="009E006E">
              <w:rPr>
                <w:rFonts w:cs="Calibri"/>
                <w:b/>
                <w:color w:val="327A86" w:themeColor="accent1"/>
              </w:rPr>
              <w:t>b)</w:t>
            </w:r>
            <w:r w:rsidRPr="006900AA">
              <w:rPr>
                <w:rFonts w:cs="Calibri"/>
              </w:rPr>
              <w:t>.</w:t>
            </w:r>
          </w:p>
        </w:tc>
      </w:tr>
      <w:tr w:rsidR="006900AA" w:rsidRPr="006900AA" w14:paraId="6095858A" w14:textId="77777777" w:rsidTr="00324CF0">
        <w:trPr>
          <w:trHeight w:val="255"/>
        </w:trPr>
        <w:tc>
          <w:tcPr>
            <w:tcW w:w="780" w:type="dxa"/>
          </w:tcPr>
          <w:p w14:paraId="49F1180E" w14:textId="77777777" w:rsidR="006900AA" w:rsidRPr="006900AA" w:rsidRDefault="006900AA" w:rsidP="00BB5283">
            <w:pPr>
              <w:pStyle w:val="berschrift3"/>
              <w:rPr>
                <w:noProof/>
              </w:rPr>
            </w:pPr>
            <w:r w:rsidRPr="006900AA">
              <w:rPr>
                <w:noProof/>
              </w:rPr>
              <w:t>1.5</w:t>
            </w:r>
          </w:p>
        </w:tc>
        <w:tc>
          <w:tcPr>
            <w:tcW w:w="8539" w:type="dxa"/>
            <w:gridSpan w:val="8"/>
          </w:tcPr>
          <w:p w14:paraId="1EDB5D43" w14:textId="581B974E" w:rsidR="006900AA" w:rsidRPr="00BB5283" w:rsidRDefault="006900AA" w:rsidP="00BB5283">
            <w:pPr>
              <w:pStyle w:val="berschrift3"/>
            </w:pPr>
            <w:r w:rsidRPr="006900AA">
              <w:t>Preise vergleichen durch Runterrechnen</w:t>
            </w:r>
          </w:p>
        </w:tc>
      </w:tr>
      <w:tr w:rsidR="006900AA" w:rsidRPr="006900AA" w14:paraId="0D97290F" w14:textId="77777777" w:rsidTr="00324CF0">
        <w:trPr>
          <w:trHeight w:val="658"/>
        </w:trPr>
        <w:tc>
          <w:tcPr>
            <w:tcW w:w="780" w:type="dxa"/>
          </w:tcPr>
          <w:p w14:paraId="6330F3CB" w14:textId="77777777" w:rsidR="006900AA" w:rsidRPr="006900AA" w:rsidRDefault="006900AA" w:rsidP="00BB5283">
            <w:pPr>
              <w:pStyle w:val="berschrift4"/>
              <w:rPr>
                <w:noProof/>
              </w:rPr>
            </w:pPr>
          </w:p>
        </w:tc>
        <w:tc>
          <w:tcPr>
            <w:tcW w:w="567" w:type="dxa"/>
          </w:tcPr>
          <w:p w14:paraId="6805ABD4" w14:textId="77777777" w:rsidR="006900AA" w:rsidRPr="006900AA" w:rsidRDefault="006900AA" w:rsidP="00BB5283">
            <w:pPr>
              <w:pStyle w:val="berschrift4"/>
            </w:pPr>
            <w:r w:rsidRPr="006900AA">
              <w:t>a)</w:t>
            </w:r>
          </w:p>
        </w:tc>
        <w:tc>
          <w:tcPr>
            <w:tcW w:w="7972" w:type="dxa"/>
            <w:gridSpan w:val="7"/>
          </w:tcPr>
          <w:p w14:paraId="3C9DD23C" w14:textId="401AA576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Jonas möchte im Supermarkt Preise für verschiedene Apfelsorten vergleichen. Leider sind die Preise für die Säcke mit unterschiedlichen Gewichten angegeben.</w:t>
            </w:r>
          </w:p>
        </w:tc>
      </w:tr>
      <w:tr w:rsidR="006900AA" w:rsidRPr="006900AA" w14:paraId="5505E29D" w14:textId="77777777" w:rsidTr="007B47FD">
        <w:trPr>
          <w:trHeight w:val="255"/>
        </w:trPr>
        <w:tc>
          <w:tcPr>
            <w:tcW w:w="780" w:type="dxa"/>
            <w:vAlign w:val="center"/>
          </w:tcPr>
          <w:p w14:paraId="7B0ECF15" w14:textId="02BBDF59" w:rsidR="006900AA" w:rsidRPr="006900AA" w:rsidRDefault="006900AA" w:rsidP="007B47FD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22B4009" w14:textId="46003EA4" w:rsidR="006900AA" w:rsidRPr="006900AA" w:rsidRDefault="006900AA" w:rsidP="007B47FD">
            <w:pPr>
              <w:jc w:val="center"/>
            </w:pPr>
          </w:p>
          <w:p w14:paraId="50443FDB" w14:textId="77777777" w:rsidR="006900AA" w:rsidRPr="006900AA" w:rsidRDefault="006900AA" w:rsidP="007B47FD">
            <w:pPr>
              <w:jc w:val="center"/>
            </w:pPr>
          </w:p>
          <w:p w14:paraId="6552A34E" w14:textId="77777777" w:rsidR="006900AA" w:rsidRPr="006900AA" w:rsidRDefault="006900AA" w:rsidP="007B47FD">
            <w:pPr>
              <w:jc w:val="center"/>
            </w:pPr>
          </w:p>
          <w:p w14:paraId="2E4FC3A6" w14:textId="77777777" w:rsidR="006900AA" w:rsidRPr="006900AA" w:rsidRDefault="006900AA" w:rsidP="007B47FD">
            <w:pPr>
              <w:jc w:val="center"/>
            </w:pPr>
          </w:p>
        </w:tc>
        <w:tc>
          <w:tcPr>
            <w:tcW w:w="2646" w:type="dxa"/>
            <w:vAlign w:val="center"/>
          </w:tcPr>
          <w:p w14:paraId="451188C0" w14:textId="41DB0DD3" w:rsidR="006900AA" w:rsidRPr="006900AA" w:rsidRDefault="007B47FD" w:rsidP="007B47FD">
            <w:pPr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01360" behindDoc="0" locked="0" layoutInCell="1" allowOverlap="1" wp14:anchorId="0BAE310C" wp14:editId="7359930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23495</wp:posOffset>
                      </wp:positionV>
                      <wp:extent cx="1344930" cy="496570"/>
                      <wp:effectExtent l="0" t="0" r="1270" b="0"/>
                      <wp:wrapNone/>
                      <wp:docPr id="1262396667" name="Textfeld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4930" cy="496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E95C9A" w14:textId="77777777" w:rsidR="007B47FD" w:rsidRDefault="007B47FD" w:rsidP="007B47F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Granny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 Smith</w:t>
                                  </w:r>
                                </w:p>
                                <w:p w14:paraId="3D924CAC" w14:textId="77777777" w:rsidR="007B47FD" w:rsidRDefault="007B47FD" w:rsidP="007B47F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5 kg nur 10 €</w:t>
                                  </w:r>
                                </w:p>
                                <w:p w14:paraId="30943C53" w14:textId="77777777" w:rsidR="007B47FD" w:rsidRPr="001630B7" w:rsidRDefault="007B47FD" w:rsidP="007B47F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E310C" id="_x0000_s1055" type="#_x0000_t202" style="position:absolute;left:0;text-align:left;margin-left:7.55pt;margin-top:1.85pt;width:105.9pt;height:39.1pt;z-index:25280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" fillcolor="#d8d8d8 [2732]" stroked="f" strokeweight=".5pt">
                      <v:textbox>
                        <w:txbxContent>
                          <w:p w14:paraId="32E95C9A" w14:textId="77777777" w:rsidR="007B47FD" w:rsidRDefault="007B47FD" w:rsidP="007B47FD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Granny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Smith</w:t>
                            </w:r>
                          </w:p>
                          <w:p w14:paraId="3D924CAC" w14:textId="77777777" w:rsidR="007B47FD" w:rsidRDefault="007B47FD" w:rsidP="007B47FD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5 kg nur 10 €</w:t>
                            </w:r>
                          </w:p>
                          <w:p w14:paraId="30943C53" w14:textId="77777777" w:rsidR="007B47FD" w:rsidRPr="001630B7" w:rsidRDefault="007B47FD" w:rsidP="007B47FD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75" w:type="dxa"/>
            <w:gridSpan w:val="5"/>
            <w:vAlign w:val="center"/>
          </w:tcPr>
          <w:p w14:paraId="4CB81899" w14:textId="594A7E5A" w:rsidR="006900AA" w:rsidRPr="006900AA" w:rsidRDefault="007B47FD" w:rsidP="007B47FD">
            <w:pPr>
              <w:pStyle w:val="Text"/>
              <w:jc w:val="center"/>
              <w:rPr>
                <w:rFonts w:cs="Calibri"/>
              </w:rPr>
            </w:pPr>
            <w:r>
              <w:rPr>
                <w:rFonts w:cs="Calibri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98288" behindDoc="0" locked="0" layoutInCell="1" allowOverlap="1" wp14:anchorId="4EE221F5" wp14:editId="764CCB35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31750</wp:posOffset>
                      </wp:positionV>
                      <wp:extent cx="1344930" cy="496570"/>
                      <wp:effectExtent l="0" t="0" r="1270" b="0"/>
                      <wp:wrapNone/>
                      <wp:docPr id="1890121155" name="Textfeld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4930" cy="496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352380" w14:textId="03D0B571" w:rsidR="007B47FD" w:rsidRDefault="007B47FD" w:rsidP="007B47F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Pink Lady</w:t>
                                  </w:r>
                                </w:p>
                                <w:p w14:paraId="799F9C7F" w14:textId="5A59E0A6" w:rsidR="007B47FD" w:rsidRDefault="007B47FD" w:rsidP="007B47F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3 kg nur 9 €</w:t>
                                  </w:r>
                                </w:p>
                                <w:p w14:paraId="7B439A69" w14:textId="77777777" w:rsidR="007B47FD" w:rsidRPr="001630B7" w:rsidRDefault="007B47FD" w:rsidP="007B47F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221F5" id="_x0000_s1056" type="#_x0000_t202" style="position:absolute;left:0;text-align:left;margin-left:9.1pt;margin-top:2.5pt;width:105.9pt;height:39.1pt;z-index:25279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" fillcolor="#d8d8d8 [2732]" stroked="f" strokeweight=".5pt">
                      <v:textbox>
                        <w:txbxContent>
                          <w:p w14:paraId="08352380" w14:textId="03D0B571" w:rsidR="007B47FD" w:rsidRDefault="007B47FD" w:rsidP="007B47FD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Pink Lady</w:t>
                            </w:r>
                          </w:p>
                          <w:p w14:paraId="799F9C7F" w14:textId="5A59E0A6" w:rsidR="007B47FD" w:rsidRDefault="007B47FD" w:rsidP="007B47FD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3 kg nur 9 €</w:t>
                            </w:r>
                          </w:p>
                          <w:p w14:paraId="7B439A69" w14:textId="77777777" w:rsidR="007B47FD" w:rsidRPr="001630B7" w:rsidRDefault="007B47FD" w:rsidP="007B47FD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4D94802B" w14:textId="67AE4129" w:rsidR="006900AA" w:rsidRPr="006900AA" w:rsidRDefault="007B47FD" w:rsidP="007B47FD">
            <w:pPr>
              <w:pStyle w:val="Text"/>
              <w:jc w:val="center"/>
              <w:rPr>
                <w:rFonts w:cs="Calibri"/>
              </w:rPr>
            </w:pPr>
            <w:r>
              <w:rPr>
                <w:rFonts w:cs="Calibri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00336" behindDoc="0" locked="0" layoutInCell="1" allowOverlap="1" wp14:anchorId="6F79C1C5" wp14:editId="28330B0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21590</wp:posOffset>
                      </wp:positionV>
                      <wp:extent cx="1344930" cy="496570"/>
                      <wp:effectExtent l="0" t="0" r="1270" b="0"/>
                      <wp:wrapNone/>
                      <wp:docPr id="67671147" name="Textfeld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4930" cy="496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DE1E69" w14:textId="01DF0571" w:rsidR="007B47FD" w:rsidRDefault="007B47FD" w:rsidP="007B47F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Golden Apple</w:t>
                                  </w:r>
                                </w:p>
                                <w:p w14:paraId="79416234" w14:textId="7459F129" w:rsidR="007B47FD" w:rsidRDefault="007B47FD" w:rsidP="007B47F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 kg nur 5 €</w:t>
                                  </w:r>
                                </w:p>
                                <w:p w14:paraId="5C6170B5" w14:textId="77777777" w:rsidR="007B47FD" w:rsidRPr="001630B7" w:rsidRDefault="007B47FD" w:rsidP="007B47F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9C1C5" id="_x0000_s1057" type="#_x0000_t202" style="position:absolute;left:0;text-align:left;margin-left:7.6pt;margin-top:1.7pt;width:105.9pt;height:39.1pt;z-index:25280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" fillcolor="#d8d8d8 [2732]" stroked="f" strokeweight=".5pt">
                      <v:textbox>
                        <w:txbxContent>
                          <w:p w14:paraId="19DE1E69" w14:textId="01DF0571" w:rsidR="007B47FD" w:rsidRDefault="007B47FD" w:rsidP="007B47FD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Golden Apple</w:t>
                            </w:r>
                          </w:p>
                          <w:p w14:paraId="79416234" w14:textId="7459F129" w:rsidR="007B47FD" w:rsidRDefault="007B47FD" w:rsidP="007B47FD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2 kg nur 5 €</w:t>
                            </w:r>
                          </w:p>
                          <w:p w14:paraId="5C6170B5" w14:textId="77777777" w:rsidR="007B47FD" w:rsidRPr="001630B7" w:rsidRDefault="007B47FD" w:rsidP="007B47FD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900AA" w:rsidRPr="006900AA" w14:paraId="18CFD90E" w14:textId="77777777" w:rsidTr="00324CF0">
        <w:trPr>
          <w:trHeight w:val="255"/>
        </w:trPr>
        <w:tc>
          <w:tcPr>
            <w:tcW w:w="780" w:type="dxa"/>
          </w:tcPr>
          <w:p w14:paraId="5DD37793" w14:textId="7ABF2653" w:rsidR="006900AA" w:rsidRPr="006900AA" w:rsidRDefault="006900AA" w:rsidP="00BB5283">
            <w:pPr>
              <w:pStyle w:val="berschrift4"/>
              <w:rPr>
                <w:noProof/>
              </w:rPr>
            </w:pPr>
          </w:p>
        </w:tc>
        <w:tc>
          <w:tcPr>
            <w:tcW w:w="567" w:type="dxa"/>
          </w:tcPr>
          <w:p w14:paraId="149F3ABD" w14:textId="77777777" w:rsidR="006900AA" w:rsidRPr="006900AA" w:rsidRDefault="006900AA" w:rsidP="00BB5283">
            <w:pPr>
              <w:pStyle w:val="berschrift4"/>
            </w:pPr>
          </w:p>
        </w:tc>
        <w:tc>
          <w:tcPr>
            <w:tcW w:w="7972" w:type="dxa"/>
            <w:gridSpan w:val="7"/>
          </w:tcPr>
          <w:p w14:paraId="171ADEAE" w14:textId="3556AE68" w:rsidR="00047B7C" w:rsidRDefault="00047B7C" w:rsidP="007E7E68">
            <w:pPr>
              <w:pStyle w:val="Text"/>
              <w:rPr>
                <w:rFonts w:cs="Calibr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21808" behindDoc="0" locked="0" layoutInCell="1" allowOverlap="1" wp14:anchorId="60F8568C" wp14:editId="34908DBE">
                      <wp:simplePos x="0" y="0"/>
                      <wp:positionH relativeFrom="column">
                        <wp:posOffset>16206</wp:posOffset>
                      </wp:positionH>
                      <wp:positionV relativeFrom="paragraph">
                        <wp:posOffset>-27305</wp:posOffset>
                      </wp:positionV>
                      <wp:extent cx="555171" cy="732769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A061BA" w14:textId="77777777" w:rsidR="00047B7C" w:rsidRPr="00160B38" w:rsidRDefault="00047B7C" w:rsidP="00047B7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F8568C" id="Gruppieren 20" o:spid="_x0000_s1058" style="position:absolute;margin-left:1.3pt;margin-top:-2.15pt;width:43.7pt;height:57.7pt;z-index:252521808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">
                      <v:shape id="Grafik 4" o:spid="_x0000_s1059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">
                        <v:imagedata r:id="rId29" o:title="" chromakey="white"/>
                      </v:shape>
                      <v:shape id="Textfeld 12" o:spid="_x0000_s106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1A061BA" w14:textId="77777777" w:rsidR="00047B7C" w:rsidRPr="00160B38" w:rsidRDefault="00047B7C" w:rsidP="00047B7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931847C" w14:textId="596DA16C" w:rsidR="00047B7C" w:rsidRDefault="007B47FD" w:rsidP="007E7E68">
            <w:pPr>
              <w:pStyle w:val="Text"/>
              <w:rPr>
                <w:rFonts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4272" behindDoc="0" locked="0" layoutInCell="1" allowOverlap="1" wp14:anchorId="113B9697" wp14:editId="2A5F1BA7">
                      <wp:simplePos x="0" y="0"/>
                      <wp:positionH relativeFrom="column">
                        <wp:posOffset>731059</wp:posOffset>
                      </wp:positionH>
                      <wp:positionV relativeFrom="paragraph">
                        <wp:posOffset>7488</wp:posOffset>
                      </wp:positionV>
                      <wp:extent cx="2452811" cy="298450"/>
                      <wp:effectExtent l="228600" t="0" r="11430" b="19050"/>
                      <wp:wrapNone/>
                      <wp:docPr id="1865086754" name="Abgerundete rechteckige Legend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52811" cy="298450"/>
                              </a:xfrm>
                              <a:prstGeom prst="wedgeRoundRectCallout">
                                <a:avLst>
                                  <a:gd name="adj1" fmla="val -58144"/>
                                  <a:gd name="adj2" fmla="val -10565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69EA3D" w14:textId="63DB5C19" w:rsidR="00DD27FA" w:rsidRPr="00647B02" w:rsidRDefault="00B43DCF" w:rsidP="00B43DCF">
                                  <w:pPr>
                                    <w:pStyle w:val="TextSprechblasen"/>
                                  </w:pPr>
                                  <w:r>
                                    <w:t xml:space="preserve">Am besten rechne ich die Preise für 1 kg aus.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B9697" id="_x0000_s1061" type="#_x0000_t62" style="position:absolute;margin-left:57.55pt;margin-top:.6pt;width:193.15pt;height:23.5pt;z-index:25258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" adj="-1759,8518" filled="f" strokecolor="#bfbfbf" strokeweight="1pt">
                      <v:path arrowok="t"/>
                      <v:textbox inset="1mm,1mm,1mm,1mm">
                        <w:txbxContent>
                          <w:p w14:paraId="3969EA3D" w14:textId="63DB5C19" w:rsidR="00DD27FA" w:rsidRPr="00647B02" w:rsidRDefault="00B43DCF" w:rsidP="00B43DCF">
                            <w:pPr>
                              <w:pStyle w:val="TextSprechblasen"/>
                            </w:pPr>
                            <w:r>
                              <w:t xml:space="preserve">Am besten rechne ich die Preise für 1 kg aus.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457B85" w14:textId="5D357AA0" w:rsidR="00047B7C" w:rsidRDefault="00047B7C" w:rsidP="007E7E68">
            <w:pPr>
              <w:pStyle w:val="Text"/>
              <w:rPr>
                <w:rFonts w:cs="Calibri"/>
              </w:rPr>
            </w:pPr>
          </w:p>
          <w:p w14:paraId="3B9D338F" w14:textId="0D4009AD" w:rsidR="006900AA" w:rsidRPr="006900AA" w:rsidRDefault="006900AA" w:rsidP="007E7E68">
            <w:pPr>
              <w:pStyle w:val="Text"/>
              <w:rPr>
                <w:rFonts w:cs="Calibri"/>
              </w:rPr>
            </w:pPr>
          </w:p>
        </w:tc>
      </w:tr>
      <w:tr w:rsidR="006900AA" w:rsidRPr="006900AA" w14:paraId="07A36C12" w14:textId="77777777" w:rsidTr="00324CF0">
        <w:trPr>
          <w:trHeight w:val="255"/>
        </w:trPr>
        <w:tc>
          <w:tcPr>
            <w:tcW w:w="780" w:type="dxa"/>
          </w:tcPr>
          <w:p w14:paraId="37C0D529" w14:textId="77777777" w:rsidR="0060248C" w:rsidRDefault="0060248C" w:rsidP="00BB5283">
            <w:pPr>
              <w:pStyle w:val="berschrift4"/>
              <w:rPr>
                <w:noProof/>
              </w:rPr>
            </w:pPr>
          </w:p>
          <w:p w14:paraId="78C6BB55" w14:textId="7BBE511F" w:rsidR="006900AA" w:rsidRPr="006900AA" w:rsidRDefault="0060248C" w:rsidP="00BB5283">
            <w:pPr>
              <w:pStyle w:val="berschrift4"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48292570" wp14:editId="6D8E26EE">
                  <wp:extent cx="287640" cy="338400"/>
                  <wp:effectExtent l="0" t="0" r="0" b="5080"/>
                  <wp:docPr id="164067424" name="Grafik 164067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B0DB67E" w14:textId="77777777" w:rsidR="006900AA" w:rsidRPr="006900AA" w:rsidRDefault="006900AA" w:rsidP="00BB5283">
            <w:pPr>
              <w:pStyle w:val="berschrift4"/>
            </w:pPr>
          </w:p>
        </w:tc>
        <w:tc>
          <w:tcPr>
            <w:tcW w:w="7972" w:type="dxa"/>
            <w:gridSpan w:val="7"/>
          </w:tcPr>
          <w:p w14:paraId="581F0153" w14:textId="77777777" w:rsidR="006900AA" w:rsidRPr="006900AA" w:rsidRDefault="006900AA" w:rsidP="007E7E68">
            <w:pPr>
              <w:pStyle w:val="Text"/>
              <w:rPr>
                <w:rFonts w:cs="Calibri"/>
                <w:noProof/>
                <w:color w:val="auto"/>
              </w:rPr>
            </w:pPr>
          </w:p>
          <w:p w14:paraId="3882A93D" w14:textId="53BCF87B" w:rsidR="006900AA" w:rsidRPr="006900AA" w:rsidRDefault="006900AA" w:rsidP="007E7E68">
            <w:pPr>
              <w:pStyle w:val="Text"/>
              <w:rPr>
                <w:rFonts w:cs="Calibri"/>
                <w:noProof/>
                <w:color w:val="auto"/>
              </w:rPr>
            </w:pPr>
            <w:r w:rsidRPr="006900AA">
              <w:rPr>
                <w:rFonts w:cs="Calibri"/>
                <w:noProof/>
                <w:color w:val="auto"/>
              </w:rPr>
              <w:t xml:space="preserve">Schreibe für jede Apfelsorte eine Minitabelle ins Heft und rechne jeweils </w:t>
            </w:r>
            <w:r w:rsidR="00707884">
              <w:rPr>
                <w:rFonts w:cs="Calibri"/>
                <w:noProof/>
                <w:color w:val="auto"/>
              </w:rPr>
              <w:br/>
            </w:r>
            <w:r w:rsidRPr="006900AA">
              <w:rPr>
                <w:rFonts w:cs="Calibri"/>
                <w:noProof/>
                <w:color w:val="auto"/>
              </w:rPr>
              <w:t>die Preise für 1</w:t>
            </w:r>
            <w:r w:rsidR="001F28B2">
              <w:rPr>
                <w:rFonts w:cs="Calibri"/>
                <w:noProof/>
                <w:color w:val="auto"/>
              </w:rPr>
              <w:t> </w:t>
            </w:r>
            <w:r w:rsidRPr="006900AA">
              <w:rPr>
                <w:rFonts w:cs="Calibri"/>
                <w:noProof/>
                <w:color w:val="auto"/>
              </w:rPr>
              <w:t>kg aus. Warum kann man so gut vergleichen?</w:t>
            </w:r>
          </w:p>
        </w:tc>
      </w:tr>
      <w:tr w:rsidR="006900AA" w:rsidRPr="006900AA" w14:paraId="1B92ED6C" w14:textId="77777777" w:rsidTr="00324CF0">
        <w:trPr>
          <w:trHeight w:val="255"/>
        </w:trPr>
        <w:tc>
          <w:tcPr>
            <w:tcW w:w="780" w:type="dxa"/>
          </w:tcPr>
          <w:p w14:paraId="23759907" w14:textId="77777777" w:rsidR="006900AA" w:rsidRPr="006900AA" w:rsidRDefault="006900AA" w:rsidP="00BB5283">
            <w:pPr>
              <w:pStyle w:val="berschrift4"/>
              <w:rPr>
                <w:noProof/>
              </w:rPr>
            </w:pPr>
          </w:p>
        </w:tc>
        <w:tc>
          <w:tcPr>
            <w:tcW w:w="567" w:type="dxa"/>
          </w:tcPr>
          <w:p w14:paraId="717C54A4" w14:textId="77777777" w:rsidR="006900AA" w:rsidRPr="006900AA" w:rsidRDefault="006900AA" w:rsidP="00BB5283">
            <w:pPr>
              <w:pStyle w:val="berschrift4"/>
            </w:pPr>
          </w:p>
        </w:tc>
        <w:tc>
          <w:tcPr>
            <w:tcW w:w="7972" w:type="dxa"/>
            <w:gridSpan w:val="7"/>
          </w:tcPr>
          <w:p w14:paraId="49C81322" w14:textId="77777777" w:rsidR="006900AA" w:rsidRPr="006900AA" w:rsidRDefault="006900AA" w:rsidP="007E7E68">
            <w:pPr>
              <w:pStyle w:val="Text"/>
              <w:rPr>
                <w:rFonts w:cs="Calibri"/>
                <w:noProof/>
                <w:color w:val="auto"/>
              </w:rPr>
            </w:pPr>
          </w:p>
        </w:tc>
      </w:tr>
      <w:tr w:rsidR="006900AA" w:rsidRPr="006900AA" w14:paraId="163DFE00" w14:textId="77777777" w:rsidTr="00324CF0">
        <w:trPr>
          <w:trHeight w:val="255"/>
        </w:trPr>
        <w:tc>
          <w:tcPr>
            <w:tcW w:w="780" w:type="dxa"/>
          </w:tcPr>
          <w:p w14:paraId="6EAB1B8D" w14:textId="77777777" w:rsidR="006900AA" w:rsidRPr="006900AA" w:rsidRDefault="006900AA" w:rsidP="00BB5283">
            <w:pPr>
              <w:pStyle w:val="berschrift4"/>
              <w:rPr>
                <w:noProof/>
              </w:rPr>
            </w:pPr>
          </w:p>
        </w:tc>
        <w:tc>
          <w:tcPr>
            <w:tcW w:w="567" w:type="dxa"/>
          </w:tcPr>
          <w:p w14:paraId="354CEFD4" w14:textId="77777777" w:rsidR="006900AA" w:rsidRPr="006900AA" w:rsidRDefault="006900AA" w:rsidP="00BB5283">
            <w:pPr>
              <w:pStyle w:val="berschrift4"/>
            </w:pPr>
            <w:r w:rsidRPr="006900AA">
              <w:t>b)</w:t>
            </w:r>
          </w:p>
        </w:tc>
        <w:tc>
          <w:tcPr>
            <w:tcW w:w="7972" w:type="dxa"/>
            <w:gridSpan w:val="7"/>
          </w:tcPr>
          <w:p w14:paraId="0CE05C34" w14:textId="2D1B27D4" w:rsidR="006900AA" w:rsidRPr="006900AA" w:rsidRDefault="006900AA" w:rsidP="004D08C9">
            <w:pPr>
              <w:pStyle w:val="Text"/>
              <w:rPr>
                <w:rFonts w:cs="Calibri"/>
                <w:noProof/>
                <w:color w:val="auto"/>
              </w:rPr>
            </w:pPr>
            <w:r w:rsidRPr="006900AA">
              <w:rPr>
                <w:rFonts w:cs="Calibri"/>
                <w:noProof/>
                <w:color w:val="auto"/>
              </w:rPr>
              <w:t>Auch Emily möchte die Preise im Supermarkt vergleichen.</w:t>
            </w:r>
          </w:p>
        </w:tc>
      </w:tr>
      <w:tr w:rsidR="00274605" w:rsidRPr="006900AA" w14:paraId="3C93B7EC" w14:textId="77777777" w:rsidTr="00324CF0">
        <w:trPr>
          <w:trHeight w:val="255"/>
        </w:trPr>
        <w:tc>
          <w:tcPr>
            <w:tcW w:w="780" w:type="dxa"/>
          </w:tcPr>
          <w:p w14:paraId="6D19ECCF" w14:textId="77777777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169EBF28" w14:textId="77777777" w:rsidR="00274605" w:rsidRPr="006900AA" w:rsidRDefault="00274605" w:rsidP="00274605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2646" w:type="dxa"/>
          </w:tcPr>
          <w:p w14:paraId="07849B12" w14:textId="6130FCD4" w:rsidR="00274605" w:rsidRDefault="00274605" w:rsidP="005B4D4A"/>
          <w:tbl>
            <w:tblPr>
              <w:tblStyle w:val="Tabellenraster"/>
              <w:tblW w:w="2379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454"/>
              <w:gridCol w:w="454"/>
              <w:gridCol w:w="454"/>
            </w:tblGrid>
            <w:tr w:rsidR="001445DF" w:rsidRPr="00B416AE" w14:paraId="3C6C2B57" w14:textId="77777777" w:rsidTr="00907EAB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397CDEEB" w14:textId="6C608479" w:rsidR="001445DF" w:rsidRPr="006900AA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Birnen A</w:t>
                  </w:r>
                </w:p>
                <w:p w14:paraId="0680A3E2" w14:textId="77777777" w:rsidR="001445DF" w:rsidRPr="005B4D4A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kg)</w:t>
                  </w:r>
                </w:p>
              </w:tc>
              <w:tc>
                <w:tcPr>
                  <w:tcW w:w="454" w:type="dxa"/>
                  <w:vAlign w:val="center"/>
                </w:tcPr>
                <w:p w14:paraId="101BC5A9" w14:textId="67D84997" w:rsidR="001445DF" w:rsidRPr="00B416AE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584C6E15" w14:textId="42F2D387" w:rsidR="001445DF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  <w:tc>
                <w:tcPr>
                  <w:tcW w:w="454" w:type="dxa"/>
                  <w:vAlign w:val="center"/>
                </w:tcPr>
                <w:p w14:paraId="1718462A" w14:textId="543A3692" w:rsidR="001445DF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1445DF" w:rsidRPr="00A34F77" w14:paraId="363C98AD" w14:textId="77777777" w:rsidTr="00907EAB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</w:tcPr>
                <w:p w14:paraId="1CC78E96" w14:textId="77777777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54" w:type="dxa"/>
                  <w:vAlign w:val="center"/>
                </w:tcPr>
                <w:p w14:paraId="2EB5CC23" w14:textId="6C275B71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241A8198" w14:textId="78A9C0AD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32</w:t>
                  </w:r>
                </w:p>
              </w:tc>
              <w:tc>
                <w:tcPr>
                  <w:tcW w:w="454" w:type="dxa"/>
                  <w:vAlign w:val="center"/>
                </w:tcPr>
                <w:p w14:paraId="0A523C0B" w14:textId="0727FCD1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6318220B" w14:textId="77777777" w:rsidR="00274605" w:rsidRPr="006900AA" w:rsidRDefault="00274605" w:rsidP="005B4D4A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631" w:type="dxa"/>
            <w:gridSpan w:val="3"/>
          </w:tcPr>
          <w:p w14:paraId="681C708C" w14:textId="62BBFEF6" w:rsidR="00274605" w:rsidRDefault="00274605" w:rsidP="005B4D4A"/>
          <w:tbl>
            <w:tblPr>
              <w:tblStyle w:val="Tabellenraster"/>
              <w:tblW w:w="2379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454"/>
              <w:gridCol w:w="454"/>
              <w:gridCol w:w="454"/>
            </w:tblGrid>
            <w:tr w:rsidR="001445DF" w:rsidRPr="00B416AE" w14:paraId="53338341" w14:textId="77777777" w:rsidTr="001F3675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7A796908" w14:textId="14562994" w:rsidR="001445DF" w:rsidRPr="006900AA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Birnen B</w:t>
                  </w:r>
                </w:p>
                <w:p w14:paraId="1EBF3F3C" w14:textId="77777777" w:rsidR="001445DF" w:rsidRPr="005B4D4A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kg)</w:t>
                  </w:r>
                </w:p>
              </w:tc>
              <w:tc>
                <w:tcPr>
                  <w:tcW w:w="454" w:type="dxa"/>
                  <w:vAlign w:val="center"/>
                </w:tcPr>
                <w:p w14:paraId="29E9A6DB" w14:textId="77777777" w:rsidR="001445DF" w:rsidRPr="00B416AE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197ADC99" w14:textId="5FBD38A2" w:rsidR="001445DF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  <w:tc>
                <w:tcPr>
                  <w:tcW w:w="454" w:type="dxa"/>
                  <w:vAlign w:val="center"/>
                </w:tcPr>
                <w:p w14:paraId="03B2F308" w14:textId="6F8341A9" w:rsidR="001445DF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1445DF" w:rsidRPr="00A34F77" w14:paraId="622B4A73" w14:textId="77777777" w:rsidTr="001F3675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</w:tcPr>
                <w:p w14:paraId="7A3F295B" w14:textId="77777777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54" w:type="dxa"/>
                  <w:vAlign w:val="center"/>
                </w:tcPr>
                <w:p w14:paraId="6422899C" w14:textId="77777777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1A2291A0" w14:textId="7932771D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18</w:t>
                  </w:r>
                </w:p>
              </w:tc>
              <w:tc>
                <w:tcPr>
                  <w:tcW w:w="454" w:type="dxa"/>
                  <w:vAlign w:val="center"/>
                </w:tcPr>
                <w:p w14:paraId="1C0601C3" w14:textId="196D88B7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2FDEE8E6" w14:textId="77777777" w:rsidR="00274605" w:rsidRPr="006900AA" w:rsidRDefault="00274605" w:rsidP="005B4D4A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695" w:type="dxa"/>
            <w:gridSpan w:val="3"/>
          </w:tcPr>
          <w:p w14:paraId="0ED5B470" w14:textId="77777777" w:rsidR="00274605" w:rsidRDefault="00274605" w:rsidP="005B4D4A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  <w:tbl>
            <w:tblPr>
              <w:tblStyle w:val="Tabellenraster"/>
              <w:tblW w:w="2379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454"/>
              <w:gridCol w:w="454"/>
              <w:gridCol w:w="454"/>
            </w:tblGrid>
            <w:tr w:rsidR="001445DF" w:rsidRPr="00B416AE" w14:paraId="1F3FFC59" w14:textId="77777777" w:rsidTr="00AF56DE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3777E7CF" w14:textId="61BAC7FB" w:rsidR="001445DF" w:rsidRPr="006900AA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Birnen C</w:t>
                  </w:r>
                </w:p>
                <w:p w14:paraId="0E04AFBE" w14:textId="77777777" w:rsidR="001445DF" w:rsidRPr="005B4D4A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kg)</w:t>
                  </w:r>
                </w:p>
              </w:tc>
              <w:tc>
                <w:tcPr>
                  <w:tcW w:w="454" w:type="dxa"/>
                  <w:vAlign w:val="center"/>
                </w:tcPr>
                <w:p w14:paraId="64D6C0B2" w14:textId="77777777" w:rsidR="001445DF" w:rsidRPr="00B416AE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75528797" w14:textId="4F8B3F56" w:rsidR="001445DF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12</w:t>
                  </w:r>
                </w:p>
              </w:tc>
              <w:tc>
                <w:tcPr>
                  <w:tcW w:w="454" w:type="dxa"/>
                  <w:vAlign w:val="center"/>
                </w:tcPr>
                <w:p w14:paraId="1DAB611B" w14:textId="5DE6AB9D" w:rsidR="001445DF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1445DF" w:rsidRPr="00A34F77" w14:paraId="23FB90B1" w14:textId="77777777" w:rsidTr="00AF56DE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</w:tcPr>
                <w:p w14:paraId="74C09C19" w14:textId="77777777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54" w:type="dxa"/>
                  <w:vAlign w:val="center"/>
                </w:tcPr>
                <w:p w14:paraId="1C316D03" w14:textId="77777777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0277EE91" w14:textId="2C099C56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42</w:t>
                  </w:r>
                </w:p>
              </w:tc>
              <w:tc>
                <w:tcPr>
                  <w:tcW w:w="454" w:type="dxa"/>
                  <w:vAlign w:val="center"/>
                </w:tcPr>
                <w:p w14:paraId="2F2FBE38" w14:textId="7A2898B9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15997E6C" w14:textId="77777777" w:rsidR="005B4D4A" w:rsidRPr="006900AA" w:rsidRDefault="005B4D4A" w:rsidP="005B4D4A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274605" w:rsidRPr="006900AA" w14:paraId="6C08011A" w14:textId="77777777" w:rsidTr="00324CF0">
        <w:trPr>
          <w:trHeight w:val="255"/>
        </w:trPr>
        <w:tc>
          <w:tcPr>
            <w:tcW w:w="780" w:type="dxa"/>
          </w:tcPr>
          <w:p w14:paraId="53B344EF" w14:textId="77777777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1F686B67" w14:textId="77777777" w:rsidR="00274605" w:rsidRPr="006900AA" w:rsidRDefault="00274605" w:rsidP="00274605">
            <w:pPr>
              <w:pStyle w:val="berschriftTeilaufgaben"/>
              <w:rPr>
                <w:rFonts w:cs="Calibri"/>
              </w:rPr>
            </w:pPr>
          </w:p>
          <w:p w14:paraId="03ED1B73" w14:textId="77777777" w:rsidR="00274605" w:rsidRPr="006900AA" w:rsidRDefault="00274605" w:rsidP="00274605">
            <w:pPr>
              <w:pStyle w:val="berschriftTeilaufgaben"/>
              <w:rPr>
                <w:rFonts w:cs="Calibri"/>
              </w:rPr>
            </w:pPr>
          </w:p>
          <w:p w14:paraId="3A42B3C4" w14:textId="77777777" w:rsidR="00274605" w:rsidRPr="006900AA" w:rsidRDefault="00274605" w:rsidP="00274605">
            <w:pPr>
              <w:pStyle w:val="berschriftTeilaufgaben"/>
              <w:rPr>
                <w:rFonts w:cs="Calibri"/>
              </w:rPr>
            </w:pPr>
          </w:p>
          <w:p w14:paraId="2BF72764" w14:textId="77777777" w:rsidR="00274605" w:rsidRPr="006900AA" w:rsidRDefault="00274605" w:rsidP="00274605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3969" w:type="dxa"/>
            <w:gridSpan w:val="3"/>
            <w:vAlign w:val="center"/>
          </w:tcPr>
          <w:p w14:paraId="43AF0237" w14:textId="65AC27EA" w:rsidR="00274605" w:rsidRPr="006900AA" w:rsidRDefault="00274605" w:rsidP="00274605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8480" behindDoc="0" locked="0" layoutInCell="1" allowOverlap="1" wp14:anchorId="2CE2900B" wp14:editId="04916DA5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64135</wp:posOffset>
                      </wp:positionV>
                      <wp:extent cx="1685290" cy="612775"/>
                      <wp:effectExtent l="114300" t="0" r="16510" b="9525"/>
                      <wp:wrapNone/>
                      <wp:docPr id="916917761" name="Abgerundete rechteckige Legend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85290" cy="612775"/>
                              </a:xfrm>
                              <a:prstGeom prst="wedgeRoundRectCallout">
                                <a:avLst>
                                  <a:gd name="adj1" fmla="val -57465"/>
                                  <a:gd name="adj2" fmla="val 7063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673A66" w14:textId="63136EE6" w:rsidR="00274605" w:rsidRPr="00AA6FB1" w:rsidRDefault="00274605" w:rsidP="002F26E1">
                                  <w:pPr>
                                    <w:pStyle w:val="TextSprechblasen"/>
                                  </w:pPr>
                                  <w:r>
                                    <w:t xml:space="preserve">Am besten rechnet man aus, </w:t>
                                  </w:r>
                                  <w:r>
                                    <w:br/>
                                    <w:t>wie viel jeweils 1 kg Birnen kostet.</w:t>
                                  </w:r>
                                </w:p>
                                <w:p w14:paraId="34380F35" w14:textId="77777777" w:rsidR="00274605" w:rsidRPr="009A24F2" w:rsidRDefault="00274605" w:rsidP="002F26E1"/>
                                <w:p w14:paraId="6777AB4A" w14:textId="77777777" w:rsidR="00274605" w:rsidRPr="00647B02" w:rsidRDefault="00274605" w:rsidP="00DD27FA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2900B" id="_x0000_s1062" type="#_x0000_t62" style="position:absolute;left:0;text-align:left;margin-left:52.75pt;margin-top:5.05pt;width:132.7pt;height:48.25pt;z-index:25267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" adj="-1612,12326" filled="f" strokecolor="#bfbfbf" strokeweight="1pt">
                      <v:path arrowok="t"/>
                      <v:textbox inset="1mm,1mm,1mm,1mm">
                        <w:txbxContent>
                          <w:p w14:paraId="15673A66" w14:textId="63136EE6" w:rsidR="00274605" w:rsidRPr="00AA6FB1" w:rsidRDefault="00274605" w:rsidP="002F26E1">
                            <w:pPr>
                              <w:pStyle w:val="TextSprechblasen"/>
                            </w:pPr>
                            <w:r>
                              <w:t xml:space="preserve">Am besten rechnet man aus, </w:t>
                            </w:r>
                            <w:r>
                              <w:br/>
                              <w:t>wie viel jeweils 1 kg Birnen kostet.</w:t>
                            </w:r>
                          </w:p>
                          <w:p w14:paraId="34380F35" w14:textId="77777777" w:rsidR="00274605" w:rsidRPr="009A24F2" w:rsidRDefault="00274605" w:rsidP="002F26E1"/>
                          <w:p w14:paraId="6777AB4A" w14:textId="77777777" w:rsidR="00274605" w:rsidRPr="00647B02" w:rsidRDefault="00274605" w:rsidP="00DD27FA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675408" behindDoc="0" locked="0" layoutInCell="1" allowOverlap="1" wp14:anchorId="0CF17A9F" wp14:editId="10BCC2F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48260</wp:posOffset>
                      </wp:positionV>
                      <wp:extent cx="555171" cy="732769"/>
                      <wp:effectExtent l="0" t="0" r="0" b="4445"/>
                      <wp:wrapNone/>
                      <wp:docPr id="210893900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358940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3276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4E86D5" w14:textId="77777777" w:rsidR="00274605" w:rsidRPr="00160B38" w:rsidRDefault="00274605" w:rsidP="00047B7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F17A9F" id="_x0000_s1063" style="position:absolute;left:0;text-align:left;margin-left:.05pt;margin-top:3.8pt;width:43.7pt;height:57.7pt;z-index:252675408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">
                      <v:shape id="Grafik 4" o:spid="_x0000_s1064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">
                        <v:imagedata r:id="rId29" o:title="" chromakey="white"/>
                      </v:shape>
                      <v:shape id="Textfeld 12" o:spid="_x0000_s1065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F4E86D5" w14:textId="77777777" w:rsidR="00274605" w:rsidRPr="00160B38" w:rsidRDefault="00274605" w:rsidP="00047B7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003" w:type="dxa"/>
            <w:gridSpan w:val="4"/>
            <w:vAlign w:val="center"/>
          </w:tcPr>
          <w:p w14:paraId="2BF4DE7C" w14:textId="6DF79B79" w:rsidR="00274605" w:rsidRPr="006900AA" w:rsidRDefault="00274605" w:rsidP="00274605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9504" behindDoc="0" locked="0" layoutInCell="1" allowOverlap="1" wp14:anchorId="38BBF0BB" wp14:editId="5A27FF4C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161290</wp:posOffset>
                      </wp:positionV>
                      <wp:extent cx="1510665" cy="489585"/>
                      <wp:effectExtent l="0" t="0" r="305435" b="18415"/>
                      <wp:wrapNone/>
                      <wp:docPr id="46979424" name="Abgerundete rechteckige Legend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10665" cy="489585"/>
                              </a:xfrm>
                              <a:prstGeom prst="wedgeRoundRectCallout">
                                <a:avLst>
                                  <a:gd name="adj1" fmla="val 67353"/>
                                  <a:gd name="adj2" fmla="val 4429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6E19CA" w14:textId="77777777" w:rsidR="00274605" w:rsidRPr="00AA6FB1" w:rsidRDefault="00274605" w:rsidP="002F26E1">
                                  <w:pPr>
                                    <w:pStyle w:val="TextSprechblasen"/>
                                  </w:pPr>
                                  <w:r>
                                    <w:t>Aber hier kann ich auch auf 2 kg runterrechnen.</w:t>
                                  </w:r>
                                </w:p>
                                <w:p w14:paraId="33E0484E" w14:textId="77777777" w:rsidR="00274605" w:rsidRPr="009A24F2" w:rsidRDefault="00274605" w:rsidP="002F26E1"/>
                                <w:p w14:paraId="781A5FAA" w14:textId="77777777" w:rsidR="00274605" w:rsidRPr="00647B02" w:rsidRDefault="00274605" w:rsidP="00DD27FA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BF0BB" id="_x0000_s1066" type="#_x0000_t62" style="position:absolute;left:0;text-align:left;margin-left:13pt;margin-top:12.7pt;width:118.95pt;height:38.55pt;z-index:25267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" adj="25348,11757" filled="f" strokecolor="#bfbfbf" strokeweight="1pt">
                      <v:path arrowok="t"/>
                      <v:textbox inset="1mm,1mm,1mm,1mm">
                        <w:txbxContent>
                          <w:p w14:paraId="6D6E19CA" w14:textId="77777777" w:rsidR="00274605" w:rsidRPr="00AA6FB1" w:rsidRDefault="00274605" w:rsidP="002F26E1">
                            <w:pPr>
                              <w:pStyle w:val="TextSprechblasen"/>
                            </w:pPr>
                            <w:r>
                              <w:t>Aber hier kann ich auch auf 2 kg runterrechnen.</w:t>
                            </w:r>
                          </w:p>
                          <w:p w14:paraId="33E0484E" w14:textId="77777777" w:rsidR="00274605" w:rsidRPr="009A24F2" w:rsidRDefault="00274605" w:rsidP="002F26E1"/>
                          <w:p w14:paraId="781A5FAA" w14:textId="77777777" w:rsidR="00274605" w:rsidRPr="00647B02" w:rsidRDefault="00274605" w:rsidP="00DD27FA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676432" behindDoc="0" locked="0" layoutInCell="1" allowOverlap="1" wp14:anchorId="2A64F300" wp14:editId="0B09C44F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1270</wp:posOffset>
                      </wp:positionV>
                      <wp:extent cx="626745" cy="772795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72795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261066" w14:textId="77777777" w:rsidR="00274605" w:rsidRPr="00160B38" w:rsidRDefault="00274605" w:rsidP="00212FB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64F300" id="Gruppieren 21" o:spid="_x0000_s1067" style="position:absolute;left:0;text-align:left;margin-left:144.3pt;margin-top:.1pt;width:49.35pt;height:60.85pt;z-index:25267643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sSwAALEsBpT2WqQAAAAd0SU1FB+UEDxMI&#13;&#10;JM0E5fcAACAASURBVHja7Z25sfVGtqUvOkoorWSqrbYfFVFO0IBnQhlAE9qAcoIR9OOpT6VcWmlo&#13;&#10;pQ+JP28Oaw8JJIBvRdzgzzPgYMjcK9fOPXx9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">
                      <v:shape id="Grafik 3" o:spid="_x0000_s1068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">
                        <v:imagedata r:id="rId31" o:title="" chromakey="white"/>
                      </v:shape>
                      <v:shape id="Textfeld 12" o:spid="_x0000_s106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7261066" w14:textId="77777777" w:rsidR="00274605" w:rsidRPr="00160B38" w:rsidRDefault="00274605" w:rsidP="00212FB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74605" w:rsidRPr="006900AA" w14:paraId="7C02FFDA" w14:textId="77777777" w:rsidTr="00324CF0">
        <w:trPr>
          <w:trHeight w:val="255"/>
        </w:trPr>
        <w:tc>
          <w:tcPr>
            <w:tcW w:w="780" w:type="dxa"/>
          </w:tcPr>
          <w:p w14:paraId="0A1F3C48" w14:textId="7026E6E1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672336" behindDoc="0" locked="0" layoutInCell="1" allowOverlap="1" wp14:anchorId="1F743D07" wp14:editId="6E63F06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0" b="0"/>
                  <wp:wrapNone/>
                  <wp:docPr id="270242800" name="Grafik 270242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B5856F8" w14:textId="77777777" w:rsidR="00274605" w:rsidRPr="006900AA" w:rsidRDefault="00274605" w:rsidP="00274605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7972" w:type="dxa"/>
            <w:gridSpan w:val="7"/>
            <w:vAlign w:val="center"/>
          </w:tcPr>
          <w:p w14:paraId="370D4681" w14:textId="77777777" w:rsidR="00274605" w:rsidRPr="006900AA" w:rsidRDefault="00274605" w:rsidP="00274605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</w:rPr>
            </w:pPr>
          </w:p>
          <w:p w14:paraId="1356979C" w14:textId="77777777" w:rsidR="00274605" w:rsidRPr="006900AA" w:rsidRDefault="00274605" w:rsidP="00274605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Rechne auf beiden Wegen. Welcher Weg ist einfacher? Warum?</w:t>
            </w:r>
          </w:p>
        </w:tc>
      </w:tr>
      <w:tr w:rsidR="00274605" w:rsidRPr="006900AA" w14:paraId="19E7DB87" w14:textId="77777777" w:rsidTr="00324CF0">
        <w:tc>
          <w:tcPr>
            <w:tcW w:w="780" w:type="dxa"/>
          </w:tcPr>
          <w:p w14:paraId="19619D68" w14:textId="77777777" w:rsidR="00274605" w:rsidRPr="006900AA" w:rsidRDefault="00274605" w:rsidP="00274605">
            <w:pPr>
              <w:pStyle w:val="berschrift3"/>
            </w:pPr>
            <w:r w:rsidRPr="006900AA">
              <w:lastRenderedPageBreak/>
              <w:t>1.6</w:t>
            </w:r>
          </w:p>
        </w:tc>
        <w:tc>
          <w:tcPr>
            <w:tcW w:w="8539" w:type="dxa"/>
            <w:gridSpan w:val="8"/>
          </w:tcPr>
          <w:p w14:paraId="4913DBE6" w14:textId="35885EA8" w:rsidR="00274605" w:rsidRPr="006900AA" w:rsidRDefault="00274605" w:rsidP="00274605">
            <w:pPr>
              <w:pStyle w:val="berschrift3"/>
            </w:pPr>
            <w:r w:rsidRPr="006900AA">
              <w:rPr>
                <w:noProof/>
              </w:rPr>
              <w:t>Auf eine Portion runter- und dann hochrechnen</w:t>
            </w:r>
          </w:p>
        </w:tc>
      </w:tr>
      <w:tr w:rsidR="00274605" w:rsidRPr="006900AA" w14:paraId="697FE196" w14:textId="77777777" w:rsidTr="00324CF0">
        <w:trPr>
          <w:trHeight w:val="610"/>
        </w:trPr>
        <w:tc>
          <w:tcPr>
            <w:tcW w:w="780" w:type="dxa"/>
          </w:tcPr>
          <w:p w14:paraId="6EDD7CC4" w14:textId="77777777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8539" w:type="dxa"/>
            <w:gridSpan w:val="8"/>
          </w:tcPr>
          <w:p w14:paraId="42086A48" w14:textId="77777777" w:rsidR="00274605" w:rsidRPr="006900AA" w:rsidRDefault="00274605" w:rsidP="00274605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Jonas soll für die ganze Klasse Muffins kaufen. Seine Mutter weiß nur noch den Preis für </w:t>
            </w:r>
          </w:p>
          <w:p w14:paraId="57E22864" w14:textId="5EAC6DFC" w:rsidR="00274605" w:rsidRPr="006900AA" w:rsidRDefault="00274605" w:rsidP="00274605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5 Muffins. Jonas braucht 18 Stück und hat seinen Rechenweg mit Pfeilen markiert.</w:t>
            </w:r>
          </w:p>
          <w:p w14:paraId="1A34752C" w14:textId="159EEC2D" w:rsidR="00274605" w:rsidRPr="006900AA" w:rsidRDefault="00274605" w:rsidP="00274605">
            <w:pPr>
              <w:pStyle w:val="Text"/>
              <w:rPr>
                <w:rFonts w:cs="Calibri"/>
              </w:rPr>
            </w:pPr>
          </w:p>
        </w:tc>
      </w:tr>
      <w:tr w:rsidR="00CF58EE" w:rsidRPr="006900AA" w14:paraId="214E47AE" w14:textId="77777777" w:rsidTr="00324CF0">
        <w:trPr>
          <w:trHeight w:val="610"/>
        </w:trPr>
        <w:tc>
          <w:tcPr>
            <w:tcW w:w="780" w:type="dxa"/>
          </w:tcPr>
          <w:p w14:paraId="1D7292BA" w14:textId="40603C8D" w:rsidR="00CF58EE" w:rsidRPr="006900AA" w:rsidRDefault="00CF58EE" w:rsidP="00274605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8539" w:type="dxa"/>
            <w:gridSpan w:val="8"/>
          </w:tcPr>
          <w:p w14:paraId="26871BD3" w14:textId="0CD72D01" w:rsidR="00CF58EE" w:rsidRDefault="001445DF" w:rsidP="00274605">
            <w:pPr>
              <w:pStyle w:val="Text"/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anchor distT="0" distB="0" distL="114300" distR="114300" simplePos="0" relativeHeight="252802384" behindDoc="0" locked="0" layoutInCell="1" allowOverlap="1" wp14:anchorId="5018C03B" wp14:editId="6ACCB026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13970</wp:posOffset>
                  </wp:positionV>
                  <wp:extent cx="3238500" cy="1485900"/>
                  <wp:effectExtent l="12700" t="12700" r="12700" b="12700"/>
                  <wp:wrapNone/>
                  <wp:docPr id="160036295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362952" name="Grafik 160036295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485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949409" w14:textId="6133D15A" w:rsidR="00CF58EE" w:rsidRDefault="00C11632" w:rsidP="00274605">
            <w:pPr>
              <w:pStyle w:val="Text"/>
              <w:rPr>
                <w:rFonts w:cs="Calibr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677456" behindDoc="0" locked="0" layoutInCell="1" allowOverlap="1" wp14:anchorId="018FE216" wp14:editId="35969F24">
                      <wp:simplePos x="0" y="0"/>
                      <wp:positionH relativeFrom="column">
                        <wp:posOffset>3795395</wp:posOffset>
                      </wp:positionH>
                      <wp:positionV relativeFrom="paragraph">
                        <wp:posOffset>108268</wp:posOffset>
                      </wp:positionV>
                      <wp:extent cx="578485" cy="722630"/>
                      <wp:effectExtent l="0" t="0" r="5715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32D73A" w14:textId="77777777" w:rsidR="00274605" w:rsidRPr="00160B38" w:rsidRDefault="00274605" w:rsidP="00212FB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8FE216" id="_x0000_s1070" style="position:absolute;margin-left:298.85pt;margin-top:8.55pt;width:45.55pt;height:56.9pt;z-index:252677456;mso-width-relative:margin;mso-height-relative:margin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">
                      <v:shape id="Grafik 4" o:spid="_x0000_s1071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">
                        <v:imagedata r:id="rId29" o:title="" chromakey="white"/>
                      </v:shape>
                      <v:shape id="Textfeld 12" o:spid="_x0000_s107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832D73A" w14:textId="77777777" w:rsidR="00274605" w:rsidRPr="00160B38" w:rsidRDefault="00274605" w:rsidP="00212FB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2E1DA95" w14:textId="29D26C45" w:rsidR="00CF58EE" w:rsidRDefault="00CF58EE" w:rsidP="00274605">
            <w:pPr>
              <w:pStyle w:val="Text"/>
              <w:rPr>
                <w:rFonts w:cs="Calibri"/>
              </w:rPr>
            </w:pPr>
          </w:p>
          <w:p w14:paraId="146CDB94" w14:textId="77777777" w:rsidR="00C11632" w:rsidRDefault="00C11632" w:rsidP="00274605">
            <w:pPr>
              <w:pStyle w:val="Text"/>
              <w:rPr>
                <w:rFonts w:cs="Calibri"/>
              </w:rPr>
            </w:pPr>
          </w:p>
          <w:p w14:paraId="73B8A4E1" w14:textId="77777777" w:rsidR="00C11632" w:rsidRDefault="00C11632" w:rsidP="00274605">
            <w:pPr>
              <w:pStyle w:val="Text"/>
              <w:rPr>
                <w:rFonts w:cs="Calibri"/>
              </w:rPr>
            </w:pPr>
          </w:p>
          <w:p w14:paraId="6F891A86" w14:textId="77777777" w:rsidR="00C11632" w:rsidRDefault="00C11632" w:rsidP="00274605">
            <w:pPr>
              <w:pStyle w:val="Text"/>
              <w:rPr>
                <w:rFonts w:cs="Calibri"/>
              </w:rPr>
            </w:pPr>
          </w:p>
          <w:p w14:paraId="0F7B43DB" w14:textId="77777777" w:rsidR="00C11632" w:rsidRDefault="00C11632" w:rsidP="00274605">
            <w:pPr>
              <w:pStyle w:val="Text"/>
              <w:rPr>
                <w:rFonts w:cs="Calibri"/>
              </w:rPr>
            </w:pPr>
          </w:p>
          <w:p w14:paraId="4799048B" w14:textId="77777777" w:rsidR="00C11632" w:rsidRDefault="00C11632" w:rsidP="00274605">
            <w:pPr>
              <w:pStyle w:val="Text"/>
              <w:rPr>
                <w:rFonts w:cs="Calibri"/>
              </w:rPr>
            </w:pPr>
          </w:p>
          <w:p w14:paraId="4F739CAC" w14:textId="6F64B3C3" w:rsidR="00CF58EE" w:rsidRPr="006900AA" w:rsidRDefault="00CF58EE" w:rsidP="00274605">
            <w:pPr>
              <w:pStyle w:val="Text"/>
              <w:rPr>
                <w:rFonts w:cs="Calibri"/>
              </w:rPr>
            </w:pPr>
          </w:p>
        </w:tc>
      </w:tr>
      <w:tr w:rsidR="00274605" w:rsidRPr="006900AA" w14:paraId="013D4FBB" w14:textId="77777777" w:rsidTr="00324CF0">
        <w:tc>
          <w:tcPr>
            <w:tcW w:w="780" w:type="dxa"/>
          </w:tcPr>
          <w:p w14:paraId="259A6B33" w14:textId="77777777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300F434B" w14:textId="77777777" w:rsidR="00274605" w:rsidRPr="006900AA" w:rsidRDefault="00274605" w:rsidP="00274605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7972" w:type="dxa"/>
            <w:gridSpan w:val="7"/>
          </w:tcPr>
          <w:p w14:paraId="54955DD3" w14:textId="48F99BFA" w:rsidR="00274605" w:rsidRPr="006900AA" w:rsidRDefault="00274605" w:rsidP="00274605">
            <w:pPr>
              <w:pStyle w:val="Text"/>
              <w:rPr>
                <w:rFonts w:cs="Calibri"/>
              </w:rPr>
            </w:pPr>
          </w:p>
        </w:tc>
      </w:tr>
      <w:tr w:rsidR="00274605" w:rsidRPr="006900AA" w14:paraId="5BEC4518" w14:textId="77777777" w:rsidTr="00324CF0">
        <w:trPr>
          <w:trHeight w:val="568"/>
        </w:trPr>
        <w:tc>
          <w:tcPr>
            <w:tcW w:w="780" w:type="dxa"/>
          </w:tcPr>
          <w:p w14:paraId="282877E0" w14:textId="0528651A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673360" behindDoc="0" locked="0" layoutInCell="1" allowOverlap="1" wp14:anchorId="79BB4E90" wp14:editId="095FA70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5080</wp:posOffset>
                  </wp:positionV>
                  <wp:extent cx="360000" cy="272386"/>
                  <wp:effectExtent l="0" t="0" r="0" b="0"/>
                  <wp:wrapNone/>
                  <wp:docPr id="1940572923" name="Grafik 1940572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38B9608" w14:textId="77777777" w:rsidR="00274605" w:rsidRPr="006900AA" w:rsidRDefault="00274605" w:rsidP="00274605">
            <w:pPr>
              <w:pStyle w:val="berschrift4"/>
            </w:pPr>
            <w:r w:rsidRPr="006900AA">
              <w:t>a)</w:t>
            </w:r>
          </w:p>
        </w:tc>
        <w:tc>
          <w:tcPr>
            <w:tcW w:w="7972" w:type="dxa"/>
            <w:gridSpan w:val="7"/>
          </w:tcPr>
          <w:p w14:paraId="0D078517" w14:textId="77777777" w:rsidR="00274605" w:rsidRPr="006900AA" w:rsidRDefault="00274605" w:rsidP="00274605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Berechne den Preis für 18 Muffins. </w:t>
            </w:r>
          </w:p>
          <w:p w14:paraId="74898CD2" w14:textId="77777777" w:rsidR="00274605" w:rsidRPr="006900AA" w:rsidRDefault="00274605" w:rsidP="00274605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Erkläre den Rechenweg von Jonas mit der Minitabelle. </w:t>
            </w:r>
          </w:p>
        </w:tc>
      </w:tr>
      <w:tr w:rsidR="00274605" w:rsidRPr="006900AA" w14:paraId="508D4169" w14:textId="77777777" w:rsidTr="00324CF0">
        <w:tc>
          <w:tcPr>
            <w:tcW w:w="780" w:type="dxa"/>
          </w:tcPr>
          <w:p w14:paraId="12238210" w14:textId="77777777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77415934" w14:textId="77777777" w:rsidR="00274605" w:rsidRPr="006900AA" w:rsidRDefault="00274605" w:rsidP="00274605">
            <w:pPr>
              <w:pStyle w:val="berschrift4"/>
            </w:pPr>
          </w:p>
        </w:tc>
        <w:tc>
          <w:tcPr>
            <w:tcW w:w="7972" w:type="dxa"/>
            <w:gridSpan w:val="7"/>
          </w:tcPr>
          <w:p w14:paraId="21082557" w14:textId="77777777" w:rsidR="00274605" w:rsidRPr="006900AA" w:rsidRDefault="00274605" w:rsidP="00274605">
            <w:pPr>
              <w:pStyle w:val="Text"/>
              <w:rPr>
                <w:rFonts w:cs="Calibri"/>
                <w:noProof/>
              </w:rPr>
            </w:pPr>
          </w:p>
        </w:tc>
      </w:tr>
      <w:tr w:rsidR="00274605" w:rsidRPr="006900AA" w14:paraId="3C3C7862" w14:textId="77777777" w:rsidTr="00324CF0">
        <w:tc>
          <w:tcPr>
            <w:tcW w:w="780" w:type="dxa"/>
          </w:tcPr>
          <w:p w14:paraId="56134BEF" w14:textId="4EFEE221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674384" behindDoc="0" locked="0" layoutInCell="1" allowOverlap="1" wp14:anchorId="2335EAC6" wp14:editId="5BC0AAA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0" b="0"/>
                  <wp:wrapNone/>
                  <wp:docPr id="737623513" name="Grafik 737623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D54F427" w14:textId="77777777" w:rsidR="00274605" w:rsidRPr="006900AA" w:rsidRDefault="00274605" w:rsidP="00274605">
            <w:pPr>
              <w:pStyle w:val="berschrift4"/>
            </w:pPr>
            <w:r w:rsidRPr="006900AA">
              <w:t>b)</w:t>
            </w:r>
          </w:p>
        </w:tc>
        <w:tc>
          <w:tcPr>
            <w:tcW w:w="7972" w:type="dxa"/>
            <w:gridSpan w:val="7"/>
          </w:tcPr>
          <w:p w14:paraId="7F275E52" w14:textId="77777777" w:rsidR="00274605" w:rsidRPr="006900AA" w:rsidRDefault="00274605" w:rsidP="00274605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Wieviel kosten 15, 19 und 22 Muffins? Berechne. </w:t>
            </w:r>
          </w:p>
          <w:p w14:paraId="245A6E0C" w14:textId="77777777" w:rsidR="00274605" w:rsidRPr="006900AA" w:rsidRDefault="00274605" w:rsidP="00274605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Erkläre, wie man mit Jonas’ Rechenweg für diese Zahlen den Preis berechnet. </w:t>
            </w:r>
            <w:r w:rsidRPr="006900AA">
              <w:rPr>
                <w:rFonts w:cs="Calibri"/>
                <w:noProof/>
              </w:rPr>
              <w:br/>
              <w:t xml:space="preserve">Geht das für alle Zahlen? </w:t>
            </w:r>
          </w:p>
        </w:tc>
      </w:tr>
      <w:tr w:rsidR="00274605" w:rsidRPr="006900AA" w14:paraId="383916D4" w14:textId="77777777" w:rsidTr="00324CF0">
        <w:tc>
          <w:tcPr>
            <w:tcW w:w="780" w:type="dxa"/>
          </w:tcPr>
          <w:p w14:paraId="76E32004" w14:textId="77777777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0250202F" w14:textId="77777777" w:rsidR="00274605" w:rsidRPr="006900AA" w:rsidRDefault="00274605" w:rsidP="00274605">
            <w:pPr>
              <w:pStyle w:val="berschrift4"/>
            </w:pPr>
          </w:p>
        </w:tc>
        <w:tc>
          <w:tcPr>
            <w:tcW w:w="7972" w:type="dxa"/>
            <w:gridSpan w:val="7"/>
          </w:tcPr>
          <w:p w14:paraId="56EF5FBF" w14:textId="77777777" w:rsidR="00274605" w:rsidRPr="006900AA" w:rsidRDefault="00274605" w:rsidP="00274605">
            <w:pPr>
              <w:pStyle w:val="Text"/>
              <w:rPr>
                <w:rFonts w:cs="Calibri"/>
                <w:noProof/>
              </w:rPr>
            </w:pPr>
          </w:p>
        </w:tc>
      </w:tr>
      <w:tr w:rsidR="00274605" w:rsidRPr="006900AA" w14:paraId="1CADEE4F" w14:textId="77777777" w:rsidTr="00324CF0">
        <w:tc>
          <w:tcPr>
            <w:tcW w:w="780" w:type="dxa"/>
          </w:tcPr>
          <w:p w14:paraId="10C11F9D" w14:textId="2D3DA807" w:rsidR="00274605" w:rsidRDefault="00C11632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804432" behindDoc="0" locked="0" layoutInCell="1" allowOverlap="1" wp14:anchorId="11E4EB70" wp14:editId="54DA74D3">
                  <wp:simplePos x="0" y="0"/>
                  <wp:positionH relativeFrom="column">
                    <wp:posOffset>-4102</wp:posOffset>
                  </wp:positionH>
                  <wp:positionV relativeFrom="paragraph">
                    <wp:posOffset>16372</wp:posOffset>
                  </wp:positionV>
                  <wp:extent cx="360000" cy="272386"/>
                  <wp:effectExtent l="0" t="0" r="0" b="0"/>
                  <wp:wrapNone/>
                  <wp:docPr id="699148" name="Grafik 699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5271C5" w14:textId="66B0F1EB" w:rsidR="00274605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  <w:p w14:paraId="012D97D7" w14:textId="5BE690EB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04A2EFDC" wp14:editId="6D2D7011">
                  <wp:extent cx="287640" cy="338400"/>
                  <wp:effectExtent l="0" t="0" r="0" b="5080"/>
                  <wp:docPr id="708409489" name="Grafik 708409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D26B7E5" w14:textId="77777777" w:rsidR="00274605" w:rsidRPr="006900AA" w:rsidRDefault="00274605" w:rsidP="00274605">
            <w:pPr>
              <w:pStyle w:val="berschrift4"/>
            </w:pPr>
            <w:r w:rsidRPr="006900AA">
              <w:t>c)</w:t>
            </w:r>
          </w:p>
        </w:tc>
        <w:tc>
          <w:tcPr>
            <w:tcW w:w="7972" w:type="dxa"/>
            <w:gridSpan w:val="7"/>
          </w:tcPr>
          <w:p w14:paraId="6169AD26" w14:textId="77777777" w:rsidR="00274605" w:rsidRPr="006900AA" w:rsidRDefault="00274605" w:rsidP="00274605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Der Rechenweg von Jonas heißt </w:t>
            </w:r>
            <w:r w:rsidRPr="006900AA">
              <w:rPr>
                <w:rFonts w:cs="Calibri"/>
                <w:b/>
                <w:noProof/>
              </w:rPr>
              <w:t>Auf eine Portion runter- und dann hochrechnen</w:t>
            </w:r>
            <w:r w:rsidRPr="006900AA">
              <w:rPr>
                <w:rFonts w:cs="Calibri"/>
                <w:noProof/>
              </w:rPr>
              <w:t xml:space="preserve">. </w:t>
            </w:r>
          </w:p>
          <w:p w14:paraId="2E2471C2" w14:textId="77777777" w:rsidR="00274605" w:rsidRPr="006900AA" w:rsidRDefault="00274605" w:rsidP="00274605">
            <w:pPr>
              <w:pStyle w:val="Listenabsatz"/>
              <w:rPr>
                <w:noProof/>
              </w:rPr>
            </w:pPr>
            <w:r w:rsidRPr="006900AA">
              <w:rPr>
                <w:noProof/>
              </w:rPr>
              <w:t xml:space="preserve">Warum passt der Name gut? </w:t>
            </w:r>
          </w:p>
          <w:p w14:paraId="43279768" w14:textId="77777777" w:rsidR="00274605" w:rsidRDefault="00274605" w:rsidP="00C11632">
            <w:pPr>
              <w:pStyle w:val="Listenabsatz"/>
              <w:numPr>
                <w:ilvl w:val="0"/>
                <w:numId w:val="0"/>
              </w:numPr>
              <w:ind w:left="284"/>
            </w:pPr>
            <w:r w:rsidRPr="006900AA">
              <w:t>Diskutiere zunächst gemeinsam mit den anderen</w:t>
            </w:r>
            <w:r>
              <w:t xml:space="preserve">. </w:t>
            </w:r>
          </w:p>
          <w:p w14:paraId="20F2C64B" w14:textId="76057CD3" w:rsidR="00274605" w:rsidRPr="006900AA" w:rsidRDefault="00274605" w:rsidP="00274605">
            <w:pPr>
              <w:pStyle w:val="Listenabsatz"/>
            </w:pPr>
            <w:r>
              <w:t>S</w:t>
            </w:r>
            <w:r w:rsidRPr="006900AA">
              <w:t>chreibe deine Antwort dann ins Heft.</w:t>
            </w:r>
          </w:p>
        </w:tc>
      </w:tr>
      <w:tr w:rsidR="00274605" w:rsidRPr="006900AA" w14:paraId="6D328F7B" w14:textId="77777777" w:rsidTr="00324CF0">
        <w:tc>
          <w:tcPr>
            <w:tcW w:w="780" w:type="dxa"/>
          </w:tcPr>
          <w:p w14:paraId="579C15FA" w14:textId="77777777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1A040A63" w14:textId="77777777" w:rsidR="00274605" w:rsidRPr="006900AA" w:rsidRDefault="00274605" w:rsidP="00274605">
            <w:pPr>
              <w:pStyle w:val="berschrift4"/>
            </w:pPr>
          </w:p>
        </w:tc>
        <w:tc>
          <w:tcPr>
            <w:tcW w:w="7972" w:type="dxa"/>
            <w:gridSpan w:val="7"/>
          </w:tcPr>
          <w:p w14:paraId="280F4764" w14:textId="77777777" w:rsidR="00274605" w:rsidRPr="006900AA" w:rsidRDefault="00274605" w:rsidP="00274605">
            <w:pPr>
              <w:pStyle w:val="Text"/>
              <w:rPr>
                <w:rFonts w:cs="Calibri"/>
                <w:noProof/>
              </w:rPr>
            </w:pPr>
          </w:p>
        </w:tc>
      </w:tr>
      <w:tr w:rsidR="00274605" w:rsidRPr="006900AA" w14:paraId="34E04115" w14:textId="77777777" w:rsidTr="00324CF0">
        <w:tc>
          <w:tcPr>
            <w:tcW w:w="780" w:type="dxa"/>
          </w:tcPr>
          <w:p w14:paraId="47B75ED0" w14:textId="77777777" w:rsidR="00274605" w:rsidRPr="006900AA" w:rsidRDefault="00274605" w:rsidP="0027460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60BD3870" w14:textId="77777777" w:rsidR="00274605" w:rsidRPr="006900AA" w:rsidRDefault="00274605" w:rsidP="00274605">
            <w:pPr>
              <w:pStyle w:val="berschrift4"/>
            </w:pPr>
            <w:r w:rsidRPr="006900AA">
              <w:t>d)</w:t>
            </w:r>
          </w:p>
        </w:tc>
        <w:tc>
          <w:tcPr>
            <w:tcW w:w="7972" w:type="dxa"/>
            <w:gridSpan w:val="7"/>
          </w:tcPr>
          <w:p w14:paraId="562B0996" w14:textId="77777777" w:rsidR="00274605" w:rsidRPr="006900AA" w:rsidRDefault="00274605" w:rsidP="00274605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Berechne die fehlenden Werte bei den proportionalen Zusammenhängen. </w:t>
            </w:r>
          </w:p>
          <w:p w14:paraId="4C1BA4B8" w14:textId="0169FACD" w:rsidR="00274605" w:rsidRPr="006900AA" w:rsidRDefault="00274605" w:rsidP="00274605">
            <w:pPr>
              <w:pStyle w:val="Listenabsatz"/>
              <w:rPr>
                <w:noProof/>
              </w:rPr>
            </w:pPr>
            <w:r w:rsidRPr="006900AA">
              <w:rPr>
                <w:noProof/>
              </w:rPr>
              <w:t xml:space="preserve">Nutze in den Minitabellen dazu den Rechenweg </w:t>
            </w:r>
            <w:r w:rsidR="00C11632">
              <w:rPr>
                <w:noProof/>
              </w:rPr>
              <w:br/>
            </w:r>
            <w:r w:rsidRPr="00C11632">
              <w:rPr>
                <w:b/>
                <w:bCs/>
                <w:noProof/>
              </w:rPr>
              <w:t>Auf eine Portion runter- und dann hochrechnen</w:t>
            </w:r>
            <w:r w:rsidRPr="006900AA">
              <w:rPr>
                <w:noProof/>
              </w:rPr>
              <w:t xml:space="preserve">. </w:t>
            </w:r>
          </w:p>
          <w:p w14:paraId="5B8B0FE4" w14:textId="77777777" w:rsidR="00274605" w:rsidRPr="006900AA" w:rsidRDefault="00274605" w:rsidP="00274605">
            <w:pPr>
              <w:pStyle w:val="Listenabsatz"/>
              <w:rPr>
                <w:noProof/>
              </w:rPr>
            </w:pPr>
            <w:r w:rsidRPr="006900AA">
              <w:rPr>
                <w:noProof/>
              </w:rPr>
              <w:t>Markiere mit Pfeilen an den Tabellen, wie du rechnest.</w:t>
            </w:r>
          </w:p>
          <w:p w14:paraId="00ED90FF" w14:textId="77777777" w:rsidR="00274605" w:rsidRPr="006900AA" w:rsidRDefault="00274605" w:rsidP="00274605">
            <w:pPr>
              <w:pStyle w:val="Text"/>
              <w:rPr>
                <w:rFonts w:cs="Calibri"/>
                <w:noProof/>
              </w:rPr>
            </w:pPr>
          </w:p>
        </w:tc>
      </w:tr>
      <w:tr w:rsidR="006D2B35" w:rsidRPr="006900AA" w14:paraId="7FC962B7" w14:textId="77777777" w:rsidTr="00324CF0">
        <w:tc>
          <w:tcPr>
            <w:tcW w:w="780" w:type="dxa"/>
          </w:tcPr>
          <w:p w14:paraId="1395F838" w14:textId="77777777" w:rsidR="006D2B35" w:rsidRPr="006900AA" w:rsidRDefault="006D2B35" w:rsidP="006D2B3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7B604AF1" w14:textId="77777777" w:rsidR="006D2B35" w:rsidRPr="006900AA" w:rsidRDefault="006D2B35" w:rsidP="006D2B35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2727" w:type="dxa"/>
            <w:gridSpan w:val="2"/>
          </w:tcPr>
          <w:p w14:paraId="58FE0AF7" w14:textId="77777777" w:rsidR="006D2B35" w:rsidRDefault="006D2B35" w:rsidP="006D2B35"/>
          <w:tbl>
            <w:tblPr>
              <w:tblStyle w:val="Tabellenraster"/>
              <w:tblW w:w="2379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454"/>
              <w:gridCol w:w="454"/>
              <w:gridCol w:w="454"/>
            </w:tblGrid>
            <w:tr w:rsidR="006D2B35" w:rsidRPr="00B416AE" w14:paraId="074F5255" w14:textId="77777777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24F78D0F" w14:textId="2280A549" w:rsidR="006D2B35" w:rsidRPr="006900AA" w:rsidRDefault="006D2B35" w:rsidP="006D2B3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Pflaumen</w:t>
                  </w:r>
                </w:p>
                <w:p w14:paraId="47EB3E6F" w14:textId="77777777" w:rsidR="006D2B35" w:rsidRPr="005B4D4A" w:rsidRDefault="006D2B35" w:rsidP="006D2B3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kg)</w:t>
                  </w:r>
                </w:p>
              </w:tc>
              <w:tc>
                <w:tcPr>
                  <w:tcW w:w="454" w:type="dxa"/>
                  <w:vAlign w:val="center"/>
                </w:tcPr>
                <w:p w14:paraId="26C6F4D4" w14:textId="3DB56DD9" w:rsidR="006D2B35" w:rsidRPr="00B416AE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54" w:type="dxa"/>
                  <w:vAlign w:val="center"/>
                </w:tcPr>
                <w:p w14:paraId="39AB2DF3" w14:textId="7443E4A3" w:rsidR="006D2B35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454" w:type="dxa"/>
                  <w:vAlign w:val="center"/>
                </w:tcPr>
                <w:p w14:paraId="770EA14F" w14:textId="0882EEB2" w:rsidR="006D2B35" w:rsidRPr="00B416AE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</w:tr>
            <w:tr w:rsidR="006D2B35" w:rsidRPr="00A34F77" w14:paraId="2108C8D4" w14:textId="77777777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</w:tcPr>
                <w:p w14:paraId="0916394F" w14:textId="77777777" w:rsidR="006D2B35" w:rsidRPr="00A34F77" w:rsidRDefault="006D2B35" w:rsidP="006D2B3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54" w:type="dxa"/>
                  <w:vAlign w:val="center"/>
                </w:tcPr>
                <w:p w14:paraId="34A1488B" w14:textId="77777777" w:rsidR="006D2B35" w:rsidRPr="00A34F77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2A68C2DB" w14:textId="3C64E644" w:rsidR="006D2B35" w:rsidRPr="00A34F77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9</w:t>
                  </w:r>
                </w:p>
              </w:tc>
              <w:tc>
                <w:tcPr>
                  <w:tcW w:w="454" w:type="dxa"/>
                  <w:vAlign w:val="center"/>
                </w:tcPr>
                <w:p w14:paraId="1008148B" w14:textId="220BDE89" w:rsidR="006D2B35" w:rsidRPr="00A34F77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3827EE25" w14:textId="77777777" w:rsidR="006D2B35" w:rsidRPr="006900AA" w:rsidRDefault="006D2B35" w:rsidP="006D2B35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2694" w:type="dxa"/>
            <w:gridSpan w:val="4"/>
          </w:tcPr>
          <w:p w14:paraId="690D268F" w14:textId="77777777" w:rsidR="006D2B35" w:rsidRDefault="006D2B35" w:rsidP="006D2B35"/>
          <w:tbl>
            <w:tblPr>
              <w:tblStyle w:val="Tabellenraster"/>
              <w:tblW w:w="2379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454"/>
              <w:gridCol w:w="454"/>
              <w:gridCol w:w="454"/>
            </w:tblGrid>
            <w:tr w:rsidR="006D2B35" w:rsidRPr="00B416AE" w14:paraId="3DABBA61" w14:textId="77777777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0F4F898C" w14:textId="0D33B42D" w:rsidR="006D2B35" w:rsidRPr="006900AA" w:rsidRDefault="006D2B35" w:rsidP="006D2B3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Milch</w:t>
                  </w:r>
                </w:p>
                <w:p w14:paraId="795C8B3C" w14:textId="454954B8" w:rsidR="006D2B35" w:rsidRPr="005B4D4A" w:rsidRDefault="006D2B35" w:rsidP="006D2B3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Litern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)</w:t>
                  </w:r>
                </w:p>
              </w:tc>
              <w:tc>
                <w:tcPr>
                  <w:tcW w:w="454" w:type="dxa"/>
                  <w:vAlign w:val="center"/>
                </w:tcPr>
                <w:p w14:paraId="6E5672A8" w14:textId="77777777" w:rsidR="006D2B35" w:rsidRPr="00B416AE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54" w:type="dxa"/>
                  <w:vAlign w:val="center"/>
                </w:tcPr>
                <w:p w14:paraId="05798C99" w14:textId="302A2797" w:rsidR="006D2B35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454" w:type="dxa"/>
                  <w:vAlign w:val="center"/>
                </w:tcPr>
                <w:p w14:paraId="23137CE9" w14:textId="77777777" w:rsidR="006D2B35" w:rsidRPr="00B416AE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</w:tr>
            <w:tr w:rsidR="006D2B35" w:rsidRPr="00A34F77" w14:paraId="671F5C1C" w14:textId="77777777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</w:tcPr>
                <w:p w14:paraId="0019FCE0" w14:textId="77777777" w:rsidR="006D2B35" w:rsidRPr="00A34F77" w:rsidRDefault="006D2B35" w:rsidP="006D2B3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54" w:type="dxa"/>
                  <w:vAlign w:val="center"/>
                </w:tcPr>
                <w:p w14:paraId="0006C47E" w14:textId="77777777" w:rsidR="006D2B35" w:rsidRPr="00A34F77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1EACC236" w14:textId="5C3D98A8" w:rsidR="006D2B35" w:rsidRPr="00A34F77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4A34873" w14:textId="7A40D0CF" w:rsidR="006D2B35" w:rsidRPr="00A34F77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2,50</w:t>
                  </w:r>
                </w:p>
              </w:tc>
            </w:tr>
          </w:tbl>
          <w:p w14:paraId="6EE7DF2D" w14:textId="77777777" w:rsidR="006D2B35" w:rsidRPr="006900AA" w:rsidRDefault="006D2B35" w:rsidP="006D2B35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2551" w:type="dxa"/>
          </w:tcPr>
          <w:p w14:paraId="1AC24CC5" w14:textId="77777777" w:rsidR="006D2B35" w:rsidRDefault="006D2B35" w:rsidP="006D2B35"/>
          <w:tbl>
            <w:tblPr>
              <w:tblStyle w:val="Tabellenraster"/>
              <w:tblW w:w="2379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454"/>
              <w:gridCol w:w="454"/>
              <w:gridCol w:w="454"/>
            </w:tblGrid>
            <w:tr w:rsidR="006D2B35" w:rsidRPr="00B416AE" w14:paraId="63A4C988" w14:textId="77777777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2B07E262" w14:textId="61D1E29D" w:rsidR="006D2B35" w:rsidRPr="006900AA" w:rsidRDefault="006D2B35" w:rsidP="006D2B3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Saft</w:t>
                  </w:r>
                </w:p>
                <w:p w14:paraId="688481A5" w14:textId="49B57CF2" w:rsidR="006D2B35" w:rsidRPr="005B4D4A" w:rsidRDefault="006D2B35" w:rsidP="006D2B3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Litern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)</w:t>
                  </w:r>
                </w:p>
              </w:tc>
              <w:tc>
                <w:tcPr>
                  <w:tcW w:w="454" w:type="dxa"/>
                  <w:vAlign w:val="center"/>
                </w:tcPr>
                <w:p w14:paraId="3E6E920D" w14:textId="734B9D74" w:rsidR="006D2B35" w:rsidRPr="00B416AE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54" w:type="dxa"/>
                  <w:vAlign w:val="center"/>
                </w:tcPr>
                <w:p w14:paraId="32E5C0E9" w14:textId="36E4699F" w:rsidR="006D2B35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454" w:type="dxa"/>
                  <w:vAlign w:val="center"/>
                </w:tcPr>
                <w:p w14:paraId="3326695C" w14:textId="78C1497B" w:rsidR="006D2B35" w:rsidRPr="00B416AE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</w:tr>
            <w:tr w:rsidR="006D2B35" w:rsidRPr="00A34F77" w14:paraId="0F4F0072" w14:textId="77777777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</w:tcPr>
                <w:p w14:paraId="43D461D0" w14:textId="77777777" w:rsidR="006D2B35" w:rsidRPr="00A34F77" w:rsidRDefault="006D2B35" w:rsidP="006D2B3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54" w:type="dxa"/>
                  <w:vAlign w:val="center"/>
                </w:tcPr>
                <w:p w14:paraId="45B9489F" w14:textId="77777777" w:rsidR="006D2B35" w:rsidRPr="00A34F77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7023D05A" w14:textId="77777777" w:rsidR="006D2B35" w:rsidRPr="00A34F77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28FD0FAC" w14:textId="168D0022" w:rsidR="006D2B35" w:rsidRPr="00A34F77" w:rsidRDefault="006D2B3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10</w:t>
                  </w:r>
                </w:p>
              </w:tc>
            </w:tr>
          </w:tbl>
          <w:p w14:paraId="5069A41A" w14:textId="77777777" w:rsidR="006D2B35" w:rsidRPr="006900AA" w:rsidRDefault="006D2B35" w:rsidP="006D2B35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6D2B35" w:rsidRPr="006900AA" w14:paraId="54C09740" w14:textId="77777777" w:rsidTr="00324CF0">
        <w:tc>
          <w:tcPr>
            <w:tcW w:w="780" w:type="dxa"/>
          </w:tcPr>
          <w:p w14:paraId="3493B59B" w14:textId="77777777" w:rsidR="006D2B35" w:rsidRPr="006900AA" w:rsidRDefault="006D2B35" w:rsidP="006D2B3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21AABA40" w14:textId="77777777" w:rsidR="006D2B35" w:rsidRPr="006900AA" w:rsidRDefault="006D2B35" w:rsidP="006D2B35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2727" w:type="dxa"/>
            <w:gridSpan w:val="2"/>
          </w:tcPr>
          <w:p w14:paraId="09DB1BB4" w14:textId="77777777" w:rsidR="006D2B35" w:rsidRDefault="006D2B35" w:rsidP="006D2B35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  <w:p w14:paraId="2DB7F2E8" w14:textId="77777777" w:rsidR="006D2B35" w:rsidRPr="006900AA" w:rsidRDefault="006D2B35" w:rsidP="006D2B35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2694" w:type="dxa"/>
            <w:gridSpan w:val="4"/>
          </w:tcPr>
          <w:p w14:paraId="04EE76F7" w14:textId="77777777" w:rsidR="006D2B35" w:rsidRPr="006900AA" w:rsidRDefault="006D2B35" w:rsidP="006D2B35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2551" w:type="dxa"/>
          </w:tcPr>
          <w:p w14:paraId="4B569C8C" w14:textId="77777777" w:rsidR="006D2B35" w:rsidRPr="006900AA" w:rsidRDefault="006D2B35" w:rsidP="006D2B35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6D2B35" w:rsidRPr="006900AA" w14:paraId="1BFF7275" w14:textId="77777777" w:rsidTr="00324CF0">
        <w:tc>
          <w:tcPr>
            <w:tcW w:w="780" w:type="dxa"/>
          </w:tcPr>
          <w:p w14:paraId="5043D42B" w14:textId="77777777" w:rsidR="006D2B35" w:rsidRPr="006900AA" w:rsidRDefault="006D2B35" w:rsidP="006D2B3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552F58E6" w14:textId="77777777" w:rsidR="006D2B35" w:rsidRPr="006900AA" w:rsidRDefault="006D2B35" w:rsidP="006D2B35">
            <w:pPr>
              <w:pStyle w:val="berschrift4"/>
            </w:pPr>
            <w:r w:rsidRPr="006900AA">
              <w:t>e)</w:t>
            </w:r>
          </w:p>
        </w:tc>
        <w:tc>
          <w:tcPr>
            <w:tcW w:w="7972" w:type="dxa"/>
            <w:gridSpan w:val="7"/>
          </w:tcPr>
          <w:p w14:paraId="1472633F" w14:textId="6D7355F0" w:rsidR="006D2B35" w:rsidRPr="006900AA" w:rsidRDefault="006D2B35" w:rsidP="006D2B35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>Sarah möchte die Preise für Orangensaft vergleichen und rechnet dafür die Preise für 1</w:t>
            </w:r>
            <w:r>
              <w:rPr>
                <w:rFonts w:cs="Calibri"/>
                <w:noProof/>
              </w:rPr>
              <w:t> </w:t>
            </w:r>
            <w:r w:rsidRPr="006900AA">
              <w:rPr>
                <w:rFonts w:cs="Calibri"/>
                <w:noProof/>
              </w:rPr>
              <w:t>Liter aus. Welcher Saft ist günstiger? Rechne im Kopf wie Sarah.</w:t>
            </w:r>
          </w:p>
          <w:p w14:paraId="03562CC0" w14:textId="77777777" w:rsidR="006D2B35" w:rsidRPr="006900AA" w:rsidRDefault="006D2B35" w:rsidP="006D2B35">
            <w:pPr>
              <w:pStyle w:val="Text"/>
              <w:rPr>
                <w:rFonts w:cs="Calibri"/>
                <w:noProof/>
              </w:rPr>
            </w:pPr>
          </w:p>
        </w:tc>
      </w:tr>
      <w:tr w:rsidR="006D2B35" w:rsidRPr="006900AA" w14:paraId="08CDCA04" w14:textId="77777777" w:rsidTr="00324CF0">
        <w:tc>
          <w:tcPr>
            <w:tcW w:w="780" w:type="dxa"/>
          </w:tcPr>
          <w:p w14:paraId="31D6A887" w14:textId="3BA3E46D" w:rsidR="006D2B35" w:rsidRPr="006900AA" w:rsidRDefault="006D2B35" w:rsidP="006D2B35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130C1B76" w14:textId="77777777" w:rsidR="006D2B35" w:rsidRPr="006900AA" w:rsidRDefault="006D2B35" w:rsidP="006D2B35">
            <w:pPr>
              <w:pStyle w:val="berschriftTeilaufgaben"/>
              <w:rPr>
                <w:rFonts w:cs="Calibri"/>
              </w:rPr>
            </w:pPr>
          </w:p>
          <w:p w14:paraId="52863E3B" w14:textId="77777777" w:rsidR="006D2B35" w:rsidRPr="006900AA" w:rsidRDefault="006D2B35" w:rsidP="006D2B35">
            <w:pPr>
              <w:pStyle w:val="berschriftTeilaufgaben"/>
              <w:rPr>
                <w:rFonts w:cs="Calibri"/>
              </w:rPr>
            </w:pPr>
          </w:p>
          <w:p w14:paraId="030E3867" w14:textId="77777777" w:rsidR="006D2B35" w:rsidRPr="006900AA" w:rsidRDefault="006D2B35" w:rsidP="006D2B35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3969" w:type="dxa"/>
            <w:gridSpan w:val="3"/>
            <w:vAlign w:val="center"/>
          </w:tcPr>
          <w:p w14:paraId="53966829" w14:textId="197EFA4C" w:rsidR="006D2B35" w:rsidRPr="006900AA" w:rsidRDefault="00C11632" w:rsidP="006D2B35">
            <w:pPr>
              <w:pStyle w:val="Text"/>
              <w:jc w:val="center"/>
              <w:rPr>
                <w:rFonts w:cs="Calibri"/>
                <w:noProof/>
              </w:rPr>
            </w:pPr>
            <w:r>
              <w:rPr>
                <w:rFonts w:cs="Calibri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06480" behindDoc="0" locked="0" layoutInCell="1" allowOverlap="1" wp14:anchorId="6CDCF871" wp14:editId="0ADE2BFA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6985</wp:posOffset>
                      </wp:positionV>
                      <wp:extent cx="1344930" cy="496570"/>
                      <wp:effectExtent l="0" t="0" r="1270" b="0"/>
                      <wp:wrapNone/>
                      <wp:docPr id="1676972670" name="Textfeld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4930" cy="496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341BDF" w14:textId="01A80B07" w:rsidR="00C11632" w:rsidRDefault="00C11632" w:rsidP="00C116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Neue Ernte</w:t>
                                  </w:r>
                                </w:p>
                                <w:p w14:paraId="681DE817" w14:textId="58138F59" w:rsidR="00C11632" w:rsidRDefault="00C11632" w:rsidP="00C116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5 Liter nur 6 €</w:t>
                                  </w:r>
                                </w:p>
                                <w:p w14:paraId="5E5DAF64" w14:textId="77777777" w:rsidR="00C11632" w:rsidRPr="001630B7" w:rsidRDefault="00C11632" w:rsidP="00C116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CF871" id="_x0000_s1073" type="#_x0000_t202" style="position:absolute;left:0;text-align:left;margin-left:28.7pt;margin-top:.55pt;width:105.9pt;height:39.1pt;z-index:25280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" fillcolor="#d8d8d8 [2732]" stroked="f" strokeweight=".5pt">
                      <v:textbox>
                        <w:txbxContent>
                          <w:p w14:paraId="16341BDF" w14:textId="01A80B07" w:rsidR="00C11632" w:rsidRDefault="00C11632" w:rsidP="00C11632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Neue Ernte</w:t>
                            </w:r>
                          </w:p>
                          <w:p w14:paraId="681DE817" w14:textId="58138F59" w:rsidR="00C11632" w:rsidRDefault="00C11632" w:rsidP="00C11632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5 Liter nur 6 €</w:t>
                            </w:r>
                          </w:p>
                          <w:p w14:paraId="5E5DAF64" w14:textId="77777777" w:rsidR="00C11632" w:rsidRPr="001630B7" w:rsidRDefault="00C11632" w:rsidP="00C11632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03" w:type="dxa"/>
            <w:gridSpan w:val="4"/>
            <w:vAlign w:val="center"/>
          </w:tcPr>
          <w:p w14:paraId="4C26D532" w14:textId="0D507E68" w:rsidR="006D2B35" w:rsidRPr="006900AA" w:rsidRDefault="00C11632" w:rsidP="006D2B35">
            <w:pPr>
              <w:pStyle w:val="Text"/>
              <w:jc w:val="center"/>
              <w:rPr>
                <w:rFonts w:cs="Calibri"/>
                <w:noProof/>
              </w:rPr>
            </w:pPr>
            <w:r>
              <w:rPr>
                <w:rFonts w:cs="Calibri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08528" behindDoc="0" locked="0" layoutInCell="1" allowOverlap="1" wp14:anchorId="03DC811C" wp14:editId="4165483F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4445</wp:posOffset>
                      </wp:positionV>
                      <wp:extent cx="1344930" cy="496570"/>
                      <wp:effectExtent l="0" t="0" r="1270" b="0"/>
                      <wp:wrapNone/>
                      <wp:docPr id="2043811004" name="Textfeld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4930" cy="496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550123" w14:textId="776D1B35" w:rsidR="00C11632" w:rsidRDefault="00C11632" w:rsidP="00C116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Orangentraum</w:t>
                                  </w:r>
                                </w:p>
                                <w:p w14:paraId="53197926" w14:textId="1FDBC4C1" w:rsidR="00C11632" w:rsidRDefault="00C11632" w:rsidP="00C116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 Liter nur 3 €</w:t>
                                  </w:r>
                                </w:p>
                                <w:p w14:paraId="1349940E" w14:textId="77777777" w:rsidR="00C11632" w:rsidRPr="001630B7" w:rsidRDefault="00C11632" w:rsidP="00C116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C811C" id="_x0000_s1074" type="#_x0000_t202" style="position:absolute;left:0;text-align:left;margin-left:37.1pt;margin-top:.35pt;width:105.9pt;height:39.1pt;z-index:25280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" fillcolor="#d8d8d8 [2732]" stroked="f" strokeweight=".5pt">
                      <v:textbox>
                        <w:txbxContent>
                          <w:p w14:paraId="37550123" w14:textId="776D1B35" w:rsidR="00C11632" w:rsidRDefault="00C11632" w:rsidP="00C11632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Orangentraum</w:t>
                            </w:r>
                          </w:p>
                          <w:p w14:paraId="53197926" w14:textId="1FDBC4C1" w:rsidR="00C11632" w:rsidRDefault="00C11632" w:rsidP="00C11632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2 Liter nur 3 €</w:t>
                            </w:r>
                          </w:p>
                          <w:p w14:paraId="1349940E" w14:textId="77777777" w:rsidR="00C11632" w:rsidRPr="001630B7" w:rsidRDefault="00C11632" w:rsidP="00C11632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9CBAFAD" w14:textId="1E924FC8" w:rsidR="006900AA" w:rsidRPr="006900AA" w:rsidRDefault="006900AA" w:rsidP="006900AA">
      <w:pPr>
        <w:rPr>
          <w:rFonts w:ascii="Calibri" w:hAnsi="Calibri" w:cs="Calibri"/>
        </w:rPr>
      </w:pPr>
    </w:p>
    <w:p w14:paraId="34F92208" w14:textId="539A8DDD" w:rsidR="006900AA" w:rsidRPr="006900AA" w:rsidRDefault="006900AA" w:rsidP="006900AA">
      <w:pPr>
        <w:rPr>
          <w:rFonts w:ascii="Calibri" w:hAnsi="Calibri" w:cs="Calibri"/>
        </w:rPr>
      </w:pPr>
    </w:p>
    <w:p w14:paraId="2CDC2287" w14:textId="3E06289A" w:rsidR="006D2B35" w:rsidRDefault="006D2B35">
      <w:r>
        <w:rPr>
          <w:b/>
          <w:bCs/>
        </w:rPr>
        <w:br w:type="page"/>
      </w:r>
    </w:p>
    <w:tbl>
      <w:tblPr>
        <w:tblW w:w="9313" w:type="dxa"/>
        <w:tblInd w:w="-105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80"/>
        <w:gridCol w:w="567"/>
        <w:gridCol w:w="3861"/>
        <w:gridCol w:w="4105"/>
      </w:tblGrid>
      <w:tr w:rsidR="006900AA" w:rsidRPr="006900AA" w14:paraId="1CDE9188" w14:textId="77777777" w:rsidTr="007E7E68">
        <w:trPr>
          <w:trHeight w:val="255"/>
        </w:trPr>
        <w:tc>
          <w:tcPr>
            <w:tcW w:w="780" w:type="dxa"/>
          </w:tcPr>
          <w:p w14:paraId="4A0B2A90" w14:textId="2582FACC" w:rsidR="006900AA" w:rsidRPr="006900AA" w:rsidRDefault="006900AA" w:rsidP="00BB5283">
            <w:pPr>
              <w:pStyle w:val="berschrift3"/>
              <w:rPr>
                <w:noProof/>
              </w:rPr>
            </w:pPr>
            <w:r w:rsidRPr="006900AA">
              <w:rPr>
                <w:noProof/>
              </w:rPr>
              <w:lastRenderedPageBreak/>
              <w:t>1.7</w:t>
            </w:r>
          </w:p>
        </w:tc>
        <w:tc>
          <w:tcPr>
            <w:tcW w:w="8533" w:type="dxa"/>
            <w:gridSpan w:val="3"/>
          </w:tcPr>
          <w:p w14:paraId="4A9A4F3C" w14:textId="498E9E8F" w:rsidR="006900AA" w:rsidRPr="006900AA" w:rsidRDefault="006900AA" w:rsidP="00BB5283">
            <w:pPr>
              <w:pStyle w:val="berschrift3"/>
              <w:rPr>
                <w:noProof/>
              </w:rPr>
            </w:pPr>
            <w:r w:rsidRPr="006900AA">
              <w:rPr>
                <w:noProof/>
              </w:rPr>
              <w:t xml:space="preserve">Welche </w:t>
            </w:r>
            <w:r w:rsidR="00C11632">
              <w:rPr>
                <w:noProof/>
              </w:rPr>
              <w:t>Spalten</w:t>
            </w:r>
            <w:r w:rsidR="00C11632" w:rsidRPr="006900AA">
              <w:rPr>
                <w:noProof/>
              </w:rPr>
              <w:t xml:space="preserve"> </w:t>
            </w:r>
            <w:r w:rsidRPr="006900AA">
              <w:rPr>
                <w:noProof/>
              </w:rPr>
              <w:t>brauche ich?</w:t>
            </w:r>
          </w:p>
        </w:tc>
      </w:tr>
      <w:tr w:rsidR="006900AA" w:rsidRPr="006900AA" w14:paraId="06574A02" w14:textId="77777777" w:rsidTr="007E7E68">
        <w:trPr>
          <w:trHeight w:val="20"/>
        </w:trPr>
        <w:tc>
          <w:tcPr>
            <w:tcW w:w="780" w:type="dxa"/>
          </w:tcPr>
          <w:p w14:paraId="2181D4FE" w14:textId="7B507611" w:rsidR="006900AA" w:rsidRPr="006900AA" w:rsidRDefault="008F77AA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831056" behindDoc="0" locked="0" layoutInCell="1" allowOverlap="1" wp14:anchorId="58CE6D39" wp14:editId="7A1E7FFB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572148</wp:posOffset>
                  </wp:positionV>
                  <wp:extent cx="287640" cy="338400"/>
                  <wp:effectExtent l="0" t="0" r="5080" b="5080"/>
                  <wp:wrapNone/>
                  <wp:docPr id="759780028" name="Grafik 75978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CD4CBCC" w14:textId="77777777" w:rsidR="006900AA" w:rsidRPr="006900AA" w:rsidRDefault="006900AA" w:rsidP="00BB5283">
            <w:pPr>
              <w:pStyle w:val="berschrift4"/>
            </w:pPr>
            <w:r w:rsidRPr="006900AA">
              <w:t>a)</w:t>
            </w:r>
          </w:p>
        </w:tc>
        <w:tc>
          <w:tcPr>
            <w:tcW w:w="7966" w:type="dxa"/>
            <w:gridSpan w:val="2"/>
          </w:tcPr>
          <w:p w14:paraId="5A9B1B70" w14:textId="7F65BE6B" w:rsidR="006900AA" w:rsidRPr="006900AA" w:rsidRDefault="006900AA" w:rsidP="007E7E68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Um die fehlenden Werte in den Tabellen zu berechnen, </w:t>
            </w:r>
            <w:r w:rsidR="00D0661C">
              <w:rPr>
                <w:rFonts w:cs="Calibri"/>
                <w:noProof/>
              </w:rPr>
              <w:br/>
            </w:r>
            <w:r w:rsidRPr="006900AA">
              <w:rPr>
                <w:rFonts w:cs="Calibri"/>
                <w:noProof/>
              </w:rPr>
              <w:t xml:space="preserve">sind bestimmte </w:t>
            </w:r>
            <w:r w:rsidR="00C11632">
              <w:rPr>
                <w:rFonts w:cs="Calibri"/>
                <w:noProof/>
              </w:rPr>
              <w:t>Spalten</w:t>
            </w:r>
            <w:r w:rsidR="00C11632" w:rsidRPr="006900AA">
              <w:rPr>
                <w:rFonts w:cs="Calibri"/>
                <w:noProof/>
              </w:rPr>
              <w:t xml:space="preserve"> </w:t>
            </w:r>
            <w:r w:rsidRPr="006900AA">
              <w:rPr>
                <w:rFonts w:cs="Calibri"/>
                <w:noProof/>
              </w:rPr>
              <w:t>besonders wichtig.</w:t>
            </w:r>
          </w:p>
          <w:p w14:paraId="0B7878B9" w14:textId="77777777" w:rsidR="006900AA" w:rsidRPr="006900AA" w:rsidRDefault="006900AA" w:rsidP="007E7E68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>Gehe so vor:</w:t>
            </w:r>
          </w:p>
          <w:p w14:paraId="27BC0D4D" w14:textId="7D471357" w:rsidR="006900AA" w:rsidRPr="006900AA" w:rsidRDefault="006900AA" w:rsidP="006900AA">
            <w:pPr>
              <w:pStyle w:val="Text"/>
              <w:numPr>
                <w:ilvl w:val="0"/>
                <w:numId w:val="28"/>
              </w:numPr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Markiere zuerst in der Tabelle die </w:t>
            </w:r>
            <w:r w:rsidR="00C11632">
              <w:rPr>
                <w:rFonts w:cs="Calibri"/>
                <w:noProof/>
              </w:rPr>
              <w:t>Spalten</w:t>
            </w:r>
            <w:r w:rsidRPr="006900AA">
              <w:rPr>
                <w:rFonts w:cs="Calibri"/>
                <w:noProof/>
              </w:rPr>
              <w:t>, die du brauchst.</w:t>
            </w:r>
          </w:p>
          <w:p w14:paraId="7457105F" w14:textId="2ABDF634" w:rsidR="006900AA" w:rsidRPr="006900AA" w:rsidRDefault="006900AA" w:rsidP="006900AA">
            <w:pPr>
              <w:pStyle w:val="Text"/>
              <w:numPr>
                <w:ilvl w:val="0"/>
                <w:numId w:val="28"/>
              </w:numPr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Schreibe diese </w:t>
            </w:r>
            <w:r w:rsidR="00C11632">
              <w:rPr>
                <w:rFonts w:cs="Calibri"/>
                <w:noProof/>
              </w:rPr>
              <w:t>Spalten</w:t>
            </w:r>
            <w:r w:rsidR="00C11632" w:rsidRPr="006900AA">
              <w:rPr>
                <w:rFonts w:cs="Calibri"/>
                <w:noProof/>
              </w:rPr>
              <w:t xml:space="preserve"> </w:t>
            </w:r>
            <w:r w:rsidRPr="006900AA">
              <w:rPr>
                <w:rFonts w:cs="Calibri"/>
                <w:noProof/>
              </w:rPr>
              <w:t xml:space="preserve">dann in eine Minitabelle in dein Heft. </w:t>
            </w:r>
          </w:p>
          <w:p w14:paraId="4B1BFEB4" w14:textId="77777777" w:rsidR="006900AA" w:rsidRPr="006900AA" w:rsidRDefault="006900AA" w:rsidP="006900AA">
            <w:pPr>
              <w:pStyle w:val="Text"/>
              <w:numPr>
                <w:ilvl w:val="0"/>
                <w:numId w:val="28"/>
              </w:numPr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Kennzeichne deine Rechnung im Heft mit Pfeilen. </w:t>
            </w:r>
          </w:p>
          <w:p w14:paraId="0C071257" w14:textId="77777777" w:rsidR="006900AA" w:rsidRPr="006900AA" w:rsidRDefault="006900AA" w:rsidP="007E7E68">
            <w:pPr>
              <w:pStyle w:val="Text"/>
              <w:rPr>
                <w:rFonts w:cs="Calibri"/>
                <w:noProof/>
              </w:rPr>
            </w:pPr>
          </w:p>
        </w:tc>
      </w:tr>
      <w:tr w:rsidR="00FD0EE4" w:rsidRPr="006900AA" w14:paraId="1AEA95E4" w14:textId="77777777" w:rsidTr="00D84EC5">
        <w:trPr>
          <w:trHeight w:val="20"/>
        </w:trPr>
        <w:tc>
          <w:tcPr>
            <w:tcW w:w="780" w:type="dxa"/>
          </w:tcPr>
          <w:p w14:paraId="4C2EA188" w14:textId="77777777" w:rsidR="00FD0EE4" w:rsidRPr="006900AA" w:rsidRDefault="00FD0EE4" w:rsidP="00FD0EE4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33F7AA50" w14:textId="77777777" w:rsidR="00FD0EE4" w:rsidRPr="006900AA" w:rsidRDefault="00FD0EE4" w:rsidP="00FD0EE4">
            <w:pPr>
              <w:pStyle w:val="berschrift4"/>
            </w:pPr>
          </w:p>
        </w:tc>
        <w:tc>
          <w:tcPr>
            <w:tcW w:w="3861" w:type="dxa"/>
          </w:tcPr>
          <w:p w14:paraId="3133BC13" w14:textId="1A9789F9" w:rsidR="00FD0EE4" w:rsidRPr="00FD0EE4" w:rsidRDefault="00FD0EE4" w:rsidP="00FD0EE4">
            <w:pPr>
              <w:pStyle w:val="Text"/>
              <w:spacing w:after="120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 xml:space="preserve">Wie viel kosten </w:t>
            </w:r>
            <w:r w:rsidRPr="00C11632">
              <w:rPr>
                <w:rFonts w:cs="Calibri"/>
                <w:b/>
                <w:bCs/>
                <w:noProof/>
              </w:rPr>
              <w:t xml:space="preserve">5 </w:t>
            </w:r>
            <w:r w:rsidR="00460A6F">
              <w:rPr>
                <w:rFonts w:cs="Calibri"/>
                <w:b/>
                <w:bCs/>
                <w:noProof/>
              </w:rPr>
              <w:t>Bananen</w:t>
            </w:r>
            <w:r>
              <w:rPr>
                <w:rFonts w:cs="Calibri"/>
                <w:noProof/>
              </w:rPr>
              <w:t>?</w:t>
            </w:r>
          </w:p>
          <w:tbl>
            <w:tblPr>
              <w:tblStyle w:val="Tabellenraster"/>
              <w:tblW w:w="3741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454"/>
              <w:gridCol w:w="454"/>
              <w:gridCol w:w="454"/>
              <w:gridCol w:w="454"/>
              <w:gridCol w:w="454"/>
              <w:gridCol w:w="454"/>
            </w:tblGrid>
            <w:tr w:rsidR="00FD0EE4" w:rsidRPr="00B416AE" w14:paraId="18775E33" w14:textId="4D63222E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28C304D0" w14:textId="6DA10650" w:rsidR="00FD0EE4" w:rsidRPr="006900AA" w:rsidRDefault="00460A6F" w:rsidP="00FD0EE4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Bananen</w:t>
                  </w:r>
                </w:p>
                <w:p w14:paraId="5C9C6638" w14:textId="3CE02DFB" w:rsidR="00FD0EE4" w:rsidRPr="005B4D4A" w:rsidRDefault="00FD0EE4" w:rsidP="00FD0EE4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Stück)</w:t>
                  </w:r>
                </w:p>
              </w:tc>
              <w:tc>
                <w:tcPr>
                  <w:tcW w:w="454" w:type="dxa"/>
                  <w:vAlign w:val="center"/>
                </w:tcPr>
                <w:p w14:paraId="770A5732" w14:textId="77777777" w:rsidR="00FD0EE4" w:rsidRPr="00B416AE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54" w:type="dxa"/>
                  <w:vAlign w:val="center"/>
                </w:tcPr>
                <w:p w14:paraId="62C005BC" w14:textId="579766E3" w:rsidR="00FD0EE4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454" w:type="dxa"/>
                  <w:vAlign w:val="center"/>
                </w:tcPr>
                <w:p w14:paraId="7BA8DEC6" w14:textId="1AACCB0E" w:rsidR="00FD0EE4" w:rsidRPr="00B416AE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454" w:type="dxa"/>
                  <w:vAlign w:val="center"/>
                </w:tcPr>
                <w:p w14:paraId="6F232FA0" w14:textId="2AFD5FE8" w:rsidR="00FD0EE4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454" w:type="dxa"/>
                  <w:vAlign w:val="center"/>
                </w:tcPr>
                <w:p w14:paraId="33E70310" w14:textId="3C382734" w:rsidR="00FD0EE4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454" w:type="dxa"/>
                  <w:vAlign w:val="center"/>
                </w:tcPr>
                <w:p w14:paraId="406D52E8" w14:textId="57D96AFE" w:rsidR="00FD0EE4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</w:tr>
            <w:tr w:rsidR="00FD0EE4" w:rsidRPr="00A34F77" w14:paraId="2192EA4A" w14:textId="3D125CCE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</w:tcPr>
                <w:p w14:paraId="36657F34" w14:textId="77777777" w:rsidR="00FD0EE4" w:rsidRPr="00A34F77" w:rsidRDefault="00FD0EE4" w:rsidP="00FD0EE4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54" w:type="dxa"/>
                  <w:vAlign w:val="center"/>
                </w:tcPr>
                <w:p w14:paraId="6ECDBBF7" w14:textId="77777777" w:rsidR="00FD0EE4" w:rsidRPr="00A34F77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65B0D6E8" w14:textId="74BBA1BF" w:rsidR="00FD0EE4" w:rsidRPr="00A34F77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4C317CF0" w14:textId="77777777" w:rsidR="00FD0EE4" w:rsidRPr="00A34F77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047F3277" w14:textId="15990F39" w:rsidR="00FD0EE4" w:rsidRPr="00A34F77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</w:t>
                  </w:r>
                </w:p>
              </w:tc>
              <w:tc>
                <w:tcPr>
                  <w:tcW w:w="454" w:type="dxa"/>
                  <w:vAlign w:val="center"/>
                </w:tcPr>
                <w:p w14:paraId="1EBFBABA" w14:textId="4E0A1B06" w:rsidR="00FD0EE4" w:rsidRPr="00A34F77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3C6B2D97" w14:textId="77777777" w:rsidR="00FD0EE4" w:rsidRPr="00A34F77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2DB6BE4F" w14:textId="77777777" w:rsidR="00FD0EE4" w:rsidRPr="006900AA" w:rsidRDefault="00FD0EE4" w:rsidP="00FD0EE4">
            <w:pPr>
              <w:pStyle w:val="Text"/>
              <w:rPr>
                <w:rFonts w:cs="Calibri"/>
                <w:noProof/>
              </w:rPr>
            </w:pPr>
          </w:p>
        </w:tc>
        <w:tc>
          <w:tcPr>
            <w:tcW w:w="4105" w:type="dxa"/>
          </w:tcPr>
          <w:p w14:paraId="06D1937A" w14:textId="28BC2A4B" w:rsidR="00FD0EE4" w:rsidRPr="00FD0EE4" w:rsidRDefault="00FD0EE4" w:rsidP="00FD0EE4">
            <w:pPr>
              <w:pStyle w:val="Text"/>
              <w:spacing w:after="120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 xml:space="preserve">Wie viel kosten </w:t>
            </w:r>
            <w:r w:rsidR="00460A6F" w:rsidRPr="00C11632">
              <w:rPr>
                <w:rFonts w:cs="Calibri"/>
                <w:b/>
                <w:bCs/>
                <w:noProof/>
              </w:rPr>
              <w:t xml:space="preserve">6 </w:t>
            </w:r>
            <w:r w:rsidR="00460A6F">
              <w:rPr>
                <w:rFonts w:cs="Calibri"/>
                <w:b/>
                <w:bCs/>
                <w:noProof/>
              </w:rPr>
              <w:t>Feigen</w:t>
            </w:r>
            <w:r>
              <w:rPr>
                <w:rFonts w:cs="Calibri"/>
                <w:noProof/>
              </w:rPr>
              <w:t>?</w:t>
            </w:r>
          </w:p>
          <w:tbl>
            <w:tblPr>
              <w:tblStyle w:val="Tabellenraster"/>
              <w:tblW w:w="3934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241"/>
              <w:gridCol w:w="448"/>
              <w:gridCol w:w="449"/>
              <w:gridCol w:w="449"/>
              <w:gridCol w:w="449"/>
              <w:gridCol w:w="449"/>
              <w:gridCol w:w="449"/>
            </w:tblGrid>
            <w:tr w:rsidR="00460A6F" w14:paraId="15C0235D" w14:textId="77777777" w:rsidTr="00CB2AF2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0C3EE83B" w14:textId="2139823C" w:rsidR="00460A6F" w:rsidRPr="006900AA" w:rsidRDefault="00460A6F" w:rsidP="00460A6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Feigen</w:t>
                  </w:r>
                </w:p>
                <w:p w14:paraId="645FC858" w14:textId="77777777" w:rsidR="00460A6F" w:rsidRPr="005B4D4A" w:rsidRDefault="00460A6F" w:rsidP="00460A6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Stück)</w:t>
                  </w:r>
                </w:p>
              </w:tc>
              <w:tc>
                <w:tcPr>
                  <w:tcW w:w="448" w:type="dxa"/>
                  <w:vAlign w:val="center"/>
                </w:tcPr>
                <w:p w14:paraId="4995B88D" w14:textId="77777777" w:rsidR="00460A6F" w:rsidRPr="00B416AE" w:rsidRDefault="00460A6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49" w:type="dxa"/>
                  <w:vAlign w:val="center"/>
                </w:tcPr>
                <w:p w14:paraId="0FD5D83C" w14:textId="77777777" w:rsidR="00460A6F" w:rsidRDefault="00460A6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449" w:type="dxa"/>
                  <w:vAlign w:val="center"/>
                </w:tcPr>
                <w:p w14:paraId="19D53590" w14:textId="77777777" w:rsidR="00460A6F" w:rsidRPr="00B416AE" w:rsidRDefault="00460A6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449" w:type="dxa"/>
                  <w:vAlign w:val="center"/>
                </w:tcPr>
                <w:p w14:paraId="23749EE5" w14:textId="77777777" w:rsidR="00460A6F" w:rsidRDefault="00460A6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449" w:type="dxa"/>
                  <w:vAlign w:val="center"/>
                </w:tcPr>
                <w:p w14:paraId="4C0078E7" w14:textId="77777777" w:rsidR="00460A6F" w:rsidRDefault="00460A6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449" w:type="dxa"/>
                  <w:vAlign w:val="center"/>
                </w:tcPr>
                <w:p w14:paraId="492B1B39" w14:textId="77777777" w:rsidR="00460A6F" w:rsidRDefault="00460A6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</w:tr>
            <w:tr w:rsidR="00460A6F" w:rsidRPr="00A34F77" w14:paraId="18B36B25" w14:textId="77777777" w:rsidTr="00CB2AF2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</w:tcPr>
                <w:p w14:paraId="07196F78" w14:textId="77777777" w:rsidR="00460A6F" w:rsidRPr="00A34F77" w:rsidRDefault="00460A6F" w:rsidP="00460A6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48" w:type="dxa"/>
                  <w:vAlign w:val="center"/>
                </w:tcPr>
                <w:p w14:paraId="75D60969" w14:textId="77777777" w:rsidR="00460A6F" w:rsidRPr="00A34F77" w:rsidRDefault="00460A6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2F33F18A" w14:textId="28B284DF" w:rsidR="00460A6F" w:rsidRPr="00A34F77" w:rsidRDefault="00460A6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2,20</w:t>
                  </w:r>
                </w:p>
              </w:tc>
              <w:tc>
                <w:tcPr>
                  <w:tcW w:w="449" w:type="dxa"/>
                  <w:vAlign w:val="center"/>
                </w:tcPr>
                <w:p w14:paraId="76C6004A" w14:textId="77777777" w:rsidR="00460A6F" w:rsidRPr="00A34F77" w:rsidRDefault="00460A6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250609D3" w14:textId="3645EE1F" w:rsidR="00460A6F" w:rsidRPr="00A34F77" w:rsidRDefault="00460A6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73B3AF8D" w14:textId="77777777" w:rsidR="00460A6F" w:rsidRPr="00A34F77" w:rsidRDefault="00460A6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4F62B480" w14:textId="77777777" w:rsidR="00460A6F" w:rsidRPr="00A34F77" w:rsidRDefault="00460A6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64181DDF" w14:textId="77777777" w:rsidR="00460A6F" w:rsidRDefault="00460A6F" w:rsidP="00FD0EE4"/>
          <w:p w14:paraId="3F4D7E14" w14:textId="62FAE8A8" w:rsidR="00FD0EE4" w:rsidRPr="006900AA" w:rsidRDefault="00FD0EE4" w:rsidP="00FD0EE4">
            <w:pPr>
              <w:pStyle w:val="Text"/>
              <w:rPr>
                <w:rFonts w:cs="Calibri"/>
                <w:noProof/>
              </w:rPr>
            </w:pPr>
          </w:p>
        </w:tc>
      </w:tr>
      <w:tr w:rsidR="00FD0EE4" w:rsidRPr="006900AA" w14:paraId="74AE2783" w14:textId="77777777" w:rsidTr="00D84EC5">
        <w:trPr>
          <w:trHeight w:val="20"/>
        </w:trPr>
        <w:tc>
          <w:tcPr>
            <w:tcW w:w="780" w:type="dxa"/>
          </w:tcPr>
          <w:p w14:paraId="0CF5AEDB" w14:textId="77777777" w:rsidR="00FD0EE4" w:rsidRPr="006900AA" w:rsidRDefault="00FD0EE4" w:rsidP="00FD0EE4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4841B3EA" w14:textId="77777777" w:rsidR="00FD0EE4" w:rsidRPr="006900AA" w:rsidRDefault="00FD0EE4" w:rsidP="00FD0EE4">
            <w:pPr>
              <w:pStyle w:val="berschrift4"/>
            </w:pPr>
          </w:p>
        </w:tc>
        <w:tc>
          <w:tcPr>
            <w:tcW w:w="3861" w:type="dxa"/>
          </w:tcPr>
          <w:p w14:paraId="582EB3FD" w14:textId="702FF167" w:rsidR="00FD0EE4" w:rsidRPr="00FD0EE4" w:rsidRDefault="00FD0EE4" w:rsidP="00FD0EE4">
            <w:pPr>
              <w:pStyle w:val="Text"/>
              <w:spacing w:after="120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 xml:space="preserve">Wie viel kosten </w:t>
            </w:r>
            <w:r w:rsidR="00460A6F" w:rsidRPr="00C11632">
              <w:rPr>
                <w:rFonts w:cs="Calibri"/>
                <w:b/>
                <w:bCs/>
                <w:noProof/>
              </w:rPr>
              <w:t>3</w:t>
            </w:r>
            <w:r>
              <w:rPr>
                <w:rFonts w:cs="Calibri"/>
                <w:noProof/>
              </w:rPr>
              <w:t xml:space="preserve"> </w:t>
            </w:r>
            <w:r w:rsidR="00460A6F">
              <w:rPr>
                <w:rFonts w:cs="Calibri"/>
                <w:b/>
                <w:bCs/>
                <w:noProof/>
              </w:rPr>
              <w:t>Mangos</w:t>
            </w:r>
            <w:r>
              <w:rPr>
                <w:rFonts w:cs="Calibri"/>
                <w:noProof/>
              </w:rPr>
              <w:t>?</w:t>
            </w:r>
          </w:p>
          <w:tbl>
            <w:tblPr>
              <w:tblStyle w:val="Tabellenraster"/>
              <w:tblW w:w="3741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454"/>
              <w:gridCol w:w="454"/>
              <w:gridCol w:w="454"/>
              <w:gridCol w:w="454"/>
              <w:gridCol w:w="454"/>
              <w:gridCol w:w="454"/>
            </w:tblGrid>
            <w:tr w:rsidR="00FD0EE4" w:rsidRPr="00B416AE" w14:paraId="41587A70" w14:textId="77777777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12BBE43A" w14:textId="77777777" w:rsidR="00FD0EE4" w:rsidRPr="006900AA" w:rsidRDefault="00FD0EE4" w:rsidP="00FD0EE4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Mango</w:t>
                  </w:r>
                </w:p>
                <w:p w14:paraId="4D2F4D73" w14:textId="77777777" w:rsidR="00FD0EE4" w:rsidRPr="005B4D4A" w:rsidRDefault="00FD0EE4" w:rsidP="00FD0EE4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Stück)</w:t>
                  </w:r>
                </w:p>
              </w:tc>
              <w:tc>
                <w:tcPr>
                  <w:tcW w:w="454" w:type="dxa"/>
                  <w:vAlign w:val="center"/>
                </w:tcPr>
                <w:p w14:paraId="2ABB2073" w14:textId="77777777" w:rsidR="00FD0EE4" w:rsidRPr="00B416AE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54" w:type="dxa"/>
                  <w:vAlign w:val="center"/>
                </w:tcPr>
                <w:p w14:paraId="67D8B64A" w14:textId="77777777" w:rsidR="00FD0EE4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454" w:type="dxa"/>
                  <w:vAlign w:val="center"/>
                </w:tcPr>
                <w:p w14:paraId="7FD61EE7" w14:textId="77777777" w:rsidR="00FD0EE4" w:rsidRPr="00B416AE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454" w:type="dxa"/>
                  <w:vAlign w:val="center"/>
                </w:tcPr>
                <w:p w14:paraId="546C84F2" w14:textId="77777777" w:rsidR="00FD0EE4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454" w:type="dxa"/>
                  <w:vAlign w:val="center"/>
                </w:tcPr>
                <w:p w14:paraId="62350982" w14:textId="77777777" w:rsidR="00FD0EE4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454" w:type="dxa"/>
                  <w:vAlign w:val="center"/>
                </w:tcPr>
                <w:p w14:paraId="27BAB903" w14:textId="77777777" w:rsidR="00FD0EE4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</w:tr>
            <w:tr w:rsidR="00FD0EE4" w:rsidRPr="00A34F77" w14:paraId="7CD0A198" w14:textId="77777777" w:rsidTr="00CB2AF2">
              <w:trPr>
                <w:trHeight w:val="394"/>
              </w:trPr>
              <w:tc>
                <w:tcPr>
                  <w:tcW w:w="1017" w:type="dxa"/>
                  <w:shd w:val="clear" w:color="auto" w:fill="F2F2F2" w:themeFill="background1" w:themeFillShade="F2"/>
                </w:tcPr>
                <w:p w14:paraId="7A5DE610" w14:textId="77777777" w:rsidR="00FD0EE4" w:rsidRPr="00A34F77" w:rsidRDefault="00FD0EE4" w:rsidP="00FD0EE4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54" w:type="dxa"/>
                  <w:vAlign w:val="center"/>
                </w:tcPr>
                <w:p w14:paraId="7F4FE9AC" w14:textId="77777777" w:rsidR="00FD0EE4" w:rsidRPr="00A34F77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37C4610C" w14:textId="77777777" w:rsidR="00FD0EE4" w:rsidRPr="00A34F77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03CBE30D" w14:textId="77777777" w:rsidR="00FD0EE4" w:rsidRPr="00A34F77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3FD22D75" w14:textId="77777777" w:rsidR="00FD0EE4" w:rsidRPr="00A34F77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7D26C322" w14:textId="77777777" w:rsidR="00FD0EE4" w:rsidRPr="00A34F77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5318E331" w14:textId="74FA6326" w:rsidR="00FD0EE4" w:rsidRPr="00A34F77" w:rsidRDefault="00460A6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12</w:t>
                  </w:r>
                </w:p>
              </w:tc>
            </w:tr>
          </w:tbl>
          <w:p w14:paraId="1BA0063B" w14:textId="77777777" w:rsidR="00FD0EE4" w:rsidRDefault="00FD0EE4" w:rsidP="00FD0EE4">
            <w:pPr>
              <w:pStyle w:val="Text"/>
              <w:spacing w:after="120"/>
              <w:rPr>
                <w:rFonts w:cs="Calibri"/>
                <w:noProof/>
              </w:rPr>
            </w:pPr>
          </w:p>
        </w:tc>
        <w:tc>
          <w:tcPr>
            <w:tcW w:w="4105" w:type="dxa"/>
          </w:tcPr>
          <w:p w14:paraId="365F585A" w14:textId="43C7B0B9" w:rsidR="00FD0EE4" w:rsidRPr="00FD0EE4" w:rsidRDefault="00FD0EE4" w:rsidP="00FD0EE4">
            <w:pPr>
              <w:pStyle w:val="Text"/>
              <w:spacing w:after="120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 xml:space="preserve">Wie viel kosten </w:t>
            </w:r>
            <w:r w:rsidR="00460A6F" w:rsidRPr="00C11632">
              <w:rPr>
                <w:rFonts w:cs="Calibri"/>
                <w:b/>
                <w:bCs/>
                <w:noProof/>
              </w:rPr>
              <w:t>10</w:t>
            </w:r>
            <w:r w:rsidR="00460A6F">
              <w:rPr>
                <w:rFonts w:cs="Calibri"/>
                <w:noProof/>
              </w:rPr>
              <w:t xml:space="preserve"> </w:t>
            </w:r>
            <w:r w:rsidR="00460A6F" w:rsidRPr="00460A6F">
              <w:rPr>
                <w:rFonts w:cs="Calibri"/>
                <w:b/>
                <w:bCs/>
                <w:noProof/>
              </w:rPr>
              <w:t>Granatäpfel</w:t>
            </w:r>
            <w:r>
              <w:rPr>
                <w:rFonts w:cs="Calibri"/>
                <w:noProof/>
              </w:rPr>
              <w:t>?</w:t>
            </w:r>
          </w:p>
          <w:tbl>
            <w:tblPr>
              <w:tblStyle w:val="Tabellenraster"/>
              <w:tblW w:w="3934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241"/>
              <w:gridCol w:w="448"/>
              <w:gridCol w:w="449"/>
              <w:gridCol w:w="449"/>
              <w:gridCol w:w="449"/>
              <w:gridCol w:w="449"/>
              <w:gridCol w:w="449"/>
            </w:tblGrid>
            <w:tr w:rsidR="00FD0EE4" w:rsidRPr="00B416AE" w14:paraId="4F840ADD" w14:textId="77777777" w:rsidTr="00CB2AF2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02CD459F" w14:textId="76DBFB73" w:rsidR="00FD0EE4" w:rsidRPr="006900AA" w:rsidRDefault="00460A6F" w:rsidP="00FD0EE4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Granatäpfel</w:t>
                  </w:r>
                </w:p>
                <w:p w14:paraId="17F49ED5" w14:textId="77777777" w:rsidR="00FD0EE4" w:rsidRPr="005B4D4A" w:rsidRDefault="00FD0EE4" w:rsidP="00FD0EE4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Stück)</w:t>
                  </w:r>
                </w:p>
              </w:tc>
              <w:tc>
                <w:tcPr>
                  <w:tcW w:w="448" w:type="dxa"/>
                  <w:vAlign w:val="center"/>
                </w:tcPr>
                <w:p w14:paraId="1E7E2275" w14:textId="77777777" w:rsidR="00FD0EE4" w:rsidRPr="00B416AE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49" w:type="dxa"/>
                  <w:vAlign w:val="center"/>
                </w:tcPr>
                <w:p w14:paraId="67FC9B26" w14:textId="77777777" w:rsidR="00FD0EE4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449" w:type="dxa"/>
                  <w:vAlign w:val="center"/>
                </w:tcPr>
                <w:p w14:paraId="60D8E6EE" w14:textId="77777777" w:rsidR="00FD0EE4" w:rsidRPr="00B416AE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449" w:type="dxa"/>
                  <w:vAlign w:val="center"/>
                </w:tcPr>
                <w:p w14:paraId="7C202867" w14:textId="77777777" w:rsidR="00FD0EE4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449" w:type="dxa"/>
                  <w:vAlign w:val="center"/>
                </w:tcPr>
                <w:p w14:paraId="78BADF7E" w14:textId="77777777" w:rsidR="00FD0EE4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449" w:type="dxa"/>
                  <w:vAlign w:val="center"/>
                </w:tcPr>
                <w:p w14:paraId="341CCA27" w14:textId="77777777" w:rsidR="00FD0EE4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</w:tr>
            <w:tr w:rsidR="00FD0EE4" w:rsidRPr="00A34F77" w14:paraId="77698658" w14:textId="77777777" w:rsidTr="00CB2AF2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</w:tcPr>
                <w:p w14:paraId="17A1B22E" w14:textId="77777777" w:rsidR="00FD0EE4" w:rsidRPr="00A34F77" w:rsidRDefault="00FD0EE4" w:rsidP="00FD0EE4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48" w:type="dxa"/>
                  <w:vAlign w:val="center"/>
                </w:tcPr>
                <w:p w14:paraId="313D45C9" w14:textId="77777777" w:rsidR="00FD0EE4" w:rsidRPr="00A34F77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16AAF6E8" w14:textId="77777777" w:rsidR="00FD0EE4" w:rsidRPr="00A34F77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37CECF50" w14:textId="77777777" w:rsidR="00FD0EE4" w:rsidRPr="00A34F77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13F41046" w14:textId="031418A7" w:rsidR="00FD0EE4" w:rsidRPr="00A34F77" w:rsidRDefault="00460A6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10</w:t>
                  </w:r>
                </w:p>
              </w:tc>
              <w:tc>
                <w:tcPr>
                  <w:tcW w:w="449" w:type="dxa"/>
                  <w:vAlign w:val="center"/>
                </w:tcPr>
                <w:p w14:paraId="1521099A" w14:textId="77777777" w:rsidR="00FD0EE4" w:rsidRPr="00A34F77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2F7A06F4" w14:textId="77777777" w:rsidR="00FD0EE4" w:rsidRPr="00A34F77" w:rsidRDefault="00FD0EE4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651BC053" w14:textId="77777777" w:rsidR="00FD0EE4" w:rsidRDefault="00FD0EE4" w:rsidP="00FD0EE4">
            <w:pPr>
              <w:pStyle w:val="Text"/>
              <w:spacing w:after="120"/>
              <w:rPr>
                <w:rFonts w:cs="Calibri"/>
                <w:noProof/>
              </w:rPr>
            </w:pPr>
          </w:p>
        </w:tc>
      </w:tr>
      <w:tr w:rsidR="00FD0EE4" w:rsidRPr="006900AA" w14:paraId="323205DF" w14:textId="77777777" w:rsidTr="007E7E68">
        <w:trPr>
          <w:trHeight w:val="20"/>
        </w:trPr>
        <w:tc>
          <w:tcPr>
            <w:tcW w:w="780" w:type="dxa"/>
          </w:tcPr>
          <w:p w14:paraId="5398DD19" w14:textId="77777777" w:rsidR="00FD0EE4" w:rsidRPr="006900AA" w:rsidRDefault="00FD0EE4" w:rsidP="00FD0EE4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2A66F601" w14:textId="77777777" w:rsidR="00FD0EE4" w:rsidRPr="006900AA" w:rsidRDefault="00FD0EE4" w:rsidP="00FD0EE4">
            <w:pPr>
              <w:pStyle w:val="berschriftTeilaufgaben"/>
              <w:rPr>
                <w:rFonts w:cs="Calibri"/>
              </w:rPr>
            </w:pPr>
          </w:p>
        </w:tc>
        <w:tc>
          <w:tcPr>
            <w:tcW w:w="7966" w:type="dxa"/>
            <w:gridSpan w:val="2"/>
          </w:tcPr>
          <w:p w14:paraId="4AF849BF" w14:textId="77777777" w:rsidR="00FD0EE4" w:rsidRPr="006900AA" w:rsidRDefault="00FD0EE4" w:rsidP="00FD0EE4">
            <w:pPr>
              <w:pStyle w:val="Text"/>
              <w:rPr>
                <w:rFonts w:cs="Calibri"/>
                <w:noProof/>
              </w:rPr>
            </w:pPr>
          </w:p>
        </w:tc>
      </w:tr>
      <w:tr w:rsidR="00FD0EE4" w:rsidRPr="006900AA" w14:paraId="30C401B0" w14:textId="77777777" w:rsidTr="007E7E68">
        <w:trPr>
          <w:trHeight w:val="20"/>
        </w:trPr>
        <w:tc>
          <w:tcPr>
            <w:tcW w:w="780" w:type="dxa"/>
          </w:tcPr>
          <w:p w14:paraId="4417FB8D" w14:textId="1201545B" w:rsidR="00FD0EE4" w:rsidRPr="006900AA" w:rsidRDefault="00FD0EE4" w:rsidP="00FD0EE4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682576" behindDoc="0" locked="0" layoutInCell="1" allowOverlap="1" wp14:anchorId="580DE938" wp14:editId="2ADF555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0" b="0"/>
                  <wp:wrapNone/>
                  <wp:docPr id="1685623084" name="Grafik 1685623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71A2B42" w14:textId="77777777" w:rsidR="00FD0EE4" w:rsidRPr="006900AA" w:rsidRDefault="00FD0EE4" w:rsidP="00FD0EE4">
            <w:pPr>
              <w:pStyle w:val="berschrift4"/>
            </w:pPr>
            <w:r w:rsidRPr="006900AA">
              <w:t>b)</w:t>
            </w:r>
          </w:p>
        </w:tc>
        <w:tc>
          <w:tcPr>
            <w:tcW w:w="7966" w:type="dxa"/>
            <w:gridSpan w:val="2"/>
          </w:tcPr>
          <w:p w14:paraId="71FA776A" w14:textId="549AFDA2" w:rsidR="00FD0EE4" w:rsidRPr="006900AA" w:rsidRDefault="00FD0EE4" w:rsidP="00FD0EE4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Warum haben deine Minitabellen manchmal zwei und manchmal drei </w:t>
            </w:r>
            <w:r w:rsidR="009E006E">
              <w:rPr>
                <w:rFonts w:cs="Calibri"/>
                <w:noProof/>
              </w:rPr>
              <w:t>Spalten</w:t>
            </w:r>
            <w:r w:rsidRPr="006900AA">
              <w:rPr>
                <w:rFonts w:cs="Calibri"/>
                <w:noProof/>
              </w:rPr>
              <w:t xml:space="preserve">? </w:t>
            </w:r>
            <w:r>
              <w:rPr>
                <w:rFonts w:cs="Calibri"/>
                <w:noProof/>
              </w:rPr>
              <w:br/>
            </w:r>
            <w:r w:rsidRPr="006900AA">
              <w:rPr>
                <w:rFonts w:cs="Calibri"/>
                <w:noProof/>
              </w:rPr>
              <w:t xml:space="preserve">Erkläre an den Beispielen aus </w:t>
            </w:r>
            <w:r w:rsidRPr="00BB5283">
              <w:rPr>
                <w:rFonts w:cs="Calibri"/>
                <w:b/>
                <w:noProof/>
                <w:color w:val="327A86" w:themeColor="text2"/>
              </w:rPr>
              <w:t>a)</w:t>
            </w:r>
            <w:r w:rsidRPr="00BB5283">
              <w:rPr>
                <w:rFonts w:cs="Calibri"/>
                <w:noProof/>
                <w:color w:val="327A86" w:themeColor="text2"/>
              </w:rPr>
              <w:t>.</w:t>
            </w:r>
            <w:r w:rsidRPr="006900AA">
              <w:rPr>
                <w:rFonts w:cs="Calibri"/>
                <w:noProof/>
              </w:rPr>
              <w:t xml:space="preserve"> Welche Wege nutzt du dann jeweils zum rechnen?</w:t>
            </w:r>
          </w:p>
        </w:tc>
      </w:tr>
      <w:tr w:rsidR="00FD0EE4" w:rsidRPr="006900AA" w14:paraId="4E76767B" w14:textId="77777777" w:rsidTr="007E7E68">
        <w:trPr>
          <w:trHeight w:val="20"/>
        </w:trPr>
        <w:tc>
          <w:tcPr>
            <w:tcW w:w="780" w:type="dxa"/>
          </w:tcPr>
          <w:p w14:paraId="6A81913B" w14:textId="77777777" w:rsidR="00FD0EE4" w:rsidRPr="006900AA" w:rsidRDefault="00FD0EE4" w:rsidP="00FD0EE4">
            <w:pPr>
              <w:rPr>
                <w:noProof/>
              </w:rPr>
            </w:pPr>
          </w:p>
        </w:tc>
        <w:tc>
          <w:tcPr>
            <w:tcW w:w="567" w:type="dxa"/>
          </w:tcPr>
          <w:p w14:paraId="07AD6B8A" w14:textId="77777777" w:rsidR="00FD0EE4" w:rsidRPr="006900AA" w:rsidRDefault="00FD0EE4" w:rsidP="00FD0EE4"/>
        </w:tc>
        <w:tc>
          <w:tcPr>
            <w:tcW w:w="7966" w:type="dxa"/>
            <w:gridSpan w:val="2"/>
          </w:tcPr>
          <w:p w14:paraId="23033E37" w14:textId="77777777" w:rsidR="00FD0EE4" w:rsidRPr="006900AA" w:rsidRDefault="00FD0EE4" w:rsidP="00FD0EE4">
            <w:pPr>
              <w:rPr>
                <w:noProof/>
              </w:rPr>
            </w:pPr>
          </w:p>
        </w:tc>
      </w:tr>
      <w:tr w:rsidR="00FD0EE4" w:rsidRPr="006900AA" w14:paraId="314BF1A3" w14:textId="77777777" w:rsidTr="007E7E68">
        <w:trPr>
          <w:trHeight w:val="20"/>
        </w:trPr>
        <w:tc>
          <w:tcPr>
            <w:tcW w:w="780" w:type="dxa"/>
          </w:tcPr>
          <w:p w14:paraId="31AC36DC" w14:textId="40F09375" w:rsidR="00FD0EE4" w:rsidRPr="006900AA" w:rsidRDefault="00FD0EE4" w:rsidP="00FD0EE4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683600" behindDoc="0" locked="0" layoutInCell="1" allowOverlap="1" wp14:anchorId="6855B423" wp14:editId="3512BCB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360000" cy="272386"/>
                  <wp:effectExtent l="0" t="0" r="0" b="0"/>
                  <wp:wrapNone/>
                  <wp:docPr id="287636582" name="Grafik 287636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6C15829" w14:textId="77777777" w:rsidR="00FD0EE4" w:rsidRPr="006900AA" w:rsidRDefault="00FD0EE4" w:rsidP="00FD0EE4">
            <w:pPr>
              <w:pStyle w:val="berschrift4"/>
            </w:pPr>
            <w:r w:rsidRPr="006900AA">
              <w:t>c)</w:t>
            </w:r>
          </w:p>
        </w:tc>
        <w:tc>
          <w:tcPr>
            <w:tcW w:w="7966" w:type="dxa"/>
            <w:gridSpan w:val="2"/>
          </w:tcPr>
          <w:p w14:paraId="3A17128A" w14:textId="59011A66" w:rsidR="00FD0EE4" w:rsidRPr="006900AA" w:rsidRDefault="009E006E" w:rsidP="00FD0EE4">
            <w:pPr>
              <w:pStyle w:val="Text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drawing>
                <wp:anchor distT="0" distB="0" distL="114300" distR="114300" simplePos="0" relativeHeight="252750160" behindDoc="0" locked="0" layoutInCell="1" allowOverlap="1" wp14:anchorId="0FCA9AF3" wp14:editId="07ADE40F">
                  <wp:simplePos x="0" y="0"/>
                  <wp:positionH relativeFrom="column">
                    <wp:posOffset>3341610</wp:posOffset>
                  </wp:positionH>
                  <wp:positionV relativeFrom="paragraph">
                    <wp:posOffset>-34290</wp:posOffset>
                  </wp:positionV>
                  <wp:extent cx="1145036" cy="457369"/>
                  <wp:effectExtent l="38100" t="38100" r="86995" b="88900"/>
                  <wp:wrapNone/>
                  <wp:docPr id="510074045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074045" name="Grafik 51007404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036" cy="4573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4CF0">
              <w:rPr>
                <w:rFonts w:cs="Calibri"/>
                <w:noProof/>
              </w:rPr>
              <w:drawing>
                <wp:anchor distT="0" distB="0" distL="114300" distR="114300" simplePos="0" relativeHeight="252749136" behindDoc="0" locked="0" layoutInCell="1" allowOverlap="1" wp14:anchorId="1DFC87C8" wp14:editId="4AC41485">
                  <wp:simplePos x="0" y="0"/>
                  <wp:positionH relativeFrom="column">
                    <wp:posOffset>3680009</wp:posOffset>
                  </wp:positionH>
                  <wp:positionV relativeFrom="paragraph">
                    <wp:posOffset>331911</wp:posOffset>
                  </wp:positionV>
                  <wp:extent cx="1047314" cy="417595"/>
                  <wp:effectExtent l="276860" t="53340" r="385445" b="106045"/>
                  <wp:wrapNone/>
                  <wp:docPr id="910863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8634" name="Grafik 910863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314" cy="4175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0EE4" w:rsidRPr="006900AA">
              <w:rPr>
                <w:rFonts w:cs="Calibri"/>
                <w:noProof/>
              </w:rPr>
              <w:t>Bearbeite die Karten</w:t>
            </w:r>
            <w:r w:rsidR="00FD0EE4">
              <w:rPr>
                <w:rFonts w:cs="Calibri"/>
                <w:noProof/>
              </w:rPr>
              <w:t xml:space="preserve"> aus dem Zusatzmaterial</w:t>
            </w:r>
            <w:r w:rsidR="00FD0EE4" w:rsidRPr="006900AA">
              <w:rPr>
                <w:rFonts w:cs="Calibri"/>
                <w:noProof/>
              </w:rPr>
              <w:t xml:space="preserve">, </w:t>
            </w:r>
            <w:r w:rsidR="00324CF0">
              <w:rPr>
                <w:rFonts w:cs="Calibri"/>
                <w:noProof/>
              </w:rPr>
              <w:br/>
            </w:r>
            <w:r w:rsidR="00FD0EE4" w:rsidRPr="006900AA">
              <w:rPr>
                <w:rFonts w:cs="Calibri"/>
                <w:noProof/>
              </w:rPr>
              <w:t xml:space="preserve">indem du die wichtigen </w:t>
            </w:r>
            <w:r>
              <w:rPr>
                <w:rFonts w:cs="Calibri"/>
                <w:noProof/>
              </w:rPr>
              <w:t>Spalten</w:t>
            </w:r>
            <w:r w:rsidRPr="006900AA">
              <w:rPr>
                <w:rFonts w:cs="Calibri"/>
                <w:noProof/>
              </w:rPr>
              <w:t xml:space="preserve"> </w:t>
            </w:r>
            <w:r w:rsidR="00FD0EE4" w:rsidRPr="006900AA">
              <w:rPr>
                <w:rFonts w:cs="Calibri"/>
                <w:noProof/>
              </w:rPr>
              <w:t xml:space="preserve">in den Tabellen markierst </w:t>
            </w:r>
            <w:r w:rsidR="00324CF0">
              <w:rPr>
                <w:rFonts w:cs="Calibri"/>
                <w:noProof/>
              </w:rPr>
              <w:br/>
            </w:r>
            <w:r w:rsidR="00FD0EE4" w:rsidRPr="006900AA">
              <w:rPr>
                <w:rFonts w:cs="Calibri"/>
                <w:noProof/>
              </w:rPr>
              <w:t>und den fehlenden Wert berechnest.</w:t>
            </w:r>
          </w:p>
          <w:p w14:paraId="222F00AA" w14:textId="6C91FD21" w:rsidR="00FD0EE4" w:rsidRPr="006900AA" w:rsidRDefault="00FD0EE4" w:rsidP="00FD0EE4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Sortiere die Karten dann danach, ob zwei </w:t>
            </w:r>
          </w:p>
          <w:p w14:paraId="00394D02" w14:textId="1A5EA023" w:rsidR="00FD0EE4" w:rsidRPr="006900AA" w:rsidRDefault="00FD0EE4" w:rsidP="00FD0EE4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oder drei </w:t>
            </w:r>
            <w:r w:rsidR="009E006E">
              <w:rPr>
                <w:rFonts w:cs="Calibri"/>
                <w:noProof/>
              </w:rPr>
              <w:t>Spalten</w:t>
            </w:r>
            <w:r w:rsidR="009E006E" w:rsidRPr="006900AA">
              <w:rPr>
                <w:rFonts w:cs="Calibri"/>
                <w:noProof/>
              </w:rPr>
              <w:t xml:space="preserve"> </w:t>
            </w:r>
            <w:r w:rsidRPr="006900AA">
              <w:rPr>
                <w:rFonts w:cs="Calibri"/>
                <w:noProof/>
              </w:rPr>
              <w:t>bei deinem Rechenweg wichtig sind.</w:t>
            </w:r>
          </w:p>
        </w:tc>
      </w:tr>
      <w:tr w:rsidR="00FD0EE4" w:rsidRPr="006900AA" w14:paraId="287920E4" w14:textId="77777777" w:rsidTr="007E7E68">
        <w:trPr>
          <w:trHeight w:val="20"/>
        </w:trPr>
        <w:tc>
          <w:tcPr>
            <w:tcW w:w="780" w:type="dxa"/>
          </w:tcPr>
          <w:p w14:paraId="4981BEA0" w14:textId="77777777" w:rsidR="00FD0EE4" w:rsidRPr="006900AA" w:rsidRDefault="00FD0EE4" w:rsidP="00FD0EE4">
            <w:pPr>
              <w:rPr>
                <w:noProof/>
              </w:rPr>
            </w:pPr>
          </w:p>
        </w:tc>
        <w:tc>
          <w:tcPr>
            <w:tcW w:w="567" w:type="dxa"/>
          </w:tcPr>
          <w:p w14:paraId="117AE222" w14:textId="77777777" w:rsidR="00FD0EE4" w:rsidRPr="006900AA" w:rsidRDefault="00FD0EE4" w:rsidP="00FD0EE4"/>
        </w:tc>
        <w:tc>
          <w:tcPr>
            <w:tcW w:w="7966" w:type="dxa"/>
            <w:gridSpan w:val="2"/>
          </w:tcPr>
          <w:p w14:paraId="3241FC4F" w14:textId="37A8CDB4" w:rsidR="00FD0EE4" w:rsidRPr="006900AA" w:rsidRDefault="009E006E" w:rsidP="00FD0EE4">
            <w:pPr>
              <w:rPr>
                <w:noProof/>
              </w:rPr>
            </w:pPr>
            <w:r>
              <w:rPr>
                <w:rFonts w:cs="Calibri"/>
                <w:noProof/>
              </w:rPr>
              <w:drawing>
                <wp:anchor distT="0" distB="0" distL="114300" distR="114300" simplePos="0" relativeHeight="252747088" behindDoc="0" locked="0" layoutInCell="1" allowOverlap="1" wp14:anchorId="40F921A0" wp14:editId="72180D9E">
                  <wp:simplePos x="0" y="0"/>
                  <wp:positionH relativeFrom="column">
                    <wp:posOffset>3824605</wp:posOffset>
                  </wp:positionH>
                  <wp:positionV relativeFrom="paragraph">
                    <wp:posOffset>-295910</wp:posOffset>
                  </wp:positionV>
                  <wp:extent cx="1130935" cy="450850"/>
                  <wp:effectExtent l="38100" t="38100" r="88265" b="95250"/>
                  <wp:wrapNone/>
                  <wp:docPr id="4144997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499705" name="Grafik 41449970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450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0EE4" w:rsidRPr="006900AA" w14:paraId="3273E849" w14:textId="77777777" w:rsidTr="007E7E68">
        <w:trPr>
          <w:trHeight w:val="20"/>
        </w:trPr>
        <w:tc>
          <w:tcPr>
            <w:tcW w:w="780" w:type="dxa"/>
          </w:tcPr>
          <w:p w14:paraId="49EF9B87" w14:textId="06D82B47" w:rsidR="00FD0EE4" w:rsidRPr="006900AA" w:rsidRDefault="0060248C" w:rsidP="00FD0EE4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2E00FF56" wp14:editId="77505716">
                  <wp:extent cx="287640" cy="338400"/>
                  <wp:effectExtent l="0" t="0" r="0" b="5080"/>
                  <wp:docPr id="1998733426" name="Grafik 1998733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82E5593" w14:textId="77777777" w:rsidR="00FD0EE4" w:rsidRPr="006900AA" w:rsidRDefault="00FD0EE4" w:rsidP="00FD0EE4">
            <w:pPr>
              <w:pStyle w:val="berschrift4"/>
              <w:rPr>
                <w:color w:val="auto"/>
              </w:rPr>
            </w:pPr>
            <w:r w:rsidRPr="006900AA">
              <w:t>d)</w:t>
            </w:r>
          </w:p>
        </w:tc>
        <w:tc>
          <w:tcPr>
            <w:tcW w:w="7966" w:type="dxa"/>
            <w:gridSpan w:val="2"/>
          </w:tcPr>
          <w:p w14:paraId="74959F79" w14:textId="36480BF9" w:rsidR="00FD0EE4" w:rsidRPr="006900AA" w:rsidRDefault="00FD0EE4" w:rsidP="00FD0EE4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>Schreibe zu d</w:t>
            </w:r>
            <w:r>
              <w:rPr>
                <w:rFonts w:cs="Calibri"/>
                <w:noProof/>
              </w:rPr>
              <w:t xml:space="preserve">iesen drei </w:t>
            </w:r>
            <w:r w:rsidRPr="006900AA">
              <w:rPr>
                <w:rFonts w:cs="Calibri"/>
                <w:noProof/>
              </w:rPr>
              <w:t>Situationen Minitabellen in dein Heft.</w:t>
            </w:r>
          </w:p>
          <w:p w14:paraId="2B13D234" w14:textId="3B321377" w:rsidR="00FD0EE4" w:rsidRPr="006900AA" w:rsidRDefault="00FD0EE4" w:rsidP="00FD0EE4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Welche </w:t>
            </w:r>
            <w:r w:rsidR="009E006E">
              <w:rPr>
                <w:rFonts w:cs="Calibri"/>
                <w:noProof/>
              </w:rPr>
              <w:t>Spalten</w:t>
            </w:r>
            <w:r w:rsidR="009E006E" w:rsidRPr="006900AA">
              <w:rPr>
                <w:rFonts w:cs="Calibri"/>
                <w:noProof/>
              </w:rPr>
              <w:t xml:space="preserve"> </w:t>
            </w:r>
            <w:r w:rsidRPr="006900AA">
              <w:rPr>
                <w:rFonts w:cs="Calibri"/>
                <w:noProof/>
              </w:rPr>
              <w:t xml:space="preserve">brauchst du jeweils? </w:t>
            </w:r>
          </w:p>
        </w:tc>
      </w:tr>
      <w:tr w:rsidR="00FD0EE4" w:rsidRPr="006900AA" w14:paraId="5D5A605B" w14:textId="77777777" w:rsidTr="007E7E68">
        <w:trPr>
          <w:trHeight w:val="20"/>
        </w:trPr>
        <w:tc>
          <w:tcPr>
            <w:tcW w:w="780" w:type="dxa"/>
          </w:tcPr>
          <w:p w14:paraId="23A318BB" w14:textId="77777777" w:rsidR="00FD0EE4" w:rsidRPr="006900AA" w:rsidRDefault="00FD0EE4" w:rsidP="00FD0EE4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42F87A1A" w14:textId="77777777" w:rsidR="00FD0EE4" w:rsidRPr="006900AA" w:rsidRDefault="00FD0EE4" w:rsidP="00FD0EE4">
            <w:pPr>
              <w:pStyle w:val="berschrift4"/>
            </w:pPr>
          </w:p>
        </w:tc>
        <w:tc>
          <w:tcPr>
            <w:tcW w:w="7966" w:type="dxa"/>
            <w:gridSpan w:val="2"/>
          </w:tcPr>
          <w:p w14:paraId="51710BD0" w14:textId="4D6C96A4" w:rsidR="00FD0EE4" w:rsidRPr="006900AA" w:rsidRDefault="00FD0EE4" w:rsidP="00FD0EE4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(1) </w:t>
            </w:r>
            <w:r w:rsidRPr="006900AA">
              <w:rPr>
                <w:noProof/>
              </w:rPr>
              <w:t>10 Rosen kosten 5,50 €. Wie viel kosten 30 Rosen?</w:t>
            </w:r>
          </w:p>
          <w:p w14:paraId="78DF18A1" w14:textId="0A698E09" w:rsidR="00FD0EE4" w:rsidRPr="006900AA" w:rsidRDefault="00FD0EE4" w:rsidP="00FD0EE4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(2) </w:t>
            </w:r>
            <w:r w:rsidRPr="006900AA">
              <w:rPr>
                <w:noProof/>
              </w:rPr>
              <w:t xml:space="preserve">Zum Streichen braucht man für 2 Zimmer 6 Liter Farbe. </w:t>
            </w:r>
            <w:r w:rsidR="00823A7F">
              <w:rPr>
                <w:noProof/>
              </w:rPr>
              <w:br/>
            </w:r>
            <w:r w:rsidRPr="006900AA">
              <w:rPr>
                <w:noProof/>
              </w:rPr>
              <w:t>Wie viel Liter Farbe braucht man für 5 Zimmer, wenn alle Zimmer gleich groß sind?</w:t>
            </w:r>
          </w:p>
          <w:p w14:paraId="7D4BBB38" w14:textId="7290881A" w:rsidR="00FD0EE4" w:rsidRPr="006900AA" w:rsidRDefault="00FD0EE4" w:rsidP="00FD0EE4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(3) </w:t>
            </w:r>
            <w:r w:rsidRPr="006900AA">
              <w:rPr>
                <w:noProof/>
              </w:rPr>
              <w:t xml:space="preserve">In 8 Regalfächer passen 64 Flaschen Wasser. </w:t>
            </w:r>
            <w:r>
              <w:rPr>
                <w:noProof/>
              </w:rPr>
              <w:br/>
            </w:r>
            <w:r w:rsidRPr="006900AA">
              <w:rPr>
                <w:noProof/>
              </w:rPr>
              <w:t>Wie viele Flaschen passen</w:t>
            </w:r>
            <w:r>
              <w:rPr>
                <w:noProof/>
              </w:rPr>
              <w:t xml:space="preserve"> </w:t>
            </w:r>
            <w:r w:rsidRPr="006900AA">
              <w:rPr>
                <w:noProof/>
              </w:rPr>
              <w:t>in 2 Fächer ?</w:t>
            </w:r>
          </w:p>
        </w:tc>
      </w:tr>
      <w:tr w:rsidR="00FD0EE4" w:rsidRPr="006900AA" w14:paraId="739FB417" w14:textId="77777777" w:rsidTr="007E7E68">
        <w:trPr>
          <w:trHeight w:val="20"/>
        </w:trPr>
        <w:tc>
          <w:tcPr>
            <w:tcW w:w="780" w:type="dxa"/>
            <w:vAlign w:val="center"/>
          </w:tcPr>
          <w:p w14:paraId="6F2F7D6A" w14:textId="77777777" w:rsidR="00FD0EE4" w:rsidRPr="006900AA" w:rsidRDefault="00FD0EE4" w:rsidP="00FD0EE4"/>
        </w:tc>
        <w:tc>
          <w:tcPr>
            <w:tcW w:w="567" w:type="dxa"/>
          </w:tcPr>
          <w:p w14:paraId="0BEB3D1A" w14:textId="77777777" w:rsidR="00FD0EE4" w:rsidRPr="006900AA" w:rsidRDefault="00FD0EE4" w:rsidP="00FD0EE4"/>
        </w:tc>
        <w:tc>
          <w:tcPr>
            <w:tcW w:w="7966" w:type="dxa"/>
            <w:gridSpan w:val="2"/>
          </w:tcPr>
          <w:p w14:paraId="5A93D002" w14:textId="77777777" w:rsidR="00FD0EE4" w:rsidRPr="006900AA" w:rsidRDefault="00FD0EE4" w:rsidP="00FD0EE4"/>
        </w:tc>
      </w:tr>
      <w:tr w:rsidR="00FD0EE4" w:rsidRPr="006900AA" w14:paraId="47F62588" w14:textId="77777777" w:rsidTr="007E7E68">
        <w:trPr>
          <w:trHeight w:val="20"/>
        </w:trPr>
        <w:tc>
          <w:tcPr>
            <w:tcW w:w="780" w:type="dxa"/>
            <w:vAlign w:val="center"/>
          </w:tcPr>
          <w:p w14:paraId="50CCCE9D" w14:textId="01480319" w:rsidR="00FD0EE4" w:rsidRPr="006900AA" w:rsidRDefault="00FD0EE4" w:rsidP="00FD0EE4">
            <w:pPr>
              <w:rPr>
                <w:rFonts w:ascii="Calibri" w:hAnsi="Calibri" w:cs="Calibri"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684624" behindDoc="0" locked="0" layoutInCell="1" allowOverlap="1" wp14:anchorId="42AB93C0" wp14:editId="72B0E77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172085</wp:posOffset>
                  </wp:positionV>
                  <wp:extent cx="360000" cy="272386"/>
                  <wp:effectExtent l="0" t="0" r="0" b="0"/>
                  <wp:wrapNone/>
                  <wp:docPr id="1701576798" name="Grafik 1701576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C1F4B67" w14:textId="77777777" w:rsidR="00FD0EE4" w:rsidRPr="006900AA" w:rsidRDefault="00FD0EE4" w:rsidP="00FD0EE4">
            <w:pPr>
              <w:pStyle w:val="berschrift4"/>
            </w:pPr>
            <w:r w:rsidRPr="006900AA">
              <w:t>e)</w:t>
            </w:r>
          </w:p>
        </w:tc>
        <w:tc>
          <w:tcPr>
            <w:tcW w:w="7966" w:type="dxa"/>
            <w:gridSpan w:val="2"/>
          </w:tcPr>
          <w:p w14:paraId="5489271D" w14:textId="2CAE773A" w:rsidR="00FD0EE4" w:rsidRDefault="00FD0EE4" w:rsidP="00FD0EE4">
            <w:pPr>
              <w:pStyle w:val="Listenabsatz"/>
            </w:pPr>
            <w:r w:rsidRPr="006900AA">
              <w:t xml:space="preserve">Vergleiche deine Minitabellen aus </w:t>
            </w:r>
            <w:r w:rsidRPr="000B0C5A">
              <w:rPr>
                <w:b/>
                <w:color w:val="327A86" w:themeColor="text2"/>
              </w:rPr>
              <w:t xml:space="preserve">d) </w:t>
            </w:r>
            <w:r w:rsidRPr="006900AA">
              <w:t xml:space="preserve">mit den Minitabellen der anderen. </w:t>
            </w:r>
          </w:p>
          <w:p w14:paraId="379C9D9D" w14:textId="4B92A9CE" w:rsidR="00FD0EE4" w:rsidRPr="006900AA" w:rsidRDefault="00FD0EE4" w:rsidP="00FD0EE4">
            <w:pPr>
              <w:pStyle w:val="Listenabsatz"/>
            </w:pPr>
            <w:r w:rsidRPr="006900AA">
              <w:t xml:space="preserve">Wie habt ihr gerechnet? Habt ihr immer die gleichen Zeilen verwendet? </w:t>
            </w:r>
          </w:p>
          <w:p w14:paraId="0E5758CB" w14:textId="77777777" w:rsidR="00FD0EE4" w:rsidRPr="006900AA" w:rsidRDefault="00FD0EE4" w:rsidP="00FD0EE4">
            <w:pPr>
              <w:pStyle w:val="Listenabsatz"/>
            </w:pPr>
            <w:r w:rsidRPr="006900AA">
              <w:t xml:space="preserve">Erkläre, falls es nicht so ist. </w:t>
            </w:r>
          </w:p>
        </w:tc>
      </w:tr>
      <w:tr w:rsidR="00FD0EE4" w:rsidRPr="006900AA" w14:paraId="3135E2B6" w14:textId="77777777" w:rsidTr="007E7E68">
        <w:trPr>
          <w:trHeight w:val="255"/>
        </w:trPr>
        <w:tc>
          <w:tcPr>
            <w:tcW w:w="780" w:type="dxa"/>
          </w:tcPr>
          <w:p w14:paraId="490ABEAD" w14:textId="77777777" w:rsidR="00FD0EE4" w:rsidRPr="006900AA" w:rsidRDefault="00FD0EE4" w:rsidP="00FD0EE4">
            <w:pPr>
              <w:rPr>
                <w:noProof/>
              </w:rPr>
            </w:pPr>
          </w:p>
        </w:tc>
        <w:tc>
          <w:tcPr>
            <w:tcW w:w="567" w:type="dxa"/>
          </w:tcPr>
          <w:p w14:paraId="3C41DEBF" w14:textId="77777777" w:rsidR="00FD0EE4" w:rsidRPr="006900AA" w:rsidRDefault="00FD0EE4" w:rsidP="00FD0EE4"/>
        </w:tc>
        <w:tc>
          <w:tcPr>
            <w:tcW w:w="7966" w:type="dxa"/>
            <w:gridSpan w:val="2"/>
          </w:tcPr>
          <w:p w14:paraId="460B0E71" w14:textId="77777777" w:rsidR="00FD0EE4" w:rsidRPr="006900AA" w:rsidRDefault="00FD0EE4" w:rsidP="00FD0EE4"/>
        </w:tc>
      </w:tr>
      <w:tr w:rsidR="00FD0EE4" w:rsidRPr="006900AA" w14:paraId="7A87EABB" w14:textId="77777777" w:rsidTr="007E7E68">
        <w:trPr>
          <w:trHeight w:val="255"/>
        </w:trPr>
        <w:tc>
          <w:tcPr>
            <w:tcW w:w="780" w:type="dxa"/>
          </w:tcPr>
          <w:p w14:paraId="7B473BE7" w14:textId="1159299F" w:rsidR="00FD0EE4" w:rsidRPr="006900AA" w:rsidRDefault="00FD0EE4" w:rsidP="00FD0EE4">
            <w:pPr>
              <w:spacing w:line="240" w:lineRule="auto"/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w:drawing>
                <wp:inline distT="0" distB="0" distL="0" distR="0" wp14:anchorId="249E7142" wp14:editId="10F04DB4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6D1FA4F" w14:textId="77777777" w:rsidR="00FD0EE4" w:rsidRPr="006900AA" w:rsidRDefault="00FD0EE4" w:rsidP="00FD0EE4">
            <w:pPr>
              <w:pStyle w:val="berschrift4"/>
            </w:pPr>
            <w:r w:rsidRPr="006900AA">
              <w:t>f)</w:t>
            </w:r>
          </w:p>
        </w:tc>
        <w:tc>
          <w:tcPr>
            <w:tcW w:w="7966" w:type="dxa"/>
            <w:gridSpan w:val="2"/>
          </w:tcPr>
          <w:p w14:paraId="667D7721" w14:textId="77777777" w:rsidR="00FD0EE4" w:rsidRPr="00D0661C" w:rsidRDefault="00FD0EE4" w:rsidP="00FD0EE4">
            <w:pPr>
              <w:pStyle w:val="Listenabsatz"/>
            </w:pPr>
            <w:r w:rsidRPr="006900AA">
              <w:t xml:space="preserve">Finde weitere proportionale Situationen beim Einkaufen, </w:t>
            </w:r>
            <w:r>
              <w:br/>
            </w:r>
            <w:r w:rsidRPr="006900AA">
              <w:t xml:space="preserve">in </w:t>
            </w:r>
            <w:r w:rsidRPr="00D0661C">
              <w:t xml:space="preserve">denen du genauso rechnen würdest. </w:t>
            </w:r>
          </w:p>
          <w:p w14:paraId="7A8F7D3D" w14:textId="77777777" w:rsidR="00FD0EE4" w:rsidRPr="00D0661C" w:rsidRDefault="00FD0EE4" w:rsidP="00FD0EE4">
            <w:pPr>
              <w:pStyle w:val="Listenabsatz"/>
              <w:rPr>
                <w:rFonts w:cs="Calibri"/>
              </w:rPr>
            </w:pPr>
            <w:r w:rsidRPr="00D0661C">
              <w:t xml:space="preserve">Dein Partner zeichnet die passende Minitabelle und füllt sie aus. </w:t>
            </w:r>
          </w:p>
          <w:p w14:paraId="707CB064" w14:textId="6DC4960D" w:rsidR="00FD0EE4" w:rsidRPr="006900AA" w:rsidRDefault="00FD0EE4" w:rsidP="00FD0EE4">
            <w:pPr>
              <w:pStyle w:val="Listenabsatz"/>
            </w:pPr>
            <w:r w:rsidRPr="00D0661C">
              <w:t>W</w:t>
            </w:r>
            <w:r w:rsidRPr="006900AA">
              <w:t>echselt euch ab.</w:t>
            </w:r>
          </w:p>
        </w:tc>
      </w:tr>
    </w:tbl>
    <w:p w14:paraId="4B44F242" w14:textId="4B25DDE6" w:rsidR="006900AA" w:rsidRPr="006900AA" w:rsidRDefault="006900AA" w:rsidP="006900AA">
      <w:pPr>
        <w:rPr>
          <w:rFonts w:ascii="Calibri" w:hAnsi="Calibri" w:cs="Calibri"/>
        </w:rPr>
      </w:pPr>
    </w:p>
    <w:tbl>
      <w:tblPr>
        <w:tblW w:w="9319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99"/>
        <w:gridCol w:w="2270"/>
        <w:gridCol w:w="1559"/>
        <w:gridCol w:w="284"/>
        <w:gridCol w:w="3827"/>
      </w:tblGrid>
      <w:tr w:rsidR="006900AA" w:rsidRPr="006900AA" w14:paraId="5DD027E2" w14:textId="77777777" w:rsidTr="001445DF">
        <w:trPr>
          <w:trHeight w:val="255"/>
        </w:trPr>
        <w:tc>
          <w:tcPr>
            <w:tcW w:w="780" w:type="dxa"/>
          </w:tcPr>
          <w:p w14:paraId="1B04B819" w14:textId="67D5B1CE" w:rsidR="006900AA" w:rsidRPr="006900AA" w:rsidRDefault="006900AA" w:rsidP="00BB5283">
            <w:pPr>
              <w:pStyle w:val="berschrift2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lastRenderedPageBreak/>
              <w:t>2</w:t>
            </w:r>
          </w:p>
        </w:tc>
        <w:tc>
          <w:tcPr>
            <w:tcW w:w="8539" w:type="dxa"/>
            <w:gridSpan w:val="5"/>
          </w:tcPr>
          <w:p w14:paraId="1F175979" w14:textId="63A463D1" w:rsidR="006900AA" w:rsidRPr="006900AA" w:rsidRDefault="006900AA" w:rsidP="00BB5283">
            <w:pPr>
              <w:pStyle w:val="berschrift2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>Rechnen mit feste</w:t>
            </w:r>
            <w:r w:rsidR="00EA4AA5">
              <w:rPr>
                <w:rFonts w:cs="Calibri"/>
                <w:noProof/>
              </w:rPr>
              <w:t>m</w:t>
            </w:r>
            <w:r w:rsidRPr="006900AA">
              <w:rPr>
                <w:rFonts w:cs="Calibri"/>
                <w:noProof/>
              </w:rPr>
              <w:t xml:space="preserve"> Faktor</w:t>
            </w:r>
          </w:p>
        </w:tc>
      </w:tr>
      <w:tr w:rsidR="001445DF" w:rsidRPr="006900AA" w14:paraId="2A0EF0F7" w14:textId="77777777" w:rsidTr="008F77AA">
        <w:trPr>
          <w:trHeight w:val="414"/>
        </w:trPr>
        <w:tc>
          <w:tcPr>
            <w:tcW w:w="780" w:type="dxa"/>
          </w:tcPr>
          <w:p w14:paraId="2AE2A6EB" w14:textId="23AEE0EF" w:rsidR="001445DF" w:rsidRPr="006900AA" w:rsidRDefault="001445DF" w:rsidP="001445DF">
            <w:pPr>
              <w:pStyle w:val="berschrift3"/>
              <w:rPr>
                <w:rFonts w:cs="Calibri"/>
                <w:noProof/>
              </w:rPr>
            </w:pPr>
            <w:r w:rsidRPr="006900AA">
              <w:rPr>
                <w:noProof/>
              </w:rPr>
              <w:t>2.1</w:t>
            </w:r>
          </w:p>
        </w:tc>
        <w:tc>
          <w:tcPr>
            <w:tcW w:w="4428" w:type="dxa"/>
            <w:gridSpan w:val="3"/>
          </w:tcPr>
          <w:p w14:paraId="7834908E" w14:textId="06F7E787" w:rsidR="001445DF" w:rsidRPr="006900AA" w:rsidRDefault="001445DF" w:rsidP="001445DF">
            <w:pPr>
              <w:pStyle w:val="berschrift3"/>
              <w:rPr>
                <w:rFonts w:cs="Calibri"/>
                <w:noProof/>
              </w:rPr>
            </w:pPr>
            <w:r w:rsidRPr="006900AA">
              <w:rPr>
                <w:noProof/>
              </w:rPr>
              <w:t>Rechnen mit feste</w:t>
            </w:r>
            <w:r>
              <w:rPr>
                <w:noProof/>
              </w:rPr>
              <w:t>m</w:t>
            </w:r>
            <w:r w:rsidRPr="006900AA">
              <w:rPr>
                <w:noProof/>
              </w:rPr>
              <w:t xml:space="preserve"> Faktor</w:t>
            </w:r>
          </w:p>
        </w:tc>
        <w:tc>
          <w:tcPr>
            <w:tcW w:w="4111" w:type="dxa"/>
            <w:gridSpan w:val="2"/>
            <w:vMerge w:val="restart"/>
          </w:tcPr>
          <w:p w14:paraId="4BDCD0AA" w14:textId="77777777" w:rsidR="001445DF" w:rsidRDefault="001445DF"/>
          <w:p w14:paraId="6D1AC438" w14:textId="77777777" w:rsidR="001445DF" w:rsidRDefault="001445DF"/>
          <w:tbl>
            <w:tblPr>
              <w:tblStyle w:val="Tabellenraster"/>
              <w:tblW w:w="3709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0"/>
              <w:gridCol w:w="567"/>
              <w:gridCol w:w="567"/>
              <w:gridCol w:w="567"/>
              <w:gridCol w:w="708"/>
            </w:tblGrid>
            <w:tr w:rsidR="001445DF" w14:paraId="752D34E3" w14:textId="77777777" w:rsidTr="001445DF">
              <w:trPr>
                <w:trHeight w:val="394"/>
              </w:trPr>
              <w:tc>
                <w:tcPr>
                  <w:tcW w:w="1300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6CEF57B6" w14:textId="77777777" w:rsidR="001445DF" w:rsidRPr="006900AA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Zwiebeln</w:t>
                  </w:r>
                </w:p>
                <w:p w14:paraId="3504D808" w14:textId="77777777" w:rsidR="001445DF" w:rsidRPr="005B4D4A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in kg)</w:t>
                  </w:r>
                </w:p>
              </w:tc>
              <w:tc>
                <w:tcPr>
                  <w:tcW w:w="567" w:type="dxa"/>
                  <w:vAlign w:val="center"/>
                </w:tcPr>
                <w:p w14:paraId="15E06893" w14:textId="77777777" w:rsidR="001445DF" w:rsidRPr="00B416AE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67" w:type="dxa"/>
                  <w:vAlign w:val="center"/>
                </w:tcPr>
                <w:p w14:paraId="5D1895AF" w14:textId="77777777" w:rsidR="001445DF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14:paraId="133342F4" w14:textId="77777777" w:rsidR="001445DF" w:rsidRPr="00B416AE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14:paraId="309C3F17" w14:textId="77777777" w:rsidR="001445DF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10</w:t>
                  </w:r>
                </w:p>
              </w:tc>
            </w:tr>
            <w:tr w:rsidR="001445DF" w:rsidRPr="00A34F77" w14:paraId="3AB84FDE" w14:textId="77777777" w:rsidTr="001445DF">
              <w:trPr>
                <w:trHeight w:val="394"/>
              </w:trPr>
              <w:tc>
                <w:tcPr>
                  <w:tcW w:w="1300" w:type="dxa"/>
                  <w:shd w:val="clear" w:color="auto" w:fill="F2F2F2" w:themeFill="background1" w:themeFillShade="F2"/>
                </w:tcPr>
                <w:p w14:paraId="6252D901" w14:textId="77777777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567" w:type="dxa"/>
                  <w:vAlign w:val="center"/>
                </w:tcPr>
                <w:p w14:paraId="1F5BF4D3" w14:textId="77777777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3</w:t>
                  </w:r>
                </w:p>
              </w:tc>
              <w:tc>
                <w:tcPr>
                  <w:tcW w:w="567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25CC06FD" w14:textId="77777777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6</w:t>
                  </w:r>
                </w:p>
              </w:tc>
              <w:tc>
                <w:tcPr>
                  <w:tcW w:w="567" w:type="dxa"/>
                  <w:vAlign w:val="center"/>
                </w:tcPr>
                <w:p w14:paraId="1F34E490" w14:textId="77777777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15</w:t>
                  </w:r>
                </w:p>
              </w:tc>
              <w:tc>
                <w:tcPr>
                  <w:tcW w:w="708" w:type="dxa"/>
                  <w:vAlign w:val="center"/>
                </w:tcPr>
                <w:p w14:paraId="4B313B2F" w14:textId="77777777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30</w:t>
                  </w:r>
                </w:p>
              </w:tc>
            </w:tr>
          </w:tbl>
          <w:p w14:paraId="139A85E2" w14:textId="77777777" w:rsidR="001445DF" w:rsidRDefault="001445DF" w:rsidP="001445DF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1445DF" w:rsidRPr="006900AA" w14:paraId="42052C84" w14:textId="77777777" w:rsidTr="008F77AA">
        <w:trPr>
          <w:trHeight w:val="1174"/>
        </w:trPr>
        <w:tc>
          <w:tcPr>
            <w:tcW w:w="780" w:type="dxa"/>
          </w:tcPr>
          <w:p w14:paraId="31573EE4" w14:textId="1687FE1D" w:rsidR="001445DF" w:rsidRPr="006900AA" w:rsidRDefault="001445DF" w:rsidP="001445DF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599" w:type="dxa"/>
          </w:tcPr>
          <w:p w14:paraId="7B147456" w14:textId="7BFD3B76" w:rsidR="001445DF" w:rsidRPr="006900AA" w:rsidRDefault="001445DF" w:rsidP="001445DF">
            <w:pPr>
              <w:pStyle w:val="berschrift4"/>
              <w:rPr>
                <w:noProof/>
              </w:rPr>
            </w:pPr>
            <w:r w:rsidRPr="006900AA">
              <w:rPr>
                <w:noProof/>
              </w:rPr>
              <w:t>a)</w:t>
            </w:r>
          </w:p>
        </w:tc>
        <w:tc>
          <w:tcPr>
            <w:tcW w:w="3829" w:type="dxa"/>
            <w:gridSpan w:val="2"/>
          </w:tcPr>
          <w:p w14:paraId="08F2791E" w14:textId="7B6695A1" w:rsidR="001445DF" w:rsidRPr="006900AA" w:rsidRDefault="001445DF" w:rsidP="001445DF">
            <w:pPr>
              <w:pStyle w:val="Text"/>
              <w:rPr>
                <w:rFonts w:cs="Calibri"/>
                <w:noProof/>
              </w:rPr>
            </w:pPr>
            <w:r w:rsidRPr="006900AA">
              <w:rPr>
                <w:rFonts w:cs="Calibri"/>
                <w:noProof/>
              </w:rPr>
              <w:t xml:space="preserve">Im Supermarkt sind Preise für Zwiebeln aufgelistet. Der Preis ist immer dreimal </w:t>
            </w:r>
            <w:r>
              <w:rPr>
                <w:rFonts w:cs="Calibri"/>
                <w:noProof/>
              </w:rPr>
              <w:br/>
            </w:r>
            <w:r w:rsidRPr="006900AA">
              <w:rPr>
                <w:rFonts w:cs="Calibri"/>
                <w:noProof/>
              </w:rPr>
              <w:t>so viel wie die Portion.</w:t>
            </w:r>
          </w:p>
          <w:p w14:paraId="5ABFFA55" w14:textId="51F03944" w:rsidR="001445DF" w:rsidRPr="00823A7F" w:rsidRDefault="001445DF" w:rsidP="001445DF">
            <w:pPr>
              <w:pStyle w:val="Listenabsatz"/>
              <w:rPr>
                <w:noProof/>
              </w:rPr>
            </w:pPr>
            <w:r w:rsidRPr="006900AA">
              <w:rPr>
                <w:noProof/>
              </w:rPr>
              <w:t xml:space="preserve">Wo sieht man hier die Portion? </w:t>
            </w:r>
          </w:p>
        </w:tc>
        <w:tc>
          <w:tcPr>
            <w:tcW w:w="4111" w:type="dxa"/>
            <w:gridSpan w:val="2"/>
            <w:vMerge/>
          </w:tcPr>
          <w:p w14:paraId="11F368B9" w14:textId="77777777" w:rsidR="001445DF" w:rsidRPr="006900AA" w:rsidRDefault="001445DF" w:rsidP="001445DF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1445DF" w:rsidRPr="006900AA" w14:paraId="6CA89B9F" w14:textId="77777777" w:rsidTr="001445DF">
        <w:trPr>
          <w:trHeight w:val="544"/>
        </w:trPr>
        <w:tc>
          <w:tcPr>
            <w:tcW w:w="780" w:type="dxa"/>
          </w:tcPr>
          <w:p w14:paraId="06EFD09D" w14:textId="7A2C4D36" w:rsidR="001445DF" w:rsidRPr="006900AA" w:rsidRDefault="001445DF" w:rsidP="001445DF">
            <w:pPr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825936" behindDoc="0" locked="0" layoutInCell="1" allowOverlap="1" wp14:anchorId="5EADE693" wp14:editId="3FC48F0E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62547</wp:posOffset>
                  </wp:positionV>
                  <wp:extent cx="360000" cy="272386"/>
                  <wp:effectExtent l="0" t="0" r="0" b="0"/>
                  <wp:wrapNone/>
                  <wp:docPr id="1577759745" name="Grafik 1577759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9" w:type="dxa"/>
          </w:tcPr>
          <w:p w14:paraId="3922D1B4" w14:textId="77777777" w:rsidR="001445DF" w:rsidRPr="006900AA" w:rsidRDefault="001445DF" w:rsidP="001445DF">
            <w:pPr>
              <w:pStyle w:val="berschrift4"/>
              <w:rPr>
                <w:noProof/>
              </w:rPr>
            </w:pPr>
          </w:p>
        </w:tc>
        <w:tc>
          <w:tcPr>
            <w:tcW w:w="7940" w:type="dxa"/>
            <w:gridSpan w:val="4"/>
          </w:tcPr>
          <w:p w14:paraId="62CCFA3B" w14:textId="737BC408" w:rsidR="001445DF" w:rsidRDefault="001445DF" w:rsidP="001445DF">
            <w:pPr>
              <w:pStyle w:val="Listenabsatz"/>
              <w:rPr>
                <w:rFonts w:ascii="Calibri" w:hAnsi="Calibri" w:cs="Calibri"/>
                <w:b/>
              </w:rPr>
            </w:pPr>
            <w:r w:rsidRPr="006900AA">
              <w:rPr>
                <w:noProof/>
              </w:rPr>
              <w:t xml:space="preserve">Woran erkennt man, dass es immer dreimal so viel ist? </w:t>
            </w:r>
            <w:r>
              <w:rPr>
                <w:noProof/>
              </w:rPr>
              <w:br/>
            </w:r>
            <w:r w:rsidRPr="006900AA">
              <w:rPr>
                <w:noProof/>
              </w:rPr>
              <w:t>Kennzeichne mit Pfeilen in der Tabelle.</w:t>
            </w:r>
          </w:p>
        </w:tc>
      </w:tr>
      <w:tr w:rsidR="001445DF" w:rsidRPr="006900AA" w14:paraId="52782C74" w14:textId="77777777" w:rsidTr="001445DF">
        <w:trPr>
          <w:trHeight w:val="20"/>
        </w:trPr>
        <w:tc>
          <w:tcPr>
            <w:tcW w:w="780" w:type="dxa"/>
          </w:tcPr>
          <w:p w14:paraId="10EED3D2" w14:textId="77777777" w:rsidR="001445DF" w:rsidRPr="006900AA" w:rsidRDefault="001445DF" w:rsidP="001445DF">
            <w:pPr>
              <w:rPr>
                <w:noProof/>
              </w:rPr>
            </w:pPr>
          </w:p>
        </w:tc>
        <w:tc>
          <w:tcPr>
            <w:tcW w:w="599" w:type="dxa"/>
          </w:tcPr>
          <w:p w14:paraId="3540D876" w14:textId="77777777" w:rsidR="001445DF" w:rsidRPr="006900AA" w:rsidRDefault="001445DF" w:rsidP="001445DF">
            <w:pPr>
              <w:rPr>
                <w:noProof/>
              </w:rPr>
            </w:pPr>
          </w:p>
        </w:tc>
        <w:tc>
          <w:tcPr>
            <w:tcW w:w="7940" w:type="dxa"/>
            <w:gridSpan w:val="4"/>
          </w:tcPr>
          <w:p w14:paraId="13BCF10D" w14:textId="287B3CB1" w:rsidR="001445DF" w:rsidRPr="006900AA" w:rsidRDefault="001445DF" w:rsidP="001445DF">
            <w:pPr>
              <w:rPr>
                <w:noProof/>
              </w:rPr>
            </w:pPr>
          </w:p>
        </w:tc>
      </w:tr>
      <w:tr w:rsidR="001445DF" w:rsidRPr="006900AA" w14:paraId="2A60B9CB" w14:textId="77777777" w:rsidTr="001445DF">
        <w:trPr>
          <w:trHeight w:val="1085"/>
        </w:trPr>
        <w:tc>
          <w:tcPr>
            <w:tcW w:w="780" w:type="dxa"/>
          </w:tcPr>
          <w:p w14:paraId="674E48D6" w14:textId="59046E1A" w:rsidR="001445DF" w:rsidRPr="006900AA" w:rsidRDefault="001445DF" w:rsidP="001445DF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824912" behindDoc="0" locked="0" layoutInCell="1" allowOverlap="1" wp14:anchorId="1A00BEBA" wp14:editId="30E441FF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619125</wp:posOffset>
                  </wp:positionV>
                  <wp:extent cx="360000" cy="272386"/>
                  <wp:effectExtent l="0" t="0" r="0" b="0"/>
                  <wp:wrapNone/>
                  <wp:docPr id="967682049" name="Grafik 96768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9" w:type="dxa"/>
          </w:tcPr>
          <w:p w14:paraId="414D2CC2" w14:textId="77777777" w:rsidR="001445DF" w:rsidRPr="006900AA" w:rsidRDefault="001445DF" w:rsidP="001445DF">
            <w:pPr>
              <w:pStyle w:val="berschrift4"/>
              <w:rPr>
                <w:noProof/>
              </w:rPr>
            </w:pPr>
            <w:r w:rsidRPr="006900AA">
              <w:rPr>
                <w:noProof/>
              </w:rPr>
              <w:t>b)</w:t>
            </w:r>
          </w:p>
          <w:p w14:paraId="48BAE159" w14:textId="77777777" w:rsidR="001445DF" w:rsidRPr="006900AA" w:rsidRDefault="001445DF" w:rsidP="001445DF">
            <w:pPr>
              <w:pStyle w:val="berschrift4"/>
              <w:rPr>
                <w:noProof/>
              </w:rPr>
            </w:pPr>
          </w:p>
          <w:p w14:paraId="4463E920" w14:textId="77777777" w:rsidR="001445DF" w:rsidRPr="006900AA" w:rsidRDefault="001445DF" w:rsidP="001445DF">
            <w:pPr>
              <w:pStyle w:val="berschrift4"/>
              <w:rPr>
                <w:noProof/>
              </w:rPr>
            </w:pPr>
          </w:p>
        </w:tc>
        <w:tc>
          <w:tcPr>
            <w:tcW w:w="7940" w:type="dxa"/>
            <w:gridSpan w:val="4"/>
          </w:tcPr>
          <w:p w14:paraId="5B5CEA53" w14:textId="4CE3765B" w:rsidR="001445DF" w:rsidRPr="006900AA" w:rsidRDefault="001445DF" w:rsidP="001445DF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Wenn man von </w:t>
            </w:r>
            <w:r>
              <w:rPr>
                <w:rFonts w:cs="Calibri"/>
              </w:rPr>
              <w:t xml:space="preserve">oben nach unten </w:t>
            </w:r>
            <w:r w:rsidRPr="006900AA">
              <w:rPr>
                <w:rFonts w:cs="Calibri"/>
              </w:rPr>
              <w:t xml:space="preserve">immer mit demselben Faktor multiplizieren kann, dann ist der Zusammenhang </w:t>
            </w:r>
            <w:r w:rsidRPr="006900AA">
              <w:rPr>
                <w:rFonts w:cs="Calibri"/>
                <w:b/>
              </w:rPr>
              <w:t>proportional</w:t>
            </w:r>
            <w:r w:rsidRPr="006900AA">
              <w:rPr>
                <w:rFonts w:cs="Calibri"/>
              </w:rPr>
              <w:t xml:space="preserve">. Der Faktor heißt </w:t>
            </w:r>
            <w:r w:rsidRPr="006900AA">
              <w:rPr>
                <w:rFonts w:cs="Calibri"/>
                <w:b/>
              </w:rPr>
              <w:t>fester Faktor</w:t>
            </w:r>
            <w:r w:rsidRPr="006900AA">
              <w:rPr>
                <w:rFonts w:cs="Calibri"/>
              </w:rPr>
              <w:t xml:space="preserve">, </w:t>
            </w:r>
            <w:r>
              <w:rPr>
                <w:rFonts w:cs="Calibri"/>
              </w:rPr>
              <w:br/>
            </w:r>
            <w:r w:rsidRPr="006900AA">
              <w:rPr>
                <w:rFonts w:cs="Calibri"/>
              </w:rPr>
              <w:t xml:space="preserve">weil er sich nicht ändert. Wenn es aber nur einmal nicht passt, </w:t>
            </w:r>
            <w:r>
              <w:rPr>
                <w:rFonts w:cs="Calibri"/>
              </w:rPr>
              <w:br/>
            </w:r>
            <w:r w:rsidRPr="006900AA">
              <w:rPr>
                <w:rFonts w:cs="Calibri"/>
              </w:rPr>
              <w:t>dann ist der Zusammenhang nicht proportional.</w:t>
            </w:r>
          </w:p>
          <w:p w14:paraId="16965283" w14:textId="77777777" w:rsidR="001445DF" w:rsidRPr="006900AA" w:rsidRDefault="001445DF" w:rsidP="001445DF">
            <w:pPr>
              <w:pStyle w:val="Listenabsatz"/>
              <w:rPr>
                <w:noProof/>
              </w:rPr>
            </w:pPr>
            <w:r w:rsidRPr="006900AA">
              <w:rPr>
                <w:noProof/>
              </w:rPr>
              <w:t xml:space="preserve">Wie findet man den festen Faktor? </w:t>
            </w:r>
          </w:p>
          <w:p w14:paraId="1FE835B2" w14:textId="77777777" w:rsidR="001445DF" w:rsidRPr="006900AA" w:rsidRDefault="001445DF" w:rsidP="001445DF">
            <w:pPr>
              <w:pStyle w:val="Listenabsatz"/>
              <w:rPr>
                <w:noProof/>
              </w:rPr>
            </w:pPr>
            <w:r w:rsidRPr="006900AA">
              <w:rPr>
                <w:noProof/>
              </w:rPr>
              <w:t>Und wie kann dieser helfen, weitere Werte zu bestimmen?</w:t>
            </w:r>
          </w:p>
        </w:tc>
      </w:tr>
      <w:tr w:rsidR="001445DF" w:rsidRPr="006900AA" w14:paraId="3542217D" w14:textId="77777777" w:rsidTr="001445DF">
        <w:trPr>
          <w:trHeight w:val="279"/>
        </w:trPr>
        <w:tc>
          <w:tcPr>
            <w:tcW w:w="780" w:type="dxa"/>
          </w:tcPr>
          <w:p w14:paraId="5BC46933" w14:textId="77777777" w:rsidR="001445DF" w:rsidRPr="006900AA" w:rsidRDefault="001445DF" w:rsidP="001445DF">
            <w:pPr>
              <w:rPr>
                <w:noProof/>
              </w:rPr>
            </w:pPr>
          </w:p>
        </w:tc>
        <w:tc>
          <w:tcPr>
            <w:tcW w:w="599" w:type="dxa"/>
          </w:tcPr>
          <w:p w14:paraId="1904BC2C" w14:textId="77777777" w:rsidR="001445DF" w:rsidRPr="006900AA" w:rsidRDefault="001445DF" w:rsidP="001445DF">
            <w:pPr>
              <w:rPr>
                <w:noProof/>
              </w:rPr>
            </w:pPr>
          </w:p>
        </w:tc>
        <w:tc>
          <w:tcPr>
            <w:tcW w:w="7940" w:type="dxa"/>
            <w:gridSpan w:val="4"/>
          </w:tcPr>
          <w:p w14:paraId="65B39403" w14:textId="001A6181" w:rsidR="001445DF" w:rsidRPr="006900AA" w:rsidRDefault="001445DF" w:rsidP="001445D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826960" behindDoc="0" locked="0" layoutInCell="1" allowOverlap="1" wp14:anchorId="7EB9C7FB" wp14:editId="0F1B2F04">
                  <wp:simplePos x="0" y="0"/>
                  <wp:positionH relativeFrom="column">
                    <wp:posOffset>2510155</wp:posOffset>
                  </wp:positionH>
                  <wp:positionV relativeFrom="paragraph">
                    <wp:posOffset>181610</wp:posOffset>
                  </wp:positionV>
                  <wp:extent cx="2372995" cy="844550"/>
                  <wp:effectExtent l="12700" t="12700" r="14605" b="19050"/>
                  <wp:wrapNone/>
                  <wp:docPr id="1399375208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375208" name="Grafik 139937520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844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45DF" w:rsidRPr="006900AA" w14:paraId="20002BAB" w14:textId="77777777" w:rsidTr="001445DF">
        <w:trPr>
          <w:trHeight w:val="20"/>
        </w:trPr>
        <w:tc>
          <w:tcPr>
            <w:tcW w:w="780" w:type="dxa"/>
          </w:tcPr>
          <w:p w14:paraId="450B8F8D" w14:textId="15467CCA" w:rsidR="001445DF" w:rsidRPr="006900AA" w:rsidRDefault="001445DF" w:rsidP="001445DF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827984" behindDoc="0" locked="0" layoutInCell="1" allowOverlap="1" wp14:anchorId="4C2E17F7" wp14:editId="1390B108">
                  <wp:simplePos x="0" y="0"/>
                  <wp:positionH relativeFrom="column">
                    <wp:posOffset>-4102</wp:posOffset>
                  </wp:positionH>
                  <wp:positionV relativeFrom="paragraph">
                    <wp:posOffset>408723</wp:posOffset>
                  </wp:positionV>
                  <wp:extent cx="360000" cy="272386"/>
                  <wp:effectExtent l="0" t="0" r="0" b="0"/>
                  <wp:wrapNone/>
                  <wp:docPr id="400916726" name="Grafik 400916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9" w:type="dxa"/>
          </w:tcPr>
          <w:p w14:paraId="678EF793" w14:textId="77777777" w:rsidR="001445DF" w:rsidRPr="006900AA" w:rsidRDefault="001445DF" w:rsidP="001445DF">
            <w:pPr>
              <w:pStyle w:val="berschrift4"/>
              <w:rPr>
                <w:noProof/>
              </w:rPr>
            </w:pPr>
            <w:r w:rsidRPr="006900AA">
              <w:rPr>
                <w:noProof/>
              </w:rPr>
              <w:t>c)</w:t>
            </w:r>
          </w:p>
        </w:tc>
        <w:tc>
          <w:tcPr>
            <w:tcW w:w="4113" w:type="dxa"/>
            <w:gridSpan w:val="3"/>
          </w:tcPr>
          <w:p w14:paraId="3978EBBE" w14:textId="55FAAD36" w:rsidR="001445DF" w:rsidRDefault="001445DF" w:rsidP="001445DF">
            <w:pPr>
              <w:pStyle w:val="Text"/>
              <w:rPr>
                <w:rFonts w:cs="Calibri"/>
                <w:noProof/>
                <w:color w:val="327A86" w:themeColor="text2"/>
              </w:rPr>
            </w:pPr>
            <w:r w:rsidRPr="006900AA">
              <w:rPr>
                <w:rFonts w:cs="Calibri"/>
                <w:noProof/>
              </w:rPr>
              <w:t xml:space="preserve">Tim zeichnet die nebenstehenden Streifenbilder zu Aufgabe </w:t>
            </w:r>
            <w:r w:rsidRPr="00082F3D">
              <w:rPr>
                <w:rFonts w:cs="Calibri"/>
                <w:b/>
                <w:noProof/>
                <w:color w:val="327A86" w:themeColor="text2"/>
              </w:rPr>
              <w:t>a)</w:t>
            </w:r>
            <w:r w:rsidRPr="00082F3D">
              <w:rPr>
                <w:rFonts w:cs="Calibri"/>
                <w:noProof/>
                <w:color w:val="327A86" w:themeColor="text2"/>
              </w:rPr>
              <w:t xml:space="preserve">. </w:t>
            </w:r>
          </w:p>
          <w:p w14:paraId="2F8A1A6D" w14:textId="5C6F2CA5" w:rsidR="001445DF" w:rsidRPr="0051692E" w:rsidRDefault="001445DF" w:rsidP="001445DF">
            <w:pPr>
              <w:pStyle w:val="Text"/>
              <w:numPr>
                <w:ilvl w:val="0"/>
                <w:numId w:val="34"/>
              </w:numPr>
              <w:ind w:left="321" w:hanging="321"/>
              <w:rPr>
                <w:noProof/>
              </w:rPr>
            </w:pPr>
            <w:r w:rsidRPr="006900AA">
              <w:rPr>
                <w:noProof/>
              </w:rPr>
              <w:t xml:space="preserve">Wo sieht man in Tims Streifenbildern immer, dass es dreimal so viel ist? </w:t>
            </w:r>
            <w:r>
              <w:rPr>
                <w:noProof/>
              </w:rPr>
              <w:br/>
              <w:t>Kennzeichne</w:t>
            </w:r>
            <w:r w:rsidRPr="006900AA">
              <w:rPr>
                <w:noProof/>
              </w:rPr>
              <w:t xml:space="preserve"> in Tims Zeichnung.</w:t>
            </w:r>
          </w:p>
        </w:tc>
        <w:tc>
          <w:tcPr>
            <w:tcW w:w="3827" w:type="dxa"/>
          </w:tcPr>
          <w:p w14:paraId="4DADCF8D" w14:textId="74A1D94D" w:rsidR="001445DF" w:rsidRPr="006900AA" w:rsidRDefault="001445DF" w:rsidP="001445DF">
            <w:pPr>
              <w:ind w:left="284" w:hanging="284"/>
              <w:rPr>
                <w:noProof/>
              </w:rPr>
            </w:pPr>
          </w:p>
        </w:tc>
      </w:tr>
      <w:tr w:rsidR="001445DF" w:rsidRPr="006900AA" w14:paraId="48E76DF4" w14:textId="77777777" w:rsidTr="001445DF">
        <w:trPr>
          <w:trHeight w:val="20"/>
        </w:trPr>
        <w:tc>
          <w:tcPr>
            <w:tcW w:w="780" w:type="dxa"/>
          </w:tcPr>
          <w:p w14:paraId="4197F19F" w14:textId="584E8513" w:rsidR="001445DF" w:rsidRPr="006900AA" w:rsidRDefault="001445DF" w:rsidP="001445DF">
            <w:pPr>
              <w:rPr>
                <w:noProof/>
              </w:rPr>
            </w:pPr>
          </w:p>
        </w:tc>
        <w:tc>
          <w:tcPr>
            <w:tcW w:w="599" w:type="dxa"/>
          </w:tcPr>
          <w:p w14:paraId="7D1D4AEF" w14:textId="77777777" w:rsidR="001445DF" w:rsidRPr="006900AA" w:rsidRDefault="001445DF" w:rsidP="001445DF">
            <w:pPr>
              <w:rPr>
                <w:noProof/>
              </w:rPr>
            </w:pPr>
          </w:p>
        </w:tc>
        <w:tc>
          <w:tcPr>
            <w:tcW w:w="7940" w:type="dxa"/>
            <w:gridSpan w:val="4"/>
          </w:tcPr>
          <w:p w14:paraId="67D09B6C" w14:textId="6A68E32D" w:rsidR="001445DF" w:rsidRPr="006900AA" w:rsidRDefault="001445DF" w:rsidP="001445DF">
            <w:pPr>
              <w:rPr>
                <w:noProof/>
              </w:rPr>
            </w:pPr>
          </w:p>
        </w:tc>
      </w:tr>
      <w:tr w:rsidR="001445DF" w:rsidRPr="006900AA" w14:paraId="730B2D2A" w14:textId="77777777" w:rsidTr="001445DF">
        <w:trPr>
          <w:trHeight w:val="20"/>
        </w:trPr>
        <w:tc>
          <w:tcPr>
            <w:tcW w:w="780" w:type="dxa"/>
          </w:tcPr>
          <w:p w14:paraId="7171FCCF" w14:textId="40B3FD93" w:rsidR="001445DF" w:rsidRPr="006900AA" w:rsidRDefault="001445DF" w:rsidP="001445DF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830032" behindDoc="0" locked="0" layoutInCell="1" allowOverlap="1" wp14:anchorId="7F18CDE7" wp14:editId="7B3EEE76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291465</wp:posOffset>
                  </wp:positionV>
                  <wp:extent cx="287020" cy="337820"/>
                  <wp:effectExtent l="0" t="0" r="5080" b="5080"/>
                  <wp:wrapNone/>
                  <wp:docPr id="914271960" name="Grafik 914271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829008" behindDoc="0" locked="0" layoutInCell="1" allowOverlap="1" wp14:anchorId="11BDA0E7" wp14:editId="19EF7CBA">
                  <wp:simplePos x="0" y="0"/>
                  <wp:positionH relativeFrom="column">
                    <wp:posOffset>-4102</wp:posOffset>
                  </wp:positionH>
                  <wp:positionV relativeFrom="paragraph">
                    <wp:posOffset>20553</wp:posOffset>
                  </wp:positionV>
                  <wp:extent cx="360000" cy="272386"/>
                  <wp:effectExtent l="0" t="0" r="0" b="0"/>
                  <wp:wrapNone/>
                  <wp:docPr id="1101517964" name="Grafik 1101517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9" w:type="dxa"/>
          </w:tcPr>
          <w:p w14:paraId="3CFC82DE" w14:textId="77777777" w:rsidR="001445DF" w:rsidRPr="006900AA" w:rsidRDefault="001445DF" w:rsidP="001445DF">
            <w:pPr>
              <w:pStyle w:val="berschrift4"/>
              <w:rPr>
                <w:noProof/>
              </w:rPr>
            </w:pPr>
            <w:r w:rsidRPr="006900AA">
              <w:rPr>
                <w:noProof/>
              </w:rPr>
              <w:t>d)</w:t>
            </w:r>
          </w:p>
        </w:tc>
        <w:tc>
          <w:tcPr>
            <w:tcW w:w="7940" w:type="dxa"/>
            <w:gridSpan w:val="4"/>
          </w:tcPr>
          <w:p w14:paraId="3E354741" w14:textId="7340AC9B" w:rsidR="001445DF" w:rsidRPr="006900AA" w:rsidRDefault="001445DF" w:rsidP="001445DF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Der Rechenweg aus </w:t>
            </w:r>
            <w:r w:rsidRPr="00082F3D">
              <w:rPr>
                <w:rFonts w:cs="Calibri"/>
                <w:b/>
                <w:color w:val="327A86" w:themeColor="text2"/>
              </w:rPr>
              <w:t>a)</w:t>
            </w:r>
            <w:r w:rsidRPr="006900AA">
              <w:rPr>
                <w:rFonts w:cs="Calibri"/>
              </w:rPr>
              <w:t xml:space="preserve"> heißt </w:t>
            </w:r>
            <w:r>
              <w:rPr>
                <w:rFonts w:cs="Calibri"/>
                <w:b/>
                <w:noProof/>
              </w:rPr>
              <w:t xml:space="preserve">Mit festem Faktor </w:t>
            </w:r>
            <w:r w:rsidRPr="006900AA">
              <w:rPr>
                <w:rFonts w:cs="Calibri"/>
                <w:b/>
                <w:noProof/>
              </w:rPr>
              <w:t>rechnen</w:t>
            </w:r>
            <w:r w:rsidRPr="006900AA">
              <w:rPr>
                <w:rFonts w:cs="Calibri"/>
              </w:rPr>
              <w:t xml:space="preserve">. </w:t>
            </w:r>
          </w:p>
          <w:p w14:paraId="645643AB" w14:textId="77777777" w:rsidR="001445DF" w:rsidRDefault="001445DF" w:rsidP="001445DF">
            <w:pPr>
              <w:pStyle w:val="Text"/>
              <w:numPr>
                <w:ilvl w:val="0"/>
                <w:numId w:val="34"/>
              </w:numPr>
              <w:ind w:left="321" w:hanging="321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Warum passt der Name gut? </w:t>
            </w:r>
          </w:p>
          <w:p w14:paraId="0E95AB34" w14:textId="6FB09523" w:rsidR="001445DF" w:rsidRDefault="001445DF" w:rsidP="001445DF">
            <w:pPr>
              <w:pStyle w:val="Text"/>
              <w:ind w:left="321"/>
              <w:rPr>
                <w:rFonts w:cs="Calibri"/>
              </w:rPr>
            </w:pPr>
            <w:r w:rsidRPr="006900AA">
              <w:rPr>
                <w:rFonts w:cs="Calibri"/>
              </w:rPr>
              <w:t>Diskutiere zunächst gemeinsam mit den anderen</w:t>
            </w:r>
            <w:r>
              <w:rPr>
                <w:rFonts w:cs="Calibri"/>
              </w:rPr>
              <w:t>.</w:t>
            </w:r>
            <w:r w:rsidRPr="006900AA">
              <w:rPr>
                <w:rFonts w:cs="Calibri"/>
              </w:rPr>
              <w:t xml:space="preserve"> </w:t>
            </w:r>
          </w:p>
          <w:p w14:paraId="1CFB62D4" w14:textId="03117BB0" w:rsidR="001445DF" w:rsidRPr="006016D6" w:rsidRDefault="001445DF" w:rsidP="001445DF">
            <w:pPr>
              <w:pStyle w:val="Text"/>
              <w:numPr>
                <w:ilvl w:val="0"/>
                <w:numId w:val="34"/>
              </w:numPr>
              <w:ind w:left="321" w:hanging="321"/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Pr="006016D6">
              <w:rPr>
                <w:rFonts w:cs="Calibri"/>
              </w:rPr>
              <w:t>chreibe deine Antwort dann ins Heft.</w:t>
            </w:r>
          </w:p>
        </w:tc>
      </w:tr>
      <w:tr w:rsidR="001445DF" w:rsidRPr="006900AA" w14:paraId="173A98EE" w14:textId="77777777" w:rsidTr="001445DF">
        <w:trPr>
          <w:trHeight w:val="255"/>
        </w:trPr>
        <w:tc>
          <w:tcPr>
            <w:tcW w:w="780" w:type="dxa"/>
          </w:tcPr>
          <w:p w14:paraId="0ED08F69" w14:textId="77777777" w:rsidR="001445DF" w:rsidRPr="006900AA" w:rsidRDefault="001445DF" w:rsidP="001445DF">
            <w:pPr>
              <w:rPr>
                <w:noProof/>
              </w:rPr>
            </w:pPr>
          </w:p>
        </w:tc>
        <w:tc>
          <w:tcPr>
            <w:tcW w:w="599" w:type="dxa"/>
          </w:tcPr>
          <w:p w14:paraId="721A58E0" w14:textId="77777777" w:rsidR="001445DF" w:rsidRPr="006900AA" w:rsidRDefault="001445DF" w:rsidP="001445DF"/>
        </w:tc>
        <w:tc>
          <w:tcPr>
            <w:tcW w:w="7940" w:type="dxa"/>
            <w:gridSpan w:val="4"/>
          </w:tcPr>
          <w:p w14:paraId="77D0903E" w14:textId="7B232950" w:rsidR="001445DF" w:rsidRPr="006900AA" w:rsidRDefault="001445DF" w:rsidP="001445DF"/>
        </w:tc>
      </w:tr>
      <w:tr w:rsidR="001445DF" w:rsidRPr="006900AA" w14:paraId="7E79A6DD" w14:textId="77777777" w:rsidTr="008F77AA">
        <w:trPr>
          <w:trHeight w:val="255"/>
        </w:trPr>
        <w:tc>
          <w:tcPr>
            <w:tcW w:w="780" w:type="dxa"/>
          </w:tcPr>
          <w:p w14:paraId="068AD6AA" w14:textId="77777777" w:rsidR="001445DF" w:rsidRPr="006900AA" w:rsidRDefault="001445DF" w:rsidP="001445DF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99" w:type="dxa"/>
          </w:tcPr>
          <w:p w14:paraId="1759F906" w14:textId="010E96F8" w:rsidR="001445DF" w:rsidRPr="006900AA" w:rsidRDefault="001445DF" w:rsidP="001445DF">
            <w:pPr>
              <w:pStyle w:val="berschrift4"/>
            </w:pPr>
            <w:r w:rsidRPr="006900AA">
              <w:t>e)</w:t>
            </w:r>
          </w:p>
        </w:tc>
        <w:tc>
          <w:tcPr>
            <w:tcW w:w="2270" w:type="dxa"/>
            <w:vMerge w:val="restart"/>
          </w:tcPr>
          <w:p w14:paraId="07AE82F4" w14:textId="77777777" w:rsidR="001445DF" w:rsidRDefault="001445DF" w:rsidP="001445DF">
            <w:pPr>
              <w:pStyle w:val="Text"/>
              <w:spacing w:after="120"/>
              <w:rPr>
                <w:rFonts w:cs="Calibri"/>
              </w:rPr>
            </w:pPr>
            <w:r w:rsidRPr="006900AA">
              <w:rPr>
                <w:rFonts w:cs="Calibri"/>
              </w:rPr>
              <w:t>Finde den festen Faktor und berechne damit die fehlenden Werte bei den proportionalen Zusammenhängen in den Tabellen.</w:t>
            </w:r>
          </w:p>
          <w:p w14:paraId="275DBE76" w14:textId="77777777" w:rsidR="001445DF" w:rsidRDefault="001445DF" w:rsidP="001445DF">
            <w:pPr>
              <w:pStyle w:val="Text"/>
              <w:spacing w:after="120"/>
              <w:rPr>
                <w:rFonts w:cs="Calibri"/>
              </w:rPr>
            </w:pPr>
          </w:p>
          <w:p w14:paraId="5AAC05D1" w14:textId="77777777" w:rsidR="001445DF" w:rsidRDefault="001445DF" w:rsidP="001445DF">
            <w:pPr>
              <w:pStyle w:val="Text"/>
              <w:spacing w:after="120"/>
              <w:rPr>
                <w:rFonts w:cs="Calibri"/>
              </w:rPr>
            </w:pPr>
          </w:p>
          <w:p w14:paraId="75AECD7B" w14:textId="77777777" w:rsidR="001445DF" w:rsidRDefault="001445DF" w:rsidP="001445DF">
            <w:pPr>
              <w:pStyle w:val="Text"/>
              <w:spacing w:after="120"/>
              <w:rPr>
                <w:rFonts w:cs="Calibri"/>
              </w:rPr>
            </w:pPr>
          </w:p>
          <w:p w14:paraId="4027B969" w14:textId="27C25760" w:rsidR="001445DF" w:rsidRPr="006900AA" w:rsidRDefault="001445DF" w:rsidP="001445DF">
            <w:pPr>
              <w:pStyle w:val="Text"/>
              <w:spacing w:after="120"/>
              <w:rPr>
                <w:rFonts w:cs="Calibri"/>
              </w:rPr>
            </w:pPr>
          </w:p>
        </w:tc>
        <w:tc>
          <w:tcPr>
            <w:tcW w:w="1559" w:type="dxa"/>
          </w:tcPr>
          <w:p w14:paraId="6E223077" w14:textId="77777777" w:rsidR="001445DF" w:rsidRDefault="001445DF" w:rsidP="001445DF">
            <w:pPr>
              <w:pStyle w:val="Text"/>
              <w:spacing w:after="120"/>
              <w:rPr>
                <w:rFonts w:cs="Calibri"/>
              </w:rPr>
            </w:pPr>
          </w:p>
          <w:p w14:paraId="5FD20721" w14:textId="7008EDA1" w:rsidR="001445DF" w:rsidRDefault="001445DF" w:rsidP="001445DF">
            <w:pPr>
              <w:pStyle w:val="Text"/>
              <w:spacing w:after="120"/>
              <w:rPr>
                <w:rFonts w:cs="Calibri"/>
              </w:rPr>
            </w:pPr>
            <w:r>
              <w:rPr>
                <w:rFonts w:cs="Calibri"/>
              </w:rPr>
              <w:t>Fester Faktor: _______</w:t>
            </w:r>
          </w:p>
        </w:tc>
        <w:tc>
          <w:tcPr>
            <w:tcW w:w="4111" w:type="dxa"/>
            <w:gridSpan w:val="2"/>
          </w:tcPr>
          <w:tbl>
            <w:tblPr>
              <w:tblStyle w:val="Tabellenraster"/>
              <w:tblW w:w="3934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607"/>
              <w:gridCol w:w="581"/>
              <w:gridCol w:w="582"/>
              <w:gridCol w:w="582"/>
              <w:gridCol w:w="582"/>
            </w:tblGrid>
            <w:tr w:rsidR="001445DF" w14:paraId="15C6954D" w14:textId="77777777" w:rsidTr="00823A7F">
              <w:trPr>
                <w:trHeight w:val="394"/>
              </w:trPr>
              <w:tc>
                <w:tcPr>
                  <w:tcW w:w="1607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02AD7678" w14:textId="58D1DD6C" w:rsidR="001445DF" w:rsidRPr="006900AA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Schokoladen</w:t>
                  </w:r>
                </w:p>
                <w:p w14:paraId="53A6825B" w14:textId="41215478" w:rsidR="001445DF" w:rsidRPr="005B4D4A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Anzahl Tafeln)</w:t>
                  </w:r>
                </w:p>
              </w:tc>
              <w:tc>
                <w:tcPr>
                  <w:tcW w:w="581" w:type="dxa"/>
                  <w:vAlign w:val="center"/>
                </w:tcPr>
                <w:p w14:paraId="35E3AFB5" w14:textId="77777777" w:rsidR="001445DF" w:rsidRPr="00B416AE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82" w:type="dxa"/>
                  <w:vAlign w:val="center"/>
                </w:tcPr>
                <w:p w14:paraId="7AD88AA4" w14:textId="69521C7A" w:rsidR="001445DF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82" w:type="dxa"/>
                  <w:vAlign w:val="center"/>
                </w:tcPr>
                <w:p w14:paraId="604BB840" w14:textId="0E1B7414" w:rsidR="001445DF" w:rsidRPr="00B416AE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82" w:type="dxa"/>
                  <w:vAlign w:val="center"/>
                </w:tcPr>
                <w:p w14:paraId="53E8670F" w14:textId="26BD7CBE" w:rsidR="001445DF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12</w:t>
                  </w:r>
                </w:p>
              </w:tc>
            </w:tr>
            <w:tr w:rsidR="001445DF" w:rsidRPr="00A34F77" w14:paraId="5BD0E06C" w14:textId="77777777" w:rsidTr="008F77AA">
              <w:trPr>
                <w:trHeight w:val="394"/>
              </w:trPr>
              <w:tc>
                <w:tcPr>
                  <w:tcW w:w="1607" w:type="dxa"/>
                  <w:shd w:val="clear" w:color="auto" w:fill="F2F2F2" w:themeFill="background1" w:themeFillShade="F2"/>
                  <w:vAlign w:val="center"/>
                </w:tcPr>
                <w:p w14:paraId="7E5A5F32" w14:textId="62EA0554" w:rsidR="001445DF" w:rsidRPr="00A34F77" w:rsidRDefault="001445DF" w:rsidP="008F77A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(in Euro)</w:t>
                  </w:r>
                </w:p>
              </w:tc>
              <w:tc>
                <w:tcPr>
                  <w:tcW w:w="581" w:type="dxa"/>
                  <w:vAlign w:val="center"/>
                </w:tcPr>
                <w:p w14:paraId="6C02F227" w14:textId="16D44B1C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2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810BF13" w14:textId="43E011A2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6</w:t>
                  </w:r>
                </w:p>
              </w:tc>
              <w:tc>
                <w:tcPr>
                  <w:tcW w:w="582" w:type="dxa"/>
                  <w:vAlign w:val="center"/>
                </w:tcPr>
                <w:p w14:paraId="457F0DF3" w14:textId="0D20B923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82" w:type="dxa"/>
                  <w:vAlign w:val="center"/>
                </w:tcPr>
                <w:p w14:paraId="3646F925" w14:textId="55E3542A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71B316AC" w14:textId="14FCC53F" w:rsidR="001445DF" w:rsidRPr="006900AA" w:rsidRDefault="001445DF" w:rsidP="001445DF">
            <w:pPr>
              <w:pStyle w:val="Text"/>
              <w:spacing w:after="120"/>
              <w:rPr>
                <w:rFonts w:cs="Calibri"/>
              </w:rPr>
            </w:pPr>
          </w:p>
        </w:tc>
      </w:tr>
      <w:tr w:rsidR="001445DF" w:rsidRPr="006900AA" w14:paraId="32ED418C" w14:textId="77777777" w:rsidTr="008F77AA">
        <w:trPr>
          <w:trHeight w:val="255"/>
        </w:trPr>
        <w:tc>
          <w:tcPr>
            <w:tcW w:w="780" w:type="dxa"/>
          </w:tcPr>
          <w:p w14:paraId="0C3FB985" w14:textId="77777777" w:rsidR="001445DF" w:rsidRPr="006900AA" w:rsidRDefault="001445DF" w:rsidP="001445DF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99" w:type="dxa"/>
          </w:tcPr>
          <w:p w14:paraId="03BCC975" w14:textId="77777777" w:rsidR="001445DF" w:rsidRPr="006900AA" w:rsidRDefault="001445DF" w:rsidP="001445DF">
            <w:pPr>
              <w:pStyle w:val="berschrift4"/>
            </w:pPr>
          </w:p>
        </w:tc>
        <w:tc>
          <w:tcPr>
            <w:tcW w:w="2270" w:type="dxa"/>
            <w:vMerge/>
          </w:tcPr>
          <w:p w14:paraId="7C89526F" w14:textId="77777777" w:rsidR="001445DF" w:rsidRPr="006900AA" w:rsidRDefault="001445DF" w:rsidP="001445DF">
            <w:pPr>
              <w:pStyle w:val="Text"/>
              <w:spacing w:after="120"/>
              <w:rPr>
                <w:rFonts w:cs="Calibri"/>
              </w:rPr>
            </w:pPr>
          </w:p>
        </w:tc>
        <w:tc>
          <w:tcPr>
            <w:tcW w:w="1559" w:type="dxa"/>
          </w:tcPr>
          <w:p w14:paraId="3A353EBC" w14:textId="77777777" w:rsidR="001445DF" w:rsidRDefault="001445DF" w:rsidP="001445DF">
            <w:pPr>
              <w:pStyle w:val="Text"/>
              <w:spacing w:after="120"/>
              <w:rPr>
                <w:rFonts w:cs="Calibri"/>
              </w:rPr>
            </w:pPr>
          </w:p>
          <w:p w14:paraId="3405DBE7" w14:textId="2DC2144E" w:rsidR="001445DF" w:rsidRPr="006900AA" w:rsidRDefault="001445DF" w:rsidP="001445DF">
            <w:pPr>
              <w:pStyle w:val="Text"/>
              <w:spacing w:after="120"/>
              <w:rPr>
                <w:rFonts w:cs="Calibri"/>
              </w:rPr>
            </w:pPr>
            <w:r>
              <w:rPr>
                <w:rFonts w:cs="Calibri"/>
              </w:rPr>
              <w:t>Fester Faktor: _______</w:t>
            </w:r>
          </w:p>
        </w:tc>
        <w:tc>
          <w:tcPr>
            <w:tcW w:w="4111" w:type="dxa"/>
            <w:gridSpan w:val="2"/>
          </w:tcPr>
          <w:p w14:paraId="38BA6ACC" w14:textId="77777777" w:rsidR="001445DF" w:rsidRPr="00823A7F" w:rsidRDefault="001445DF" w:rsidP="001445DF">
            <w:pPr>
              <w:rPr>
                <w:sz w:val="8"/>
                <w:szCs w:val="8"/>
              </w:rPr>
            </w:pPr>
          </w:p>
          <w:tbl>
            <w:tblPr>
              <w:tblStyle w:val="Tabellenraster"/>
              <w:tblW w:w="3934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607"/>
              <w:gridCol w:w="581"/>
              <w:gridCol w:w="582"/>
              <w:gridCol w:w="582"/>
              <w:gridCol w:w="582"/>
            </w:tblGrid>
            <w:tr w:rsidR="001445DF" w14:paraId="2886737C" w14:textId="77777777" w:rsidTr="008F77AA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2A0B70E3" w14:textId="3C035C57" w:rsidR="001445DF" w:rsidRPr="005B4D4A" w:rsidRDefault="001445DF" w:rsidP="008F77A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 xml:space="preserve">Brote 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Anzahl)</w:t>
                  </w:r>
                </w:p>
              </w:tc>
              <w:tc>
                <w:tcPr>
                  <w:tcW w:w="448" w:type="dxa"/>
                  <w:vAlign w:val="center"/>
                </w:tcPr>
                <w:p w14:paraId="13F66F49" w14:textId="77777777" w:rsidR="001445DF" w:rsidRPr="00B416AE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49" w:type="dxa"/>
                  <w:vAlign w:val="center"/>
                </w:tcPr>
                <w:p w14:paraId="70180D8C" w14:textId="77777777" w:rsidR="001445DF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449" w:type="dxa"/>
                  <w:vAlign w:val="center"/>
                </w:tcPr>
                <w:p w14:paraId="65CC9F61" w14:textId="77777777" w:rsidR="001445DF" w:rsidRPr="00B416AE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449" w:type="dxa"/>
                  <w:vAlign w:val="center"/>
                </w:tcPr>
                <w:p w14:paraId="760B3F40" w14:textId="6C9B4DE1" w:rsidR="001445DF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7</w:t>
                  </w:r>
                </w:p>
              </w:tc>
            </w:tr>
            <w:tr w:rsidR="001445DF" w:rsidRPr="00A34F77" w14:paraId="3DE53B6C" w14:textId="77777777" w:rsidTr="008F77AA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  <w:vAlign w:val="center"/>
                </w:tcPr>
                <w:p w14:paraId="490931D7" w14:textId="1E5485A8" w:rsidR="001445DF" w:rsidRPr="00A34F77" w:rsidRDefault="001445DF" w:rsidP="008F77A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48" w:type="dxa"/>
                  <w:vAlign w:val="center"/>
                </w:tcPr>
                <w:p w14:paraId="00C9DE20" w14:textId="2208B9EA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5B5B1D02" w14:textId="43D0FF54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8</w:t>
                  </w:r>
                </w:p>
              </w:tc>
              <w:tc>
                <w:tcPr>
                  <w:tcW w:w="449" w:type="dxa"/>
                  <w:vAlign w:val="center"/>
                </w:tcPr>
                <w:p w14:paraId="5174B616" w14:textId="4A4FC868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057A3F90" w14:textId="1D07ABA0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3B2C70B9" w14:textId="05D413BD" w:rsidR="001445DF" w:rsidRPr="006900AA" w:rsidRDefault="001445DF" w:rsidP="001445DF">
            <w:pPr>
              <w:pStyle w:val="Text"/>
              <w:spacing w:after="120"/>
              <w:rPr>
                <w:rFonts w:cs="Calibri"/>
              </w:rPr>
            </w:pPr>
          </w:p>
        </w:tc>
      </w:tr>
      <w:tr w:rsidR="001445DF" w:rsidRPr="006900AA" w14:paraId="4491C01A" w14:textId="77777777" w:rsidTr="008F77AA">
        <w:trPr>
          <w:trHeight w:val="1281"/>
        </w:trPr>
        <w:tc>
          <w:tcPr>
            <w:tcW w:w="780" w:type="dxa"/>
          </w:tcPr>
          <w:p w14:paraId="218E0C5A" w14:textId="77777777" w:rsidR="001445DF" w:rsidRPr="006900AA" w:rsidRDefault="001445DF" w:rsidP="001445DF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99" w:type="dxa"/>
          </w:tcPr>
          <w:p w14:paraId="617C9AC8" w14:textId="77777777" w:rsidR="001445DF" w:rsidRPr="006900AA" w:rsidRDefault="001445DF" w:rsidP="001445DF">
            <w:pPr>
              <w:pStyle w:val="berschrift4"/>
            </w:pPr>
          </w:p>
        </w:tc>
        <w:tc>
          <w:tcPr>
            <w:tcW w:w="2270" w:type="dxa"/>
            <w:vMerge/>
          </w:tcPr>
          <w:p w14:paraId="7F0F9CBC" w14:textId="77777777" w:rsidR="001445DF" w:rsidRPr="006900AA" w:rsidRDefault="001445DF" w:rsidP="001445DF">
            <w:pPr>
              <w:pStyle w:val="Text"/>
              <w:spacing w:after="120"/>
              <w:rPr>
                <w:rFonts w:cs="Calibri"/>
              </w:rPr>
            </w:pPr>
          </w:p>
        </w:tc>
        <w:tc>
          <w:tcPr>
            <w:tcW w:w="1559" w:type="dxa"/>
          </w:tcPr>
          <w:p w14:paraId="07314C53" w14:textId="77777777" w:rsidR="001445DF" w:rsidRDefault="001445DF" w:rsidP="001445DF">
            <w:pPr>
              <w:pStyle w:val="Text"/>
              <w:spacing w:after="120"/>
              <w:rPr>
                <w:rFonts w:cs="Calibri"/>
              </w:rPr>
            </w:pPr>
          </w:p>
          <w:p w14:paraId="30173835" w14:textId="3132C325" w:rsidR="001445DF" w:rsidRPr="006900AA" w:rsidRDefault="001445DF" w:rsidP="001445DF">
            <w:pPr>
              <w:pStyle w:val="Text"/>
              <w:spacing w:after="120"/>
              <w:rPr>
                <w:rFonts w:cs="Calibri"/>
              </w:rPr>
            </w:pPr>
            <w:r>
              <w:rPr>
                <w:rFonts w:cs="Calibri"/>
              </w:rPr>
              <w:t>Fester Faktor: _______</w:t>
            </w:r>
          </w:p>
        </w:tc>
        <w:tc>
          <w:tcPr>
            <w:tcW w:w="4111" w:type="dxa"/>
            <w:gridSpan w:val="2"/>
          </w:tcPr>
          <w:p w14:paraId="1FCE2966" w14:textId="77777777" w:rsidR="001445DF" w:rsidRDefault="001445DF" w:rsidP="001445DF"/>
          <w:tbl>
            <w:tblPr>
              <w:tblStyle w:val="Tabellenraster"/>
              <w:tblW w:w="3934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607"/>
              <w:gridCol w:w="581"/>
              <w:gridCol w:w="582"/>
              <w:gridCol w:w="582"/>
              <w:gridCol w:w="582"/>
            </w:tblGrid>
            <w:tr w:rsidR="001445DF" w14:paraId="1C55DC96" w14:textId="77777777" w:rsidTr="008F77AA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60DC844F" w14:textId="6994361C" w:rsidR="001445DF" w:rsidRPr="008F77AA" w:rsidRDefault="001445DF" w:rsidP="008F77A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Tomaten</w:t>
                  </w:r>
                  <w:r w:rsidR="008F77AA">
                    <w:rPr>
                      <w:rFonts w:ascii="Calibri" w:hAnsi="Calibri" w:cs="Calibri"/>
                      <w:b/>
                      <w:color w:val="auto"/>
                    </w:rPr>
                    <w:t xml:space="preserve"> 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in kg)</w:t>
                  </w:r>
                </w:p>
              </w:tc>
              <w:tc>
                <w:tcPr>
                  <w:tcW w:w="448" w:type="dxa"/>
                  <w:vAlign w:val="center"/>
                </w:tcPr>
                <w:p w14:paraId="06CCACB6" w14:textId="416F712D" w:rsidR="001445DF" w:rsidRPr="00B416AE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449" w:type="dxa"/>
                  <w:vAlign w:val="center"/>
                </w:tcPr>
                <w:p w14:paraId="750A65B5" w14:textId="6B559D04" w:rsidR="001445DF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449" w:type="dxa"/>
                  <w:vAlign w:val="center"/>
                </w:tcPr>
                <w:p w14:paraId="2AECB54F" w14:textId="4E75A235" w:rsidR="001445DF" w:rsidRPr="00B416AE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7</w:t>
                  </w:r>
                </w:p>
              </w:tc>
              <w:tc>
                <w:tcPr>
                  <w:tcW w:w="449" w:type="dxa"/>
                  <w:vAlign w:val="center"/>
                </w:tcPr>
                <w:p w14:paraId="55F46865" w14:textId="56FBAF4E" w:rsidR="001445DF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11</w:t>
                  </w:r>
                </w:p>
              </w:tc>
            </w:tr>
            <w:tr w:rsidR="001445DF" w:rsidRPr="00A34F77" w14:paraId="5DD514FF" w14:textId="77777777" w:rsidTr="008F77AA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  <w:vAlign w:val="center"/>
                </w:tcPr>
                <w:p w14:paraId="24FC1D91" w14:textId="2B9852A0" w:rsidR="001445DF" w:rsidRPr="00A34F77" w:rsidRDefault="001445DF" w:rsidP="008F77AA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48" w:type="dxa"/>
                  <w:vAlign w:val="center"/>
                </w:tcPr>
                <w:p w14:paraId="77070A8E" w14:textId="1081318F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6</w:t>
                  </w:r>
                </w:p>
              </w:tc>
              <w:tc>
                <w:tcPr>
                  <w:tcW w:w="449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42CE358" w14:textId="13624FA4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291A8741" w14:textId="5FD89894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79C38BBF" w14:textId="03AEB168" w:rsidR="001445DF" w:rsidRPr="00A34F77" w:rsidRDefault="001445DF" w:rsidP="001445D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044ACC71" w14:textId="51471C58" w:rsidR="001445DF" w:rsidRPr="006900AA" w:rsidRDefault="001445DF" w:rsidP="001445DF">
            <w:pPr>
              <w:pStyle w:val="Text"/>
              <w:spacing w:after="120"/>
              <w:rPr>
                <w:rFonts w:cs="Calibri"/>
              </w:rPr>
            </w:pPr>
          </w:p>
        </w:tc>
      </w:tr>
    </w:tbl>
    <w:p w14:paraId="1F287F83" w14:textId="77777777" w:rsidR="006016D6" w:rsidRDefault="006016D6" w:rsidP="006900AA">
      <w:pPr>
        <w:rPr>
          <w:rFonts w:ascii="Calibri" w:hAnsi="Calibri" w:cs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1877"/>
        <w:gridCol w:w="1731"/>
        <w:gridCol w:w="2164"/>
        <w:gridCol w:w="2166"/>
      </w:tblGrid>
      <w:tr w:rsidR="006900AA" w:rsidRPr="006900AA" w14:paraId="57182DF3" w14:textId="77777777" w:rsidTr="00BB5283">
        <w:trPr>
          <w:trHeight w:val="255"/>
        </w:trPr>
        <w:tc>
          <w:tcPr>
            <w:tcW w:w="780" w:type="dxa"/>
          </w:tcPr>
          <w:p w14:paraId="258A801A" w14:textId="77777777" w:rsidR="006900AA" w:rsidRPr="006900AA" w:rsidRDefault="006900AA" w:rsidP="00BB5283">
            <w:pPr>
              <w:pStyle w:val="berschrift3"/>
              <w:rPr>
                <w:noProof/>
              </w:rPr>
            </w:pPr>
            <w:r w:rsidRPr="006900AA">
              <w:rPr>
                <w:noProof/>
              </w:rPr>
              <w:t>2.2</w:t>
            </w:r>
          </w:p>
        </w:tc>
        <w:tc>
          <w:tcPr>
            <w:tcW w:w="8505" w:type="dxa"/>
            <w:gridSpan w:val="5"/>
          </w:tcPr>
          <w:p w14:paraId="210BA726" w14:textId="3FA1E4E0" w:rsidR="006900AA" w:rsidRPr="006900AA" w:rsidRDefault="00391460" w:rsidP="00BB5283">
            <w:pPr>
              <w:pStyle w:val="berschrift3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0416" behindDoc="0" locked="0" layoutInCell="1" allowOverlap="1" wp14:anchorId="4ECC9A98" wp14:editId="6769AAC0">
                      <wp:simplePos x="0" y="0"/>
                      <wp:positionH relativeFrom="column">
                        <wp:posOffset>2790601</wp:posOffset>
                      </wp:positionH>
                      <wp:positionV relativeFrom="paragraph">
                        <wp:posOffset>248466</wp:posOffset>
                      </wp:positionV>
                      <wp:extent cx="1995805" cy="603885"/>
                      <wp:effectExtent l="0" t="0" r="163195" b="18415"/>
                      <wp:wrapNone/>
                      <wp:docPr id="410511344" name="Abgerundete rechteckige Legend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95805" cy="603885"/>
                              </a:xfrm>
                              <a:prstGeom prst="wedgeRoundRectCallout">
                                <a:avLst>
                                  <a:gd name="adj1" fmla="val 57252"/>
                                  <a:gd name="adj2" fmla="val 17955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825621" w14:textId="2D7CDFEF" w:rsidR="002F26E1" w:rsidRPr="00AA6FB1" w:rsidRDefault="002F26E1" w:rsidP="002F26E1">
                                  <w:pPr>
                                    <w:pStyle w:val="TextSprechblasen"/>
                                  </w:pPr>
                                  <w:r>
                                    <w:t xml:space="preserve">Wenn ich den festen Faktor kenne, brauche ich nur in einer </w:t>
                                  </w:r>
                                  <w:r w:rsidR="00206D7E">
                                    <w:t>Spalte</w:t>
                                  </w:r>
                                  <w:r>
                                    <w:t xml:space="preserve"> von </w:t>
                                  </w:r>
                                  <w:r w:rsidR="00206D7E">
                                    <w:t>oben</w:t>
                                  </w:r>
                                  <w:r>
                                    <w:t xml:space="preserve"> nach </w:t>
                                  </w:r>
                                  <w:r w:rsidR="00206D7E">
                                    <w:t>unten</w:t>
                                  </w:r>
                                  <w:r>
                                    <w:t xml:space="preserve"> zu rechnen.</w:t>
                                  </w:r>
                                </w:p>
                                <w:p w14:paraId="402F1764" w14:textId="77777777" w:rsidR="002F26E1" w:rsidRPr="009A24F2" w:rsidRDefault="002F26E1" w:rsidP="002F26E1"/>
                                <w:p w14:paraId="7A60C28D" w14:textId="77777777" w:rsidR="00DD27FA" w:rsidRPr="00647B02" w:rsidRDefault="00DD27FA" w:rsidP="00DD27FA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C9A98" id="_x0000_s1075" type="#_x0000_t62" style="position:absolute;margin-left:219.75pt;margin-top:19.55pt;width:157.15pt;height:47.55pt;z-index:25259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" adj="23166,14678" filled="f" strokecolor="#bfbfbf" strokeweight="1pt">
                      <v:path arrowok="t"/>
                      <v:textbox inset="1mm,1mm,1mm,1mm">
                        <w:txbxContent>
                          <w:p w14:paraId="41825621" w14:textId="2D7CDFEF" w:rsidR="002F26E1" w:rsidRPr="00AA6FB1" w:rsidRDefault="002F26E1" w:rsidP="002F26E1">
                            <w:pPr>
                              <w:pStyle w:val="TextSprechblasen"/>
                            </w:pPr>
                            <w:r>
                              <w:t xml:space="preserve">Wenn ich den festen Faktor kenne, brauche ich nur in einer </w:t>
                            </w:r>
                            <w:r w:rsidR="00206D7E">
                              <w:t>Spalte</w:t>
                            </w:r>
                            <w:r>
                              <w:t xml:space="preserve"> von </w:t>
                            </w:r>
                            <w:r w:rsidR="00206D7E">
                              <w:t>oben</w:t>
                            </w:r>
                            <w:r>
                              <w:t xml:space="preserve"> nach </w:t>
                            </w:r>
                            <w:r w:rsidR="00206D7E">
                              <w:t>unten</w:t>
                            </w:r>
                            <w:r>
                              <w:t xml:space="preserve"> zu rechnen.</w:t>
                            </w:r>
                          </w:p>
                          <w:p w14:paraId="402F1764" w14:textId="77777777" w:rsidR="002F26E1" w:rsidRPr="009A24F2" w:rsidRDefault="002F26E1" w:rsidP="002F26E1"/>
                          <w:p w14:paraId="7A60C28D" w14:textId="77777777" w:rsidR="00DD27FA" w:rsidRPr="00647B02" w:rsidRDefault="00DD27FA" w:rsidP="00DD27FA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6E1">
              <w:rPr>
                <w:noProof/>
              </w:rPr>
              <w:t>F</w:t>
            </w:r>
            <w:r w:rsidR="006900AA" w:rsidRPr="006900AA">
              <w:rPr>
                <w:noProof/>
              </w:rPr>
              <w:t>este</w:t>
            </w:r>
            <w:r w:rsidR="002F26E1">
              <w:rPr>
                <w:noProof/>
              </w:rPr>
              <w:t>r</w:t>
            </w:r>
            <w:r w:rsidR="006900AA" w:rsidRPr="006900AA">
              <w:rPr>
                <w:noProof/>
              </w:rPr>
              <w:t xml:space="preserve"> Faktor in Minitabellen</w:t>
            </w:r>
          </w:p>
        </w:tc>
      </w:tr>
      <w:tr w:rsidR="00391460" w:rsidRPr="006900AA" w14:paraId="01B7669E" w14:textId="77777777" w:rsidTr="00BB5283">
        <w:trPr>
          <w:trHeight w:val="554"/>
        </w:trPr>
        <w:tc>
          <w:tcPr>
            <w:tcW w:w="780" w:type="dxa"/>
          </w:tcPr>
          <w:p w14:paraId="3BC1DD4D" w14:textId="680182EB" w:rsidR="00391460" w:rsidRPr="006900AA" w:rsidRDefault="00391460" w:rsidP="00391460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690768" behindDoc="0" locked="0" layoutInCell="1" allowOverlap="1" wp14:anchorId="1D08521B" wp14:editId="7452721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360000" cy="272386"/>
                  <wp:effectExtent l="0" t="0" r="0" b="0"/>
                  <wp:wrapNone/>
                  <wp:docPr id="637642524" name="Grafik 63764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5"/>
          </w:tcPr>
          <w:p w14:paraId="396A83AC" w14:textId="5A59BC83" w:rsidR="00391460" w:rsidRDefault="00391460" w:rsidP="00391460">
            <w:pPr>
              <w:pStyle w:val="Text"/>
              <w:ind w:right="5105"/>
              <w:rPr>
                <w:rFonts w:cs="Calibri"/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34096" behindDoc="0" locked="0" layoutInCell="1" allowOverlap="1" wp14:anchorId="15C7E933" wp14:editId="327CAF00">
                      <wp:simplePos x="0" y="0"/>
                      <wp:positionH relativeFrom="column">
                        <wp:posOffset>4814570</wp:posOffset>
                      </wp:positionH>
                      <wp:positionV relativeFrom="paragraph">
                        <wp:posOffset>-8949</wp:posOffset>
                      </wp:positionV>
                      <wp:extent cx="629285" cy="742950"/>
                      <wp:effectExtent l="0" t="0" r="0" b="6350"/>
                      <wp:wrapNone/>
                      <wp:docPr id="1933218923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629285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6628715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5244911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7588D4" w14:textId="77777777" w:rsidR="004D08C9" w:rsidRPr="00160B38" w:rsidRDefault="004D08C9" w:rsidP="004D08C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C7E933" id="_x0000_s1076" style="position:absolute;margin-left:379.1pt;margin-top:-.7pt;width:49.55pt;height:58.5pt;flip:x;z-index:252534096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">
                      <v:shape id="Grafik 6" o:spid="_x0000_s1077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">
                        <v:imagedata r:id="rId26" o:title="" chromakey="white"/>
                      </v:shape>
                      <v:shape id="Textfeld 12" o:spid="_x0000_s107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C7588D4" w14:textId="77777777" w:rsidR="004D08C9" w:rsidRPr="00160B38" w:rsidRDefault="004D08C9" w:rsidP="004D08C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900AA">
              <w:rPr>
                <w:rFonts w:cs="Calibri"/>
                <w:color w:val="auto"/>
              </w:rPr>
              <w:t xml:space="preserve">Was meint Leonie? </w:t>
            </w:r>
          </w:p>
          <w:p w14:paraId="1753B79B" w14:textId="2C2262A3" w:rsidR="00391460" w:rsidRPr="006900AA" w:rsidRDefault="00391460" w:rsidP="00391460">
            <w:pPr>
              <w:pStyle w:val="Text"/>
              <w:ind w:right="2837"/>
              <w:rPr>
                <w:rFonts w:cs="Calibri"/>
                <w:noProof/>
              </w:rPr>
            </w:pPr>
            <w:r w:rsidRPr="006900AA">
              <w:rPr>
                <w:rFonts w:cs="Calibri"/>
                <w:color w:val="auto"/>
              </w:rPr>
              <w:t xml:space="preserve">Warum braucht man bei dem Rechenweg </w:t>
            </w:r>
            <w:r>
              <w:rPr>
                <w:rFonts w:cs="Calibri"/>
                <w:color w:val="auto"/>
              </w:rPr>
              <w:br/>
            </w:r>
            <w:r>
              <w:rPr>
                <w:rFonts w:cs="Calibri"/>
                <w:b/>
                <w:noProof/>
              </w:rPr>
              <w:t xml:space="preserve">Mit festem Faktor </w:t>
            </w:r>
            <w:r w:rsidRPr="006900AA">
              <w:rPr>
                <w:rFonts w:cs="Calibri"/>
                <w:b/>
                <w:noProof/>
              </w:rPr>
              <w:t>rechnen</w:t>
            </w:r>
            <w:r w:rsidRPr="006900AA">
              <w:rPr>
                <w:rFonts w:cs="Calibri"/>
              </w:rPr>
              <w:t xml:space="preserve"> bei</w:t>
            </w:r>
            <w:r>
              <w:rPr>
                <w:rFonts w:cs="Calibri"/>
              </w:rPr>
              <w:t xml:space="preserve"> </w:t>
            </w:r>
            <w:r w:rsidRPr="006900AA">
              <w:rPr>
                <w:rFonts w:cs="Calibri"/>
              </w:rPr>
              <w:t xml:space="preserve">proportionalen Zusammenhängen in der Minitabelle nur eine </w:t>
            </w:r>
            <w:r w:rsidR="00206D7E">
              <w:rPr>
                <w:rFonts w:cs="Calibri"/>
              </w:rPr>
              <w:t>Spalte</w:t>
            </w:r>
            <w:r w:rsidRPr="006900AA">
              <w:rPr>
                <w:rFonts w:cs="Calibri"/>
              </w:rPr>
              <w:t>?</w:t>
            </w:r>
          </w:p>
        </w:tc>
      </w:tr>
      <w:tr w:rsidR="006900AA" w:rsidRPr="006900AA" w14:paraId="184F84EA" w14:textId="77777777" w:rsidTr="00BB5283">
        <w:trPr>
          <w:trHeight w:val="255"/>
        </w:trPr>
        <w:tc>
          <w:tcPr>
            <w:tcW w:w="780" w:type="dxa"/>
          </w:tcPr>
          <w:p w14:paraId="034E9159" w14:textId="173DB1D7" w:rsidR="006900AA" w:rsidRPr="006900AA" w:rsidRDefault="006900AA" w:rsidP="00BB5283">
            <w:pPr>
              <w:pStyle w:val="berschrift2"/>
              <w:rPr>
                <w:noProof/>
              </w:rPr>
            </w:pPr>
            <w:r w:rsidRPr="006900AA">
              <w:rPr>
                <w:noProof/>
              </w:rPr>
              <w:lastRenderedPageBreak/>
              <w:t>3</w:t>
            </w:r>
          </w:p>
        </w:tc>
        <w:tc>
          <w:tcPr>
            <w:tcW w:w="8505" w:type="dxa"/>
            <w:gridSpan w:val="5"/>
          </w:tcPr>
          <w:p w14:paraId="782AAD83" w14:textId="77777777" w:rsidR="006900AA" w:rsidRPr="006900AA" w:rsidRDefault="006900AA" w:rsidP="00BB5283">
            <w:pPr>
              <w:pStyle w:val="berschrift2"/>
              <w:rPr>
                <w:noProof/>
              </w:rPr>
            </w:pPr>
            <w:r w:rsidRPr="006900AA">
              <w:rPr>
                <w:noProof/>
              </w:rPr>
              <w:t>Im Kopf hoch- und runterrechnen</w:t>
            </w:r>
          </w:p>
        </w:tc>
      </w:tr>
      <w:tr w:rsidR="006900AA" w:rsidRPr="006900AA" w14:paraId="58466E38" w14:textId="77777777" w:rsidTr="00BB5283">
        <w:tc>
          <w:tcPr>
            <w:tcW w:w="780" w:type="dxa"/>
          </w:tcPr>
          <w:p w14:paraId="58EA44ED" w14:textId="77777777" w:rsidR="006900AA" w:rsidRPr="006900AA" w:rsidRDefault="006900AA" w:rsidP="00BB5283">
            <w:pPr>
              <w:pStyle w:val="berschrift3"/>
            </w:pPr>
            <w:r w:rsidRPr="006900AA">
              <w:t>3.1</w:t>
            </w:r>
          </w:p>
        </w:tc>
        <w:tc>
          <w:tcPr>
            <w:tcW w:w="8505" w:type="dxa"/>
            <w:gridSpan w:val="5"/>
          </w:tcPr>
          <w:p w14:paraId="2A88AC4A" w14:textId="3F9E3825" w:rsidR="006900AA" w:rsidRPr="006900AA" w:rsidRDefault="006900AA" w:rsidP="00BB5283">
            <w:pPr>
              <w:pStyle w:val="berschrift3"/>
            </w:pPr>
            <w:r w:rsidRPr="006900AA">
              <w:t>Preise vergleichen</w:t>
            </w:r>
          </w:p>
        </w:tc>
      </w:tr>
      <w:tr w:rsidR="006900AA" w:rsidRPr="006900AA" w14:paraId="2DFDB20C" w14:textId="77777777" w:rsidTr="00BB5283">
        <w:tc>
          <w:tcPr>
            <w:tcW w:w="780" w:type="dxa"/>
          </w:tcPr>
          <w:p w14:paraId="20FF444B" w14:textId="1C769C7B" w:rsidR="006900AA" w:rsidRPr="006900AA" w:rsidRDefault="00082F3D" w:rsidP="007E7E68">
            <w:pPr>
              <w:spacing w:line="240" w:lineRule="auto"/>
              <w:rPr>
                <w:rFonts w:ascii="Calibri" w:hAnsi="Calibri" w:cs="Calibri"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58320" behindDoc="0" locked="0" layoutInCell="1" allowOverlap="1" wp14:anchorId="0D5DEE3B" wp14:editId="3367DC5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</wp:posOffset>
                  </wp:positionV>
                  <wp:extent cx="360000" cy="272386"/>
                  <wp:effectExtent l="0" t="0" r="0" b="0"/>
                  <wp:wrapNone/>
                  <wp:docPr id="305483268" name="Grafik 305483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BEBC4F0" w14:textId="77777777" w:rsidR="006900AA" w:rsidRPr="006900AA" w:rsidRDefault="006900AA" w:rsidP="00BB5283">
            <w:pPr>
              <w:pStyle w:val="berschrift4"/>
            </w:pPr>
            <w:r w:rsidRPr="006900AA">
              <w:t>a)</w:t>
            </w:r>
          </w:p>
        </w:tc>
        <w:tc>
          <w:tcPr>
            <w:tcW w:w="7938" w:type="dxa"/>
            <w:gridSpan w:val="4"/>
            <w:vAlign w:val="center"/>
          </w:tcPr>
          <w:p w14:paraId="1EEF2745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Leonie möchte von ihrem Aufenthalt in den USA Schokolinsen mitbringen.</w:t>
            </w:r>
          </w:p>
          <w:p w14:paraId="57C2541D" w14:textId="77777777" w:rsidR="006900AA" w:rsidRPr="006900AA" w:rsidRDefault="006900AA" w:rsidP="001C190D">
            <w:pPr>
              <w:pStyle w:val="Listenabsatz"/>
            </w:pPr>
            <w:r w:rsidRPr="006900AA">
              <w:t xml:space="preserve">Welche Sorte ist am günstigsten? </w:t>
            </w:r>
          </w:p>
          <w:p w14:paraId="5521B267" w14:textId="77777777" w:rsidR="006900AA" w:rsidRPr="006900AA" w:rsidRDefault="006900AA" w:rsidP="001C190D">
            <w:pPr>
              <w:pStyle w:val="Listenabsatz"/>
            </w:pPr>
            <w:r w:rsidRPr="006900AA">
              <w:t>Rechne im Kopf und erkläre deine Vorgehensweise.</w:t>
            </w:r>
          </w:p>
          <w:p w14:paraId="08C5F968" w14:textId="77777777" w:rsidR="006900AA" w:rsidRPr="006900AA" w:rsidRDefault="006900AA" w:rsidP="001C190D">
            <w:pPr>
              <w:pStyle w:val="TextListe"/>
              <w:numPr>
                <w:ilvl w:val="0"/>
                <w:numId w:val="0"/>
              </w:numPr>
              <w:rPr>
                <w:noProof/>
              </w:rPr>
            </w:pPr>
          </w:p>
        </w:tc>
      </w:tr>
      <w:tr w:rsidR="006900AA" w:rsidRPr="00206D7E" w14:paraId="224E7015" w14:textId="77777777" w:rsidTr="00206D7E">
        <w:tc>
          <w:tcPr>
            <w:tcW w:w="780" w:type="dxa"/>
          </w:tcPr>
          <w:p w14:paraId="78A430BA" w14:textId="77777777" w:rsidR="006900AA" w:rsidRPr="00206D7E" w:rsidRDefault="006900AA" w:rsidP="007E7E68">
            <w:pPr>
              <w:spacing w:line="240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67" w:type="dxa"/>
          </w:tcPr>
          <w:p w14:paraId="4DEE3C84" w14:textId="77777777" w:rsidR="006900AA" w:rsidRPr="00206D7E" w:rsidRDefault="006900AA" w:rsidP="00BB5283">
            <w:pPr>
              <w:pStyle w:val="berschrift4"/>
              <w:rPr>
                <w:bCs/>
                <w:noProof/>
              </w:rPr>
            </w:pPr>
          </w:p>
          <w:p w14:paraId="479471D7" w14:textId="77777777" w:rsidR="006900AA" w:rsidRPr="00206D7E" w:rsidRDefault="006900AA" w:rsidP="00BB5283">
            <w:pPr>
              <w:pStyle w:val="berschrift4"/>
              <w:rPr>
                <w:bCs/>
                <w:noProof/>
              </w:rPr>
            </w:pPr>
          </w:p>
        </w:tc>
        <w:tc>
          <w:tcPr>
            <w:tcW w:w="1877" w:type="dxa"/>
            <w:vAlign w:val="bottom"/>
          </w:tcPr>
          <w:p w14:paraId="24E00F70" w14:textId="26CD45BE" w:rsidR="006900AA" w:rsidRPr="00206D7E" w:rsidRDefault="00206D7E" w:rsidP="00206D7E">
            <w:pPr>
              <w:pStyle w:val="TextListe"/>
              <w:numPr>
                <w:ilvl w:val="0"/>
                <w:numId w:val="0"/>
              </w:numPr>
              <w:jc w:val="center"/>
              <w:rPr>
                <w:b/>
                <w:bCs/>
                <w:sz w:val="24"/>
              </w:rPr>
            </w:pPr>
            <w:r w:rsidRPr="00206D7E">
              <w:rPr>
                <w:b/>
                <w:bCs/>
                <w:noProof/>
              </w:rPr>
              <w:drawing>
                <wp:anchor distT="0" distB="0" distL="114300" distR="114300" simplePos="0" relativeHeight="252380496" behindDoc="0" locked="0" layoutInCell="1" allowOverlap="1" wp14:anchorId="01BD0029" wp14:editId="2E2CED5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48464</wp:posOffset>
                  </wp:positionV>
                  <wp:extent cx="1041400" cy="603250"/>
                  <wp:effectExtent l="0" t="0" r="6350" b="6350"/>
                  <wp:wrapNone/>
                  <wp:docPr id="39" name="Bild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iller1.jpg"/>
                          <pic:cNvPicPr/>
                        </pic:nvPicPr>
                        <pic:blipFill>
                          <a:blip r:embed="rId3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BCF65B" w14:textId="37B145BD" w:rsidR="006900AA" w:rsidRPr="00206D7E" w:rsidRDefault="006900AA" w:rsidP="00206D7E">
            <w:pPr>
              <w:pStyle w:val="TextListe"/>
              <w:numPr>
                <w:ilvl w:val="0"/>
                <w:numId w:val="0"/>
              </w:numPr>
              <w:jc w:val="center"/>
              <w:rPr>
                <w:b/>
                <w:bCs/>
              </w:rPr>
            </w:pPr>
          </w:p>
          <w:p w14:paraId="6643E383" w14:textId="77777777" w:rsidR="006900AA" w:rsidRPr="00206D7E" w:rsidRDefault="006900AA" w:rsidP="00206D7E">
            <w:pPr>
              <w:pStyle w:val="TextListe"/>
              <w:numPr>
                <w:ilvl w:val="0"/>
                <w:numId w:val="0"/>
              </w:numPr>
              <w:jc w:val="center"/>
              <w:rPr>
                <w:b/>
                <w:bCs/>
              </w:rPr>
            </w:pPr>
          </w:p>
          <w:p w14:paraId="557C0C5A" w14:textId="77777777" w:rsidR="006900AA" w:rsidRPr="00206D7E" w:rsidRDefault="006900AA" w:rsidP="00206D7E">
            <w:pPr>
              <w:pStyle w:val="TextListe"/>
              <w:numPr>
                <w:ilvl w:val="0"/>
                <w:numId w:val="0"/>
              </w:numPr>
              <w:jc w:val="center"/>
              <w:rPr>
                <w:b/>
                <w:bCs/>
              </w:rPr>
            </w:pPr>
          </w:p>
          <w:p w14:paraId="12F2CAE4" w14:textId="77777777" w:rsidR="006900AA" w:rsidRPr="00206D7E" w:rsidRDefault="006900AA" w:rsidP="00206D7E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b/>
                <w:bCs/>
                <w:noProof/>
                <w:szCs w:val="22"/>
              </w:rPr>
            </w:pPr>
            <w:r w:rsidRPr="00206D7E">
              <w:rPr>
                <w:rFonts w:asciiTheme="minorHAnsi" w:hAnsiTheme="minorHAnsi" w:cstheme="minorHAnsi"/>
                <w:b/>
                <w:bCs/>
                <w:w w:val="110"/>
              </w:rPr>
              <w:t>200</w:t>
            </w:r>
            <w:r w:rsidRPr="00206D7E">
              <w:rPr>
                <w:rFonts w:asciiTheme="minorHAnsi" w:hAnsiTheme="minorHAnsi" w:cstheme="minorHAnsi"/>
                <w:b/>
                <w:bCs/>
                <w:spacing w:val="-7"/>
                <w:w w:val="110"/>
              </w:rPr>
              <w:t xml:space="preserve"> </w:t>
            </w:r>
            <w:r w:rsidRPr="00206D7E">
              <w:rPr>
                <w:rFonts w:asciiTheme="minorHAnsi" w:hAnsiTheme="minorHAnsi" w:cstheme="minorHAnsi"/>
                <w:b/>
                <w:bCs/>
                <w:w w:val="110"/>
              </w:rPr>
              <w:t>g</w:t>
            </w:r>
            <w:r w:rsidRPr="00206D7E">
              <w:rPr>
                <w:rFonts w:asciiTheme="minorHAnsi" w:hAnsiTheme="minorHAnsi" w:cstheme="minorHAnsi"/>
                <w:b/>
                <w:bCs/>
                <w:spacing w:val="-7"/>
                <w:w w:val="110"/>
              </w:rPr>
              <w:t xml:space="preserve"> </w:t>
            </w:r>
            <w:r w:rsidRPr="00206D7E">
              <w:rPr>
                <w:rFonts w:asciiTheme="minorHAnsi" w:hAnsiTheme="minorHAnsi" w:cstheme="minorHAnsi"/>
                <w:b/>
                <w:bCs/>
                <w:w w:val="110"/>
              </w:rPr>
              <w:t>zu</w:t>
            </w:r>
            <w:r w:rsidRPr="00206D7E">
              <w:rPr>
                <w:rFonts w:asciiTheme="minorHAnsi" w:hAnsiTheme="minorHAnsi" w:cstheme="minorHAnsi"/>
                <w:b/>
                <w:bCs/>
                <w:spacing w:val="-7"/>
                <w:w w:val="110"/>
              </w:rPr>
              <w:t xml:space="preserve"> </w:t>
            </w:r>
            <w:r w:rsidRPr="00206D7E">
              <w:rPr>
                <w:rFonts w:asciiTheme="minorHAnsi" w:hAnsiTheme="minorHAnsi" w:cstheme="minorHAnsi"/>
                <w:b/>
                <w:bCs/>
                <w:w w:val="110"/>
              </w:rPr>
              <w:t>4,20</w:t>
            </w:r>
            <w:r w:rsidRPr="00206D7E">
              <w:rPr>
                <w:rFonts w:asciiTheme="minorHAnsi" w:hAnsiTheme="minorHAnsi" w:cstheme="minorHAnsi"/>
                <w:b/>
                <w:bCs/>
                <w:spacing w:val="-6"/>
                <w:w w:val="110"/>
              </w:rPr>
              <w:t xml:space="preserve"> </w:t>
            </w:r>
            <w:r w:rsidRPr="00206D7E">
              <w:rPr>
                <w:rFonts w:asciiTheme="minorHAnsi" w:hAnsiTheme="minorHAnsi" w:cstheme="minorHAnsi"/>
                <w:b/>
                <w:bCs/>
                <w:w w:val="110"/>
              </w:rPr>
              <w:t>$</w:t>
            </w:r>
          </w:p>
        </w:tc>
        <w:tc>
          <w:tcPr>
            <w:tcW w:w="1731" w:type="dxa"/>
            <w:vAlign w:val="bottom"/>
          </w:tcPr>
          <w:p w14:paraId="075E396A" w14:textId="77777777" w:rsidR="006900AA" w:rsidRPr="00206D7E" w:rsidRDefault="006900AA" w:rsidP="00206D7E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  <w:b/>
                <w:bCs/>
                <w:noProof/>
              </w:rPr>
            </w:pPr>
            <w:r w:rsidRPr="00206D7E">
              <w:rPr>
                <w:rFonts w:ascii="Calibri" w:hAnsi="Calibri"/>
                <w:b/>
                <w:bCs/>
                <w:noProof/>
              </w:rPr>
              <w:drawing>
                <wp:inline distT="0" distB="0" distL="0" distR="0" wp14:anchorId="2417DE4D" wp14:editId="26B2EAD1">
                  <wp:extent cx="713678" cy="815464"/>
                  <wp:effectExtent l="0" t="0" r="0" b="0"/>
                  <wp:docPr id="94" name="Bild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schirmfoto 2014-09-08 um 10.47.37.png"/>
                          <pic:cNvPicPr/>
                        </pic:nvPicPr>
                        <pic:blipFill rotWithShape="1">
                          <a:blip r:embed="rId3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9008" cy="83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CD4DE8" w14:textId="77777777" w:rsidR="006900AA" w:rsidRPr="00206D7E" w:rsidRDefault="006900AA" w:rsidP="00206D7E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  <w:b/>
                <w:bCs/>
                <w:noProof/>
              </w:rPr>
            </w:pPr>
            <w:r w:rsidRPr="00206D7E">
              <w:rPr>
                <w:rFonts w:ascii="Calibri" w:hAnsi="Calibri"/>
                <w:b/>
                <w:bCs/>
                <w:spacing w:val="1"/>
                <w:w w:val="110"/>
              </w:rPr>
              <w:t>400</w:t>
            </w:r>
            <w:r w:rsidRPr="00206D7E">
              <w:rPr>
                <w:rFonts w:ascii="Calibri" w:hAnsi="Calibri"/>
                <w:b/>
                <w:bCs/>
                <w:spacing w:val="-7"/>
                <w:w w:val="110"/>
              </w:rPr>
              <w:t xml:space="preserve"> </w:t>
            </w:r>
            <w:r w:rsidRPr="00206D7E">
              <w:rPr>
                <w:rFonts w:ascii="Calibri" w:hAnsi="Calibri"/>
                <w:b/>
                <w:bCs/>
                <w:w w:val="110"/>
              </w:rPr>
              <w:t>g</w:t>
            </w:r>
            <w:r w:rsidRPr="00206D7E">
              <w:rPr>
                <w:rFonts w:ascii="Calibri" w:hAnsi="Calibri"/>
                <w:b/>
                <w:bCs/>
                <w:spacing w:val="-6"/>
                <w:w w:val="110"/>
              </w:rPr>
              <w:t xml:space="preserve"> </w:t>
            </w:r>
            <w:r w:rsidRPr="00206D7E">
              <w:rPr>
                <w:rFonts w:ascii="Calibri" w:hAnsi="Calibri"/>
                <w:b/>
                <w:bCs/>
                <w:w w:val="110"/>
              </w:rPr>
              <w:t>zu</w:t>
            </w:r>
            <w:r w:rsidRPr="00206D7E">
              <w:rPr>
                <w:rFonts w:ascii="Calibri" w:hAnsi="Calibri"/>
                <w:b/>
                <w:bCs/>
                <w:spacing w:val="-6"/>
                <w:w w:val="110"/>
              </w:rPr>
              <w:t xml:space="preserve"> </w:t>
            </w:r>
            <w:r w:rsidRPr="00206D7E">
              <w:rPr>
                <w:rFonts w:ascii="Calibri" w:hAnsi="Calibri"/>
                <w:b/>
                <w:bCs/>
                <w:w w:val="110"/>
              </w:rPr>
              <w:t>8</w:t>
            </w:r>
            <w:r w:rsidRPr="00206D7E">
              <w:rPr>
                <w:rFonts w:ascii="Calibri" w:hAnsi="Calibri"/>
                <w:b/>
                <w:bCs/>
                <w:spacing w:val="-6"/>
                <w:w w:val="110"/>
              </w:rPr>
              <w:t xml:space="preserve"> </w:t>
            </w:r>
            <w:r w:rsidRPr="00206D7E">
              <w:rPr>
                <w:rFonts w:ascii="Calibri" w:hAnsi="Calibri"/>
                <w:b/>
                <w:bCs/>
                <w:w w:val="110"/>
              </w:rPr>
              <w:t>$</w:t>
            </w:r>
          </w:p>
        </w:tc>
        <w:tc>
          <w:tcPr>
            <w:tcW w:w="2164" w:type="dxa"/>
            <w:vAlign w:val="bottom"/>
          </w:tcPr>
          <w:p w14:paraId="1332922E" w14:textId="77777777" w:rsidR="006900AA" w:rsidRPr="00206D7E" w:rsidRDefault="006900AA" w:rsidP="00206D7E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  <w:b/>
                <w:bCs/>
                <w:noProof/>
              </w:rPr>
            </w:pPr>
          </w:p>
          <w:p w14:paraId="161E9A79" w14:textId="77777777" w:rsidR="006900AA" w:rsidRPr="00206D7E" w:rsidRDefault="006900AA" w:rsidP="00206D7E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  <w:b/>
                <w:bCs/>
                <w:noProof/>
              </w:rPr>
            </w:pPr>
            <w:r w:rsidRPr="00206D7E">
              <w:rPr>
                <w:rFonts w:ascii="Calibri" w:hAnsi="Calibri"/>
                <w:b/>
                <w:bCs/>
                <w:noProof/>
              </w:rPr>
              <w:drawing>
                <wp:inline distT="0" distB="0" distL="0" distR="0" wp14:anchorId="23D14220" wp14:editId="53E8D7FD">
                  <wp:extent cx="1095075" cy="636110"/>
                  <wp:effectExtent l="0" t="0" r="0" b="0"/>
                  <wp:docPr id="1045404121" name="Bild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schirmfoto 2014-09-08 um 10.47.54.png"/>
                          <pic:cNvPicPr/>
                        </pic:nvPicPr>
                        <pic:blipFill>
                          <a:blip r:embed="rId4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75" cy="636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18CA6E" w14:textId="77777777" w:rsidR="006900AA" w:rsidRPr="00206D7E" w:rsidRDefault="006900AA" w:rsidP="00206D7E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  <w:b/>
                <w:bCs/>
                <w:noProof/>
              </w:rPr>
            </w:pPr>
            <w:r w:rsidRPr="00206D7E">
              <w:rPr>
                <w:rFonts w:ascii="Calibri" w:hAnsi="Calibri"/>
                <w:b/>
                <w:bCs/>
                <w:spacing w:val="1"/>
                <w:w w:val="110"/>
              </w:rPr>
              <w:t>300</w:t>
            </w:r>
            <w:r w:rsidRPr="00206D7E">
              <w:rPr>
                <w:rFonts w:ascii="Calibri" w:hAnsi="Calibri"/>
                <w:b/>
                <w:bCs/>
                <w:spacing w:val="-6"/>
                <w:w w:val="110"/>
              </w:rPr>
              <w:t xml:space="preserve"> </w:t>
            </w:r>
            <w:r w:rsidRPr="00206D7E">
              <w:rPr>
                <w:rFonts w:ascii="Calibri" w:hAnsi="Calibri"/>
                <w:b/>
                <w:bCs/>
                <w:w w:val="110"/>
              </w:rPr>
              <w:t>g</w:t>
            </w:r>
            <w:r w:rsidRPr="00206D7E">
              <w:rPr>
                <w:rFonts w:ascii="Calibri" w:hAnsi="Calibri"/>
                <w:b/>
                <w:bCs/>
                <w:spacing w:val="-6"/>
                <w:w w:val="110"/>
              </w:rPr>
              <w:t xml:space="preserve"> </w:t>
            </w:r>
            <w:r w:rsidRPr="00206D7E">
              <w:rPr>
                <w:rFonts w:ascii="Calibri" w:hAnsi="Calibri"/>
                <w:b/>
                <w:bCs/>
                <w:w w:val="110"/>
              </w:rPr>
              <w:t>zu</w:t>
            </w:r>
            <w:r w:rsidRPr="00206D7E">
              <w:rPr>
                <w:rFonts w:ascii="Calibri" w:hAnsi="Calibri"/>
                <w:b/>
                <w:bCs/>
                <w:spacing w:val="-7"/>
                <w:w w:val="110"/>
              </w:rPr>
              <w:t xml:space="preserve"> </w:t>
            </w:r>
            <w:r w:rsidRPr="00206D7E">
              <w:rPr>
                <w:rFonts w:ascii="Calibri" w:hAnsi="Calibri"/>
                <w:b/>
                <w:bCs/>
                <w:w w:val="110"/>
              </w:rPr>
              <w:t>9</w:t>
            </w:r>
            <w:r w:rsidRPr="00206D7E">
              <w:rPr>
                <w:rFonts w:ascii="Calibri" w:hAnsi="Calibri"/>
                <w:b/>
                <w:bCs/>
                <w:spacing w:val="-6"/>
                <w:w w:val="110"/>
              </w:rPr>
              <w:t xml:space="preserve"> </w:t>
            </w:r>
            <w:r w:rsidRPr="00206D7E">
              <w:rPr>
                <w:rFonts w:ascii="Calibri" w:hAnsi="Calibri"/>
                <w:b/>
                <w:bCs/>
                <w:w w:val="110"/>
              </w:rPr>
              <w:t>$</w:t>
            </w:r>
          </w:p>
        </w:tc>
        <w:tc>
          <w:tcPr>
            <w:tcW w:w="2166" w:type="dxa"/>
            <w:vAlign w:val="bottom"/>
          </w:tcPr>
          <w:p w14:paraId="651AB9D2" w14:textId="77777777" w:rsidR="006900AA" w:rsidRPr="00206D7E" w:rsidRDefault="006900AA" w:rsidP="00206D7E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  <w:b/>
                <w:bCs/>
                <w:noProof/>
              </w:rPr>
            </w:pPr>
          </w:p>
          <w:p w14:paraId="4D57A1A7" w14:textId="77777777" w:rsidR="006900AA" w:rsidRPr="00206D7E" w:rsidRDefault="006900AA" w:rsidP="00206D7E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  <w:b/>
                <w:bCs/>
                <w:noProof/>
              </w:rPr>
            </w:pPr>
            <w:r w:rsidRPr="00206D7E">
              <w:rPr>
                <w:rFonts w:ascii="Calibri" w:hAnsi="Calibri"/>
                <w:b/>
                <w:bCs/>
                <w:noProof/>
              </w:rPr>
              <w:drawing>
                <wp:inline distT="0" distB="0" distL="0" distR="0" wp14:anchorId="649D287E" wp14:editId="1C93246B">
                  <wp:extent cx="1122556" cy="647488"/>
                  <wp:effectExtent l="0" t="0" r="0" b="0"/>
                  <wp:docPr id="904764369" name="Bild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schirmfoto 2014-09-08 um 10.48.16.png"/>
                          <pic:cNvPicPr/>
                        </pic:nvPicPr>
                        <pic:blipFill>
                          <a:blip r:embed="rId4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22" cy="65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E160E1" w14:textId="77777777" w:rsidR="006900AA" w:rsidRPr="00206D7E" w:rsidRDefault="006900AA" w:rsidP="00206D7E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  <w:b/>
                <w:bCs/>
                <w:noProof/>
              </w:rPr>
            </w:pPr>
            <w:r w:rsidRPr="00206D7E">
              <w:rPr>
                <w:rFonts w:ascii="Calibri" w:hAnsi="Calibri"/>
                <w:b/>
                <w:bCs/>
                <w:w w:val="110"/>
              </w:rPr>
              <w:t>100</w:t>
            </w:r>
            <w:r w:rsidRPr="00206D7E">
              <w:rPr>
                <w:rFonts w:ascii="Calibri" w:hAnsi="Calibri"/>
                <w:b/>
                <w:bCs/>
                <w:spacing w:val="-6"/>
                <w:w w:val="110"/>
              </w:rPr>
              <w:t xml:space="preserve"> </w:t>
            </w:r>
            <w:r w:rsidRPr="00206D7E">
              <w:rPr>
                <w:rFonts w:ascii="Calibri" w:hAnsi="Calibri"/>
                <w:b/>
                <w:bCs/>
                <w:w w:val="110"/>
              </w:rPr>
              <w:t>g</w:t>
            </w:r>
            <w:r w:rsidRPr="00206D7E">
              <w:rPr>
                <w:rFonts w:ascii="Calibri" w:hAnsi="Calibri"/>
                <w:b/>
                <w:bCs/>
                <w:spacing w:val="-7"/>
                <w:w w:val="110"/>
              </w:rPr>
              <w:t xml:space="preserve"> </w:t>
            </w:r>
            <w:r w:rsidRPr="00206D7E">
              <w:rPr>
                <w:rFonts w:ascii="Calibri" w:hAnsi="Calibri"/>
                <w:b/>
                <w:bCs/>
                <w:w w:val="110"/>
              </w:rPr>
              <w:t>zu</w:t>
            </w:r>
            <w:r w:rsidRPr="00206D7E">
              <w:rPr>
                <w:rFonts w:ascii="Calibri" w:hAnsi="Calibri"/>
                <w:b/>
                <w:bCs/>
                <w:spacing w:val="-7"/>
                <w:w w:val="110"/>
              </w:rPr>
              <w:t xml:space="preserve"> </w:t>
            </w:r>
            <w:r w:rsidRPr="00206D7E">
              <w:rPr>
                <w:rFonts w:ascii="Calibri" w:hAnsi="Calibri"/>
                <w:b/>
                <w:bCs/>
                <w:w w:val="110"/>
              </w:rPr>
              <w:t>2,50</w:t>
            </w:r>
            <w:r w:rsidRPr="00206D7E">
              <w:rPr>
                <w:rFonts w:ascii="Calibri" w:hAnsi="Calibri"/>
                <w:b/>
                <w:bCs/>
                <w:spacing w:val="-7"/>
                <w:w w:val="110"/>
              </w:rPr>
              <w:t xml:space="preserve"> </w:t>
            </w:r>
            <w:r w:rsidRPr="00206D7E">
              <w:rPr>
                <w:rFonts w:ascii="Calibri" w:hAnsi="Calibri"/>
                <w:b/>
                <w:bCs/>
                <w:w w:val="110"/>
              </w:rPr>
              <w:t>$</w:t>
            </w:r>
          </w:p>
        </w:tc>
      </w:tr>
      <w:tr w:rsidR="006900AA" w:rsidRPr="006900AA" w14:paraId="0A00C126" w14:textId="77777777" w:rsidTr="00BB5283">
        <w:tc>
          <w:tcPr>
            <w:tcW w:w="780" w:type="dxa"/>
          </w:tcPr>
          <w:p w14:paraId="362E8F06" w14:textId="77777777" w:rsidR="006900AA" w:rsidRPr="006900AA" w:rsidRDefault="006900AA" w:rsidP="00BB5283"/>
        </w:tc>
        <w:tc>
          <w:tcPr>
            <w:tcW w:w="567" w:type="dxa"/>
          </w:tcPr>
          <w:p w14:paraId="3331B844" w14:textId="77777777" w:rsidR="006900AA" w:rsidRPr="006900AA" w:rsidRDefault="006900AA" w:rsidP="00BB5283"/>
        </w:tc>
        <w:tc>
          <w:tcPr>
            <w:tcW w:w="7938" w:type="dxa"/>
            <w:gridSpan w:val="4"/>
            <w:vAlign w:val="center"/>
          </w:tcPr>
          <w:p w14:paraId="1576CF70" w14:textId="087FD2CC" w:rsidR="006900AA" w:rsidRPr="006900AA" w:rsidRDefault="006900AA" w:rsidP="00BB5283">
            <w:pPr>
              <w:rPr>
                <w:noProof/>
              </w:rPr>
            </w:pPr>
          </w:p>
        </w:tc>
      </w:tr>
      <w:tr w:rsidR="006900AA" w:rsidRPr="006900AA" w14:paraId="32671E8C" w14:textId="77777777" w:rsidTr="00BB5283">
        <w:tc>
          <w:tcPr>
            <w:tcW w:w="780" w:type="dxa"/>
          </w:tcPr>
          <w:p w14:paraId="59FE90E4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16095C9D" w14:textId="77777777" w:rsidR="006900AA" w:rsidRPr="006900AA" w:rsidRDefault="006900AA" w:rsidP="00BB5283">
            <w:pPr>
              <w:pStyle w:val="berschrift4"/>
            </w:pPr>
            <w:r w:rsidRPr="006900AA">
              <w:t>b)</w:t>
            </w:r>
          </w:p>
        </w:tc>
        <w:tc>
          <w:tcPr>
            <w:tcW w:w="7938" w:type="dxa"/>
            <w:gridSpan w:val="4"/>
            <w:vAlign w:val="center"/>
          </w:tcPr>
          <w:p w14:paraId="0032A817" w14:textId="49B85D8A" w:rsidR="006900AA" w:rsidRPr="006900AA" w:rsidRDefault="006900AA" w:rsidP="00460A6F">
            <w:pPr>
              <w:rPr>
                <w:noProof/>
              </w:rPr>
            </w:pPr>
            <w:r w:rsidRPr="006900AA">
              <w:rPr>
                <w:noProof/>
              </w:rPr>
              <w:t xml:space="preserve">Jonas und Emily möchten auch vergleichen, welche Schokolinsen aus </w:t>
            </w:r>
            <w:r w:rsidRPr="00DD27FA">
              <w:rPr>
                <w:b/>
                <w:noProof/>
                <w:color w:val="327A86" w:themeColor="text2"/>
              </w:rPr>
              <w:t>a)</w:t>
            </w:r>
            <w:r w:rsidRPr="00DD27FA">
              <w:rPr>
                <w:noProof/>
                <w:color w:val="327A86" w:themeColor="text2"/>
              </w:rPr>
              <w:t xml:space="preserve"> </w:t>
            </w:r>
            <w:r w:rsidR="00B040A2">
              <w:rPr>
                <w:noProof/>
                <w:color w:val="327A86" w:themeColor="text2"/>
              </w:rPr>
              <w:br/>
            </w:r>
            <w:r w:rsidRPr="006900AA">
              <w:rPr>
                <w:noProof/>
              </w:rPr>
              <w:t>am günstigsten sind und diskutieren, wie sie das machen können.</w:t>
            </w:r>
          </w:p>
        </w:tc>
      </w:tr>
      <w:tr w:rsidR="006900AA" w:rsidRPr="006900AA" w14:paraId="53C53853" w14:textId="77777777" w:rsidTr="00BB5283">
        <w:tc>
          <w:tcPr>
            <w:tcW w:w="780" w:type="dxa"/>
          </w:tcPr>
          <w:p w14:paraId="390BB06F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107C76CE" w14:textId="5AEC27C1" w:rsidR="006900AA" w:rsidRPr="006900AA" w:rsidRDefault="006900AA" w:rsidP="00BB5283">
            <w:pPr>
              <w:pStyle w:val="berschrift4"/>
            </w:pPr>
          </w:p>
        </w:tc>
        <w:tc>
          <w:tcPr>
            <w:tcW w:w="7938" w:type="dxa"/>
            <w:gridSpan w:val="4"/>
            <w:vAlign w:val="center"/>
          </w:tcPr>
          <w:p w14:paraId="11E68692" w14:textId="0934ACED" w:rsidR="006900AA" w:rsidRPr="006900AA" w:rsidRDefault="00B43DCF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2464" behindDoc="0" locked="0" layoutInCell="1" allowOverlap="1" wp14:anchorId="7C14ADF5" wp14:editId="3858067F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241300</wp:posOffset>
                      </wp:positionV>
                      <wp:extent cx="2863215" cy="427355"/>
                      <wp:effectExtent l="292100" t="0" r="6985" b="194945"/>
                      <wp:wrapNone/>
                      <wp:docPr id="931584805" name="Abgerundete rechteckige Legend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2446296" y="5448497"/>
                                <a:ext cx="2863215" cy="427355"/>
                              </a:xfrm>
                              <a:prstGeom prst="wedgeRoundRectCallout">
                                <a:avLst>
                                  <a:gd name="adj1" fmla="val -59606"/>
                                  <a:gd name="adj2" fmla="val 87374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FE77B6" w14:textId="77777777" w:rsidR="00236D75" w:rsidRDefault="00DD27FA" w:rsidP="00DD27FA">
                                  <w:pPr>
                                    <w:pStyle w:val="TextSprechblasen"/>
                                  </w:pPr>
                                  <w:r>
                                    <w:t xml:space="preserve">Das kann man gut vergleichen, </w:t>
                                  </w:r>
                                </w:p>
                                <w:p w14:paraId="4F928503" w14:textId="48752189" w:rsidR="00DD27FA" w:rsidRPr="00AA6FB1" w:rsidRDefault="00DD27FA" w:rsidP="00DD27FA">
                                  <w:pPr>
                                    <w:pStyle w:val="TextSprechblasen"/>
                                  </w:pPr>
                                  <w:r>
                                    <w:t>wenn man alles auf eine Portion runterrechnet.</w:t>
                                  </w:r>
                                </w:p>
                                <w:p w14:paraId="4305A01A" w14:textId="77777777" w:rsidR="00DD27FA" w:rsidRPr="009A24F2" w:rsidRDefault="00DD27FA" w:rsidP="00DD27FA"/>
                                <w:p w14:paraId="7CDF79D9" w14:textId="77777777" w:rsidR="00DD27FA" w:rsidRPr="00647B02" w:rsidRDefault="00DD27FA" w:rsidP="00DD27FA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4ADF5" id="_x0000_s1079" type="#_x0000_t62" style="position:absolute;margin-left:54.35pt;margin-top:19pt;width:225.45pt;height:33.65pt;z-index:25259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" adj="-2075,29673" filled="f" strokecolor="#bfbfbf" strokeweight="1pt">
                      <v:path arrowok="t"/>
                      <v:textbox inset="1mm,1mm,1mm,1mm">
                        <w:txbxContent>
                          <w:p w14:paraId="09FE77B6" w14:textId="77777777" w:rsidR="00236D75" w:rsidRDefault="00DD27FA" w:rsidP="00DD27FA">
                            <w:pPr>
                              <w:pStyle w:val="TextSprechblasen"/>
                            </w:pPr>
                            <w:r>
                              <w:t xml:space="preserve">Das kann man gut vergleichen, </w:t>
                            </w:r>
                          </w:p>
                          <w:p w14:paraId="4F928503" w14:textId="48752189" w:rsidR="00DD27FA" w:rsidRPr="00AA6FB1" w:rsidRDefault="00DD27FA" w:rsidP="00DD27FA">
                            <w:pPr>
                              <w:pStyle w:val="TextSprechblasen"/>
                            </w:pPr>
                            <w:r>
                              <w:t>wenn man alles auf eine Portion runterrechnet.</w:t>
                            </w:r>
                          </w:p>
                          <w:p w14:paraId="4305A01A" w14:textId="77777777" w:rsidR="00DD27FA" w:rsidRPr="009A24F2" w:rsidRDefault="00DD27FA" w:rsidP="00DD27FA"/>
                          <w:p w14:paraId="7CDF79D9" w14:textId="77777777" w:rsidR="00DD27FA" w:rsidRPr="00647B02" w:rsidRDefault="00DD27FA" w:rsidP="00DD27FA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900AA" w:rsidRPr="006900AA" w14:paraId="4F304E48" w14:textId="77777777" w:rsidTr="00BB5283">
        <w:tc>
          <w:tcPr>
            <w:tcW w:w="780" w:type="dxa"/>
          </w:tcPr>
          <w:p w14:paraId="500EA536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5CE4F962" w14:textId="18A51A3E" w:rsidR="006900AA" w:rsidRPr="006900AA" w:rsidRDefault="00B43DCF" w:rsidP="00BB5283">
            <w:pPr>
              <w:pStyle w:val="berschrift4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60720" behindDoc="0" locked="0" layoutInCell="1" allowOverlap="1" wp14:anchorId="7F0EACD9" wp14:editId="11ACF60C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299416</wp:posOffset>
                      </wp:positionV>
                      <wp:extent cx="629920" cy="746760"/>
                      <wp:effectExtent l="0" t="0" r="0" b="2540"/>
                      <wp:wrapNone/>
                      <wp:docPr id="312178773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640491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852222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83188A" w14:textId="77777777" w:rsidR="00212FBC" w:rsidRPr="00160B38" w:rsidRDefault="00212FBC" w:rsidP="00212FB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0EACD9" id="_x0000_s1080" style="position:absolute;margin-left:20.1pt;margin-top:23.6pt;width:49.6pt;height:58.8pt;z-index:252560720;mso-width-relative:margin;mso-height-relative:margin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sSwAALEsB&#13;&#10;pT2WqQAAAAd0SU1FB+UEDxMIJM0E5fcAACAASURBVHja7Z25sfVGtqUvOkoorWSqrbYfFVFO0IBn&#13;&#10;QhlAE9qAcoIR9OOpT6VcWmlopQ+JP28Oaw8JJIBvRdzgzzPgYMjcK9fOPXx9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">
                      <v:shape id="Grafik 3" o:spid="_x0000_s1081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">
                        <v:imagedata r:id="rId31" o:title="" chromakey="white"/>
                      </v:shape>
                      <v:shape id="Textfeld 12" o:spid="_x0000_s108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083188A" w14:textId="77777777" w:rsidR="00212FBC" w:rsidRPr="00160B38" w:rsidRDefault="00212FBC" w:rsidP="00212FB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938" w:type="dxa"/>
            <w:gridSpan w:val="4"/>
            <w:vAlign w:val="center"/>
          </w:tcPr>
          <w:p w14:paraId="44737D0A" w14:textId="05D006E4" w:rsidR="00212FBC" w:rsidRDefault="00212FBC" w:rsidP="001C190D">
            <w:pPr>
              <w:pStyle w:val="TextListe"/>
              <w:numPr>
                <w:ilvl w:val="0"/>
                <w:numId w:val="0"/>
              </w:numPr>
              <w:rPr>
                <w:noProof/>
              </w:rPr>
            </w:pPr>
          </w:p>
          <w:p w14:paraId="539E835B" w14:textId="59B52F12" w:rsidR="00212FBC" w:rsidRDefault="00212FBC" w:rsidP="001C190D">
            <w:pPr>
              <w:pStyle w:val="TextListe"/>
              <w:numPr>
                <w:ilvl w:val="0"/>
                <w:numId w:val="0"/>
              </w:numPr>
              <w:rPr>
                <w:noProof/>
              </w:rPr>
            </w:pPr>
          </w:p>
          <w:p w14:paraId="57400C9A" w14:textId="547087CA" w:rsidR="006900AA" w:rsidRPr="006900AA" w:rsidRDefault="006900AA" w:rsidP="001C190D">
            <w:pPr>
              <w:pStyle w:val="TextListe"/>
              <w:numPr>
                <w:ilvl w:val="0"/>
                <w:numId w:val="0"/>
              </w:numPr>
              <w:rPr>
                <w:noProof/>
              </w:rPr>
            </w:pPr>
          </w:p>
        </w:tc>
      </w:tr>
      <w:tr w:rsidR="006900AA" w:rsidRPr="006900AA" w14:paraId="37C2E4F0" w14:textId="77777777" w:rsidTr="00BB5283">
        <w:tc>
          <w:tcPr>
            <w:tcW w:w="780" w:type="dxa"/>
          </w:tcPr>
          <w:p w14:paraId="53B3D44D" w14:textId="77777777" w:rsidR="006900AA" w:rsidRDefault="006900AA" w:rsidP="007E7E68">
            <w:pPr>
              <w:spacing w:line="240" w:lineRule="auto"/>
              <w:rPr>
                <w:rFonts w:ascii="Calibri" w:hAnsi="Calibri" w:cs="Calibri"/>
              </w:rPr>
            </w:pPr>
          </w:p>
          <w:p w14:paraId="3980A776" w14:textId="77777777" w:rsidR="004A43E8" w:rsidRDefault="004A43E8" w:rsidP="007E7E68">
            <w:pPr>
              <w:spacing w:line="240" w:lineRule="auto"/>
              <w:rPr>
                <w:rFonts w:ascii="Calibri" w:hAnsi="Calibri" w:cs="Calibri"/>
              </w:rPr>
            </w:pPr>
          </w:p>
          <w:p w14:paraId="33F7A3E1" w14:textId="77777777" w:rsidR="004A43E8" w:rsidRDefault="004A43E8" w:rsidP="007E7E68">
            <w:pPr>
              <w:spacing w:line="240" w:lineRule="auto"/>
              <w:rPr>
                <w:rFonts w:ascii="Calibri" w:hAnsi="Calibri" w:cs="Calibri"/>
              </w:rPr>
            </w:pPr>
          </w:p>
          <w:p w14:paraId="22D26202" w14:textId="77777777" w:rsidR="004A43E8" w:rsidRDefault="004A43E8" w:rsidP="007E7E68">
            <w:pPr>
              <w:spacing w:line="240" w:lineRule="auto"/>
              <w:rPr>
                <w:rFonts w:ascii="Calibri" w:hAnsi="Calibri" w:cs="Calibri"/>
              </w:rPr>
            </w:pPr>
          </w:p>
          <w:p w14:paraId="2713EF02" w14:textId="77777777" w:rsidR="004A43E8" w:rsidRDefault="004A43E8" w:rsidP="007E7E68">
            <w:pPr>
              <w:spacing w:line="240" w:lineRule="auto"/>
              <w:rPr>
                <w:rFonts w:ascii="Calibri" w:hAnsi="Calibri" w:cs="Calibri"/>
              </w:rPr>
            </w:pPr>
          </w:p>
          <w:p w14:paraId="185F5018" w14:textId="77777777" w:rsidR="004A43E8" w:rsidRDefault="004A43E8" w:rsidP="007E7E68">
            <w:pPr>
              <w:spacing w:line="240" w:lineRule="auto"/>
              <w:rPr>
                <w:rFonts w:ascii="Calibri" w:hAnsi="Calibri" w:cs="Calibri"/>
              </w:rPr>
            </w:pPr>
          </w:p>
          <w:p w14:paraId="0D86AC52" w14:textId="77777777" w:rsidR="004A43E8" w:rsidRDefault="004A43E8" w:rsidP="007E7E68">
            <w:pPr>
              <w:spacing w:line="240" w:lineRule="auto"/>
              <w:rPr>
                <w:rFonts w:ascii="Calibri" w:hAnsi="Calibri" w:cs="Calibri"/>
              </w:rPr>
            </w:pPr>
          </w:p>
          <w:p w14:paraId="0B37EDEF" w14:textId="77777777" w:rsidR="004A43E8" w:rsidRPr="006900AA" w:rsidRDefault="004A43E8" w:rsidP="007E7E6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7BAFB220" w14:textId="3D13D299" w:rsidR="006900AA" w:rsidRPr="006900AA" w:rsidRDefault="006900AA" w:rsidP="00BB5283">
            <w:pPr>
              <w:pStyle w:val="berschrift4"/>
            </w:pPr>
          </w:p>
        </w:tc>
        <w:tc>
          <w:tcPr>
            <w:tcW w:w="7938" w:type="dxa"/>
            <w:gridSpan w:val="4"/>
            <w:vAlign w:val="center"/>
          </w:tcPr>
          <w:p w14:paraId="1E5180B2" w14:textId="04F4EB48" w:rsidR="006900AA" w:rsidRPr="006900AA" w:rsidRDefault="00236D75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6560" behindDoc="0" locked="0" layoutInCell="1" allowOverlap="1" wp14:anchorId="4129B927" wp14:editId="728ACD0C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219075</wp:posOffset>
                      </wp:positionV>
                      <wp:extent cx="2599690" cy="461010"/>
                      <wp:effectExtent l="266700" t="342900" r="16510" b="8890"/>
                      <wp:wrapNone/>
                      <wp:docPr id="1921420633" name="Abgerundete rechteckige Legend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2439650" y="6509836"/>
                                <a:ext cx="2599690" cy="461010"/>
                              </a:xfrm>
                              <a:prstGeom prst="wedgeRoundRectCallout">
                                <a:avLst>
                                  <a:gd name="adj1" fmla="val -59297"/>
                                  <a:gd name="adj2" fmla="val -120415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29838D" w14:textId="77777777" w:rsidR="00DD27FA" w:rsidRPr="00AA6FB1" w:rsidRDefault="00DD27FA" w:rsidP="00DD27FA">
                                  <w:pPr>
                                    <w:pStyle w:val="TextSprechblasen"/>
                                  </w:pPr>
                                  <w:r>
                                    <w:t>Aber man kann es doch vielleicht auf eine andere gleiche Portion runterrechnen, oder?</w:t>
                                  </w:r>
                                </w:p>
                                <w:p w14:paraId="21A88AB9" w14:textId="77777777" w:rsidR="00DD27FA" w:rsidRPr="009A24F2" w:rsidRDefault="00DD27FA" w:rsidP="00DD27FA"/>
                                <w:p w14:paraId="284338C0" w14:textId="77777777" w:rsidR="00DD27FA" w:rsidRPr="00647B02" w:rsidRDefault="00DD27FA" w:rsidP="00DD27FA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9B927" id="_x0000_s1083" type="#_x0000_t62" style="position:absolute;margin-left:53.8pt;margin-top:17.25pt;width:204.7pt;height:36.3pt;z-index:25259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" adj="-2008,-15210" filled="f" strokecolor="#bfbfbf" strokeweight="1pt">
                      <v:path arrowok="t"/>
                      <v:textbox inset="1mm,1mm,1mm,1mm">
                        <w:txbxContent>
                          <w:p w14:paraId="2629838D" w14:textId="77777777" w:rsidR="00DD27FA" w:rsidRPr="00AA6FB1" w:rsidRDefault="00DD27FA" w:rsidP="00DD27FA">
                            <w:pPr>
                              <w:pStyle w:val="TextSprechblasen"/>
                            </w:pPr>
                            <w:r>
                              <w:t>Aber man kann es doch vielleicht auf eine andere gleiche Portion runterrechnen, oder?</w:t>
                            </w:r>
                          </w:p>
                          <w:p w14:paraId="21A88AB9" w14:textId="77777777" w:rsidR="00DD27FA" w:rsidRPr="009A24F2" w:rsidRDefault="00DD27FA" w:rsidP="00DD27FA"/>
                          <w:p w14:paraId="284338C0" w14:textId="77777777" w:rsidR="00DD27FA" w:rsidRPr="00647B02" w:rsidRDefault="00DD27FA" w:rsidP="00DD27FA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3DC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55600" behindDoc="0" locked="0" layoutInCell="1" allowOverlap="1" wp14:anchorId="24E10F48" wp14:editId="7BB2B3E9">
                      <wp:simplePos x="0" y="0"/>
                      <wp:positionH relativeFrom="column">
                        <wp:posOffset>4408805</wp:posOffset>
                      </wp:positionH>
                      <wp:positionV relativeFrom="paragraph">
                        <wp:posOffset>-509270</wp:posOffset>
                      </wp:positionV>
                      <wp:extent cx="578485" cy="722630"/>
                      <wp:effectExtent l="0" t="0" r="0" b="1270"/>
                      <wp:wrapNone/>
                      <wp:docPr id="1955686982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739965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662181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C03B07" w14:textId="77777777" w:rsidR="00212FBC" w:rsidRPr="00160B38" w:rsidRDefault="00212FBC" w:rsidP="00212FB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E10F48" id="_x0000_s1084" style="position:absolute;margin-left:347.15pt;margin-top:-40.1pt;width:45.55pt;height:56.9pt;z-index:252555600;mso-width-relative:margin;mso-height-relative:margin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">
                      <v:shape id="Grafik 4" o:spid="_x0000_s108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">
                        <v:imagedata r:id="rId29" o:title="" chromakey="white"/>
                      </v:shape>
                      <v:shape id="Textfeld 12" o:spid="_x0000_s108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2C03B07" w14:textId="77777777" w:rsidR="00212FBC" w:rsidRPr="00160B38" w:rsidRDefault="00212FBC" w:rsidP="00212FB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43D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4512" behindDoc="0" locked="0" layoutInCell="1" allowOverlap="1" wp14:anchorId="037103E5" wp14:editId="42F2D789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-318135</wp:posOffset>
                      </wp:positionV>
                      <wp:extent cx="2504440" cy="468630"/>
                      <wp:effectExtent l="0" t="0" r="340360" b="13970"/>
                      <wp:wrapNone/>
                      <wp:docPr id="8573332" name="Abgerundete rechteckige Legend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04440" cy="468630"/>
                              </a:xfrm>
                              <a:prstGeom prst="wedgeRoundRectCallout">
                                <a:avLst>
                                  <a:gd name="adj1" fmla="val 61888"/>
                                  <a:gd name="adj2" fmla="val 4429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BD61D2" w14:textId="22C74031" w:rsidR="00DD27FA" w:rsidRPr="004729B6" w:rsidRDefault="00DD27FA" w:rsidP="00DD27FA">
                                  <w:pPr>
                                    <w:pStyle w:val="TextSprechblasen"/>
                                  </w:pPr>
                                  <w:r>
                                    <w:t xml:space="preserve">Alle Sorten auf 1 Gramm runterzurechnen, </w:t>
                                  </w:r>
                                  <w:r>
                                    <w:br/>
                                    <w:t xml:space="preserve">ist hier aber ganz schön </w:t>
                                  </w:r>
                                  <w:r w:rsidR="00236D75">
                                    <w:t>schwierig</w:t>
                                  </w:r>
                                  <w:r>
                                    <w:t>.</w:t>
                                  </w:r>
                                </w:p>
                                <w:p w14:paraId="7E5EA8D3" w14:textId="77777777" w:rsidR="00DD27FA" w:rsidRPr="009A24F2" w:rsidRDefault="00DD27FA" w:rsidP="00DD27FA"/>
                                <w:p w14:paraId="6726ED42" w14:textId="77777777" w:rsidR="00DD27FA" w:rsidRPr="00647B02" w:rsidRDefault="00DD27FA" w:rsidP="00DD27FA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103E5" id="_x0000_s1087" type="#_x0000_t62" style="position:absolute;margin-left:125.55pt;margin-top:-25.05pt;width:197.2pt;height:36.9pt;z-index:25259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" adj="24168,11757" filled="f" strokecolor="#bfbfbf" strokeweight="1pt">
                      <v:path arrowok="t"/>
                      <v:textbox inset="1mm,1mm,1mm,1mm">
                        <w:txbxContent>
                          <w:p w14:paraId="6ABD61D2" w14:textId="22C74031" w:rsidR="00DD27FA" w:rsidRPr="004729B6" w:rsidRDefault="00DD27FA" w:rsidP="00DD27FA">
                            <w:pPr>
                              <w:pStyle w:val="TextSprechblasen"/>
                            </w:pPr>
                            <w:r>
                              <w:t xml:space="preserve">Alle Sorten auf 1 Gramm runterzurechnen, </w:t>
                            </w:r>
                            <w:r>
                              <w:br/>
                              <w:t xml:space="preserve">ist hier aber ganz schön </w:t>
                            </w:r>
                            <w:r w:rsidR="00236D75">
                              <w:t>schwierig</w:t>
                            </w:r>
                            <w:r>
                              <w:t>.</w:t>
                            </w:r>
                          </w:p>
                          <w:p w14:paraId="7E5EA8D3" w14:textId="77777777" w:rsidR="00DD27FA" w:rsidRPr="009A24F2" w:rsidRDefault="00DD27FA" w:rsidP="00DD27FA"/>
                          <w:p w14:paraId="6726ED42" w14:textId="77777777" w:rsidR="00DD27FA" w:rsidRPr="00647B02" w:rsidRDefault="00DD27FA" w:rsidP="00DD27FA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900AA" w:rsidRPr="006900AA" w14:paraId="2F68A06C" w14:textId="77777777" w:rsidTr="00BB5283">
        <w:tc>
          <w:tcPr>
            <w:tcW w:w="780" w:type="dxa"/>
          </w:tcPr>
          <w:p w14:paraId="4AD58E79" w14:textId="30620553" w:rsidR="006900AA" w:rsidRPr="006900AA" w:rsidRDefault="00082F3D" w:rsidP="007E7E68">
            <w:pPr>
              <w:spacing w:line="240" w:lineRule="auto"/>
              <w:rPr>
                <w:rFonts w:ascii="Calibri" w:hAnsi="Calibri" w:cs="Calibri"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60368" behindDoc="0" locked="0" layoutInCell="1" allowOverlap="1" wp14:anchorId="3B73063D" wp14:editId="29B7653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360000" cy="272386"/>
                  <wp:effectExtent l="0" t="0" r="0" b="0"/>
                  <wp:wrapNone/>
                  <wp:docPr id="1465711524" name="Grafik 146571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DC79623" w14:textId="77777777" w:rsidR="006900AA" w:rsidRPr="006900AA" w:rsidRDefault="006900AA" w:rsidP="00BB5283">
            <w:pPr>
              <w:pStyle w:val="berschrift4"/>
            </w:pPr>
          </w:p>
        </w:tc>
        <w:tc>
          <w:tcPr>
            <w:tcW w:w="7938" w:type="dxa"/>
            <w:gridSpan w:val="4"/>
            <w:vAlign w:val="center"/>
          </w:tcPr>
          <w:p w14:paraId="6CD7C947" w14:textId="0554A59D" w:rsidR="006900AA" w:rsidRPr="006900AA" w:rsidRDefault="006900AA" w:rsidP="00391460">
            <w:pPr>
              <w:rPr>
                <w:noProof/>
              </w:rPr>
            </w:pPr>
            <w:r w:rsidRPr="006900AA">
              <w:rPr>
                <w:noProof/>
              </w:rPr>
              <w:t>Warum ist das Runterrechnen auf 1 Gramm hier schw</w:t>
            </w:r>
            <w:r w:rsidR="00B040A2">
              <w:rPr>
                <w:noProof/>
              </w:rPr>
              <w:t>ierig</w:t>
            </w:r>
            <w:r w:rsidRPr="006900AA">
              <w:rPr>
                <w:noProof/>
              </w:rPr>
              <w:t>?</w:t>
            </w:r>
            <w:r w:rsidR="00DD27FA">
              <w:rPr>
                <w:noProof/>
              </w:rPr>
              <w:t xml:space="preserve"> </w:t>
            </w:r>
          </w:p>
          <w:p w14:paraId="2D519FB5" w14:textId="62D7D346" w:rsidR="006900AA" w:rsidRPr="006900AA" w:rsidRDefault="006900AA" w:rsidP="00391460">
            <w:pPr>
              <w:rPr>
                <w:noProof/>
              </w:rPr>
            </w:pPr>
            <w:r w:rsidRPr="006900AA">
              <w:rPr>
                <w:noProof/>
              </w:rPr>
              <w:t>Was meint Emily? Auf welche andere gleiche Portion könnte man hier runterrechnen?</w:t>
            </w:r>
          </w:p>
        </w:tc>
      </w:tr>
    </w:tbl>
    <w:p w14:paraId="5BDF1584" w14:textId="088E7592" w:rsidR="006900AA" w:rsidRPr="006900AA" w:rsidRDefault="006900AA" w:rsidP="006900AA">
      <w:pPr>
        <w:rPr>
          <w:rFonts w:ascii="Calibri" w:hAnsi="Calibri" w:cs="Calibri"/>
        </w:rPr>
      </w:pPr>
    </w:p>
    <w:p w14:paraId="18495155" w14:textId="73AD5F03" w:rsidR="006900AA" w:rsidRPr="006900AA" w:rsidRDefault="002234B6" w:rsidP="006900AA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2819792" behindDoc="0" locked="0" layoutInCell="1" allowOverlap="1" wp14:anchorId="621C2C16" wp14:editId="090F442F">
            <wp:simplePos x="0" y="0"/>
            <wp:positionH relativeFrom="column">
              <wp:posOffset>3984749</wp:posOffset>
            </wp:positionH>
            <wp:positionV relativeFrom="paragraph">
              <wp:posOffset>914400</wp:posOffset>
            </wp:positionV>
            <wp:extent cx="1864995" cy="648694"/>
            <wp:effectExtent l="25400" t="25400" r="90805" b="88265"/>
            <wp:wrapNone/>
            <wp:docPr id="1762789461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789461" name="Grafik 176278946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64869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6900AA" w:rsidRPr="006900AA" w14:paraId="3AC6B904" w14:textId="77777777" w:rsidTr="007E7E68">
        <w:tc>
          <w:tcPr>
            <w:tcW w:w="780" w:type="dxa"/>
          </w:tcPr>
          <w:p w14:paraId="4FC1DE54" w14:textId="77777777" w:rsidR="006900AA" w:rsidRPr="006900AA" w:rsidRDefault="006900AA" w:rsidP="00BB5283">
            <w:pPr>
              <w:pStyle w:val="berschrift3"/>
            </w:pPr>
            <w:r w:rsidRPr="006900AA">
              <w:t>3.2</w:t>
            </w:r>
          </w:p>
        </w:tc>
        <w:tc>
          <w:tcPr>
            <w:tcW w:w="8505" w:type="dxa"/>
          </w:tcPr>
          <w:p w14:paraId="1CEFE8E7" w14:textId="6311635C" w:rsidR="006900AA" w:rsidRPr="006900AA" w:rsidRDefault="002234B6" w:rsidP="00BB5283">
            <w:pPr>
              <w:pStyle w:val="berschrift3"/>
            </w:pPr>
            <w:r>
              <w:rPr>
                <w:rFonts w:cs="Calibri"/>
                <w:noProof/>
                <w:sz w:val="4"/>
                <w:szCs w:val="2"/>
              </w:rPr>
              <w:drawing>
                <wp:anchor distT="0" distB="0" distL="114300" distR="114300" simplePos="0" relativeHeight="252818768" behindDoc="0" locked="0" layoutInCell="1" allowOverlap="1" wp14:anchorId="33B2BC44" wp14:editId="6C1BFEEA">
                  <wp:simplePos x="0" y="0"/>
                  <wp:positionH relativeFrom="column">
                    <wp:posOffset>3166070</wp:posOffset>
                  </wp:positionH>
                  <wp:positionV relativeFrom="paragraph">
                    <wp:posOffset>50165</wp:posOffset>
                  </wp:positionV>
                  <wp:extent cx="1865336" cy="608135"/>
                  <wp:effectExtent l="25400" t="25400" r="90805" b="90805"/>
                  <wp:wrapNone/>
                  <wp:docPr id="616101961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101961" name="Grafik 61610196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36" cy="6081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00AA" w:rsidRPr="006900AA">
              <w:t>Minitabellen im Kopf</w:t>
            </w:r>
          </w:p>
        </w:tc>
      </w:tr>
      <w:tr w:rsidR="006900AA" w:rsidRPr="006900AA" w14:paraId="4E5CD7EB" w14:textId="77777777" w:rsidTr="007E7E68">
        <w:tc>
          <w:tcPr>
            <w:tcW w:w="780" w:type="dxa"/>
          </w:tcPr>
          <w:p w14:paraId="74B492C9" w14:textId="0F445D57" w:rsidR="006900AA" w:rsidRPr="006900AA" w:rsidRDefault="00082F3D" w:rsidP="007E7E68">
            <w:pPr>
              <w:spacing w:line="240" w:lineRule="auto"/>
              <w:rPr>
                <w:rFonts w:ascii="Calibri" w:hAnsi="Calibri" w:cs="Calibri"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62416" behindDoc="0" locked="0" layoutInCell="1" allowOverlap="1" wp14:anchorId="4CBD8C13" wp14:editId="4E5348C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0" b="0"/>
                  <wp:wrapNone/>
                  <wp:docPr id="2093383446" name="Grafik 2093383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32CC4380" w14:textId="29775C01" w:rsidR="00707884" w:rsidRDefault="00324CF0" w:rsidP="007E7E68">
            <w:pPr>
              <w:pStyle w:val="Text"/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anchor distT="0" distB="0" distL="114300" distR="114300" simplePos="0" relativeHeight="252742992" behindDoc="0" locked="0" layoutInCell="1" allowOverlap="1" wp14:anchorId="5461F5E1" wp14:editId="2A9566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3482340</wp:posOffset>
                  </wp:positionV>
                  <wp:extent cx="5263515" cy="1773555"/>
                  <wp:effectExtent l="0" t="0" r="0" b="4445"/>
                  <wp:wrapNone/>
                  <wp:docPr id="741855469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855469" name="Grafik 741855469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00AA" w:rsidRPr="006900AA">
              <w:rPr>
                <w:rFonts w:cs="Calibri"/>
              </w:rPr>
              <w:t xml:space="preserve">Bearbeite die Karten </w:t>
            </w:r>
            <w:r w:rsidR="00707884">
              <w:rPr>
                <w:rFonts w:cs="Calibri"/>
              </w:rPr>
              <w:t xml:space="preserve">im Zusatzmaterial </w:t>
            </w:r>
            <w:r w:rsidR="006900AA" w:rsidRPr="006900AA">
              <w:rPr>
                <w:rFonts w:cs="Calibri"/>
              </w:rPr>
              <w:t xml:space="preserve">im Kopf. </w:t>
            </w:r>
          </w:p>
          <w:p w14:paraId="4E701C09" w14:textId="1D056982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Stell dir dazu eine Minitabelle vor. </w:t>
            </w:r>
          </w:p>
          <w:p w14:paraId="3DF05837" w14:textId="32745C4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Wenn das noch nicht bei jeder Aufgabe im Kopf klappt,</w:t>
            </w:r>
          </w:p>
          <w:p w14:paraId="487512BE" w14:textId="67797E9F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kannst du dir auch eine Minitabelle aufzeichnen.</w:t>
            </w:r>
          </w:p>
        </w:tc>
      </w:tr>
    </w:tbl>
    <w:p w14:paraId="5AD4247E" w14:textId="4E4F8652" w:rsidR="006900AA" w:rsidRPr="006900AA" w:rsidRDefault="006900AA" w:rsidP="006900AA">
      <w:pPr>
        <w:rPr>
          <w:rFonts w:ascii="Calibri" w:hAnsi="Calibri" w:cs="Calibri"/>
        </w:rPr>
      </w:pPr>
    </w:p>
    <w:p w14:paraId="1788D29D" w14:textId="11BB88BE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p w14:paraId="77048688" w14:textId="5601DAAE" w:rsidR="006900AA" w:rsidRPr="00A34F77" w:rsidRDefault="006900AA" w:rsidP="006900AA">
      <w:pPr>
        <w:spacing w:line="240" w:lineRule="auto"/>
        <w:rPr>
          <w:rFonts w:ascii="Calibri" w:hAnsi="Calibri" w:cs="Calibri"/>
        </w:rPr>
      </w:pPr>
    </w:p>
    <w:p w14:paraId="3C557F5B" w14:textId="55D24A4B" w:rsidR="00EA4AA5" w:rsidRDefault="00EA4AA5" w:rsidP="00EA4AA5">
      <w:pPr>
        <w:spacing w:after="200" w:line="276" w:lineRule="auto"/>
        <w:rPr>
          <w:rFonts w:ascii="Calibri" w:hAnsi="Calibri" w:cs="Calibri"/>
          <w:sz w:val="4"/>
          <w:szCs w:val="2"/>
        </w:rPr>
        <w:sectPr w:rsidR="00EA4AA5" w:rsidSect="00EA4AA5">
          <w:headerReference w:type="default" r:id="rId48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4C1F06AF" w14:textId="38D8A211" w:rsidR="00EA4AA5" w:rsidRDefault="00EA4AA5" w:rsidP="00EA4AA5">
      <w:pPr>
        <w:rPr>
          <w:b/>
          <w:color w:val="808080" w:themeColor="background1" w:themeShade="80"/>
          <w:sz w:val="28"/>
          <w:szCs w:val="28"/>
        </w:rPr>
      </w:pPr>
      <w:r w:rsidRPr="00FC00D6">
        <w:rPr>
          <w:b/>
          <w:bCs/>
          <w:color w:val="808080" w:themeColor="background1" w:themeShade="80"/>
          <w:sz w:val="28"/>
          <w:szCs w:val="28"/>
        </w:rPr>
        <w:lastRenderedPageBreak/>
        <w:t>Zusatzmateria</w:t>
      </w:r>
      <w:r>
        <w:rPr>
          <w:b/>
          <w:bCs/>
          <w:color w:val="808080" w:themeColor="background1" w:themeShade="80"/>
          <w:sz w:val="28"/>
          <w:szCs w:val="28"/>
        </w:rPr>
        <w:t>l z</w:t>
      </w:r>
      <w:r w:rsidRPr="00E07419">
        <w:rPr>
          <w:b/>
          <w:color w:val="808080" w:themeColor="background1" w:themeShade="80"/>
          <w:sz w:val="28"/>
          <w:szCs w:val="28"/>
        </w:rPr>
        <w:t xml:space="preserve">u </w:t>
      </w:r>
      <w:r>
        <w:rPr>
          <w:b/>
          <w:color w:val="808080" w:themeColor="background1" w:themeShade="80"/>
          <w:sz w:val="28"/>
          <w:szCs w:val="28"/>
        </w:rPr>
        <w:t>Baustein</w:t>
      </w:r>
      <w:r w:rsidRPr="00E07419">
        <w:rPr>
          <w:b/>
          <w:color w:val="808080" w:themeColor="background1" w:themeShade="80"/>
          <w:sz w:val="28"/>
          <w:szCs w:val="28"/>
        </w:rPr>
        <w:t xml:space="preserve"> </w:t>
      </w:r>
      <w:r>
        <w:rPr>
          <w:b/>
          <w:color w:val="808080" w:themeColor="background1" w:themeShade="80"/>
          <w:sz w:val="28"/>
          <w:szCs w:val="28"/>
        </w:rPr>
        <w:t>S5 A, Aufgabe 1.7</w:t>
      </w:r>
      <w:r w:rsidR="00707884">
        <w:rPr>
          <w:b/>
          <w:color w:val="808080" w:themeColor="background1" w:themeShade="80"/>
          <w:sz w:val="28"/>
          <w:szCs w:val="28"/>
        </w:rPr>
        <w:t xml:space="preserve"> c)</w:t>
      </w:r>
      <w:r>
        <w:rPr>
          <w:b/>
          <w:color w:val="808080" w:themeColor="background1" w:themeShade="80"/>
          <w:sz w:val="28"/>
          <w:szCs w:val="28"/>
        </w:rPr>
        <w:t xml:space="preserve">: Kartensatz </w:t>
      </w:r>
    </w:p>
    <w:p w14:paraId="3DB1CD10" w14:textId="77777777" w:rsidR="009E783D" w:rsidRDefault="009E783D" w:rsidP="00EA4AA5">
      <w:pPr>
        <w:rPr>
          <w:b/>
          <w:color w:val="808080" w:themeColor="background1" w:themeShade="80"/>
          <w:sz w:val="28"/>
          <w:szCs w:val="28"/>
        </w:rPr>
      </w:pPr>
    </w:p>
    <w:tbl>
      <w:tblPr>
        <w:tblStyle w:val="Tabellenraster"/>
        <w:tblW w:w="0" w:type="auto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527"/>
        <w:gridCol w:w="4527"/>
      </w:tblGrid>
      <w:tr w:rsidR="009E783D" w14:paraId="549F3A43" w14:textId="77777777" w:rsidTr="00676838">
        <w:tc>
          <w:tcPr>
            <w:tcW w:w="4527" w:type="dxa"/>
          </w:tcPr>
          <w:p w14:paraId="5CBB9FD2" w14:textId="71B110B1" w:rsidR="009E783D" w:rsidRPr="00FD0EE4" w:rsidRDefault="009E783D" w:rsidP="009E783D">
            <w:pPr>
              <w:pStyle w:val="Text"/>
              <w:spacing w:after="120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 xml:space="preserve">Wie viel kosten </w:t>
            </w:r>
            <w:r w:rsidRPr="00236D75">
              <w:rPr>
                <w:rFonts w:cs="Calibri"/>
                <w:b/>
                <w:bCs/>
                <w:noProof/>
              </w:rPr>
              <w:t>10 Pa</w:t>
            </w:r>
            <w:r w:rsidRPr="009E783D">
              <w:rPr>
                <w:rFonts w:cs="Calibri"/>
                <w:b/>
                <w:bCs/>
                <w:noProof/>
              </w:rPr>
              <w:t>paya</w:t>
            </w:r>
            <w:r>
              <w:rPr>
                <w:rFonts w:cs="Calibri"/>
                <w:noProof/>
              </w:rPr>
              <w:t>?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9E783D" w:rsidRPr="00B416AE" w14:paraId="0AAC00C3" w14:textId="77777777" w:rsidTr="00CB2AF2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24EF2970" w14:textId="715F73D4" w:rsidR="009E783D" w:rsidRPr="006900AA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Papaya</w:t>
                  </w:r>
                </w:p>
                <w:p w14:paraId="0615619E" w14:textId="77777777" w:rsidR="009E783D" w:rsidRPr="005B4D4A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Stück)</w:t>
                  </w:r>
                </w:p>
              </w:tc>
              <w:tc>
                <w:tcPr>
                  <w:tcW w:w="530" w:type="dxa"/>
                  <w:vAlign w:val="center"/>
                </w:tcPr>
                <w:p w14:paraId="7D4E9926" w14:textId="77777777" w:rsidR="009E783D" w:rsidRPr="00B416AE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30" w:type="dxa"/>
                  <w:vAlign w:val="center"/>
                </w:tcPr>
                <w:p w14:paraId="4B565432" w14:textId="182CD924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1" w:type="dxa"/>
                  <w:vAlign w:val="center"/>
                </w:tcPr>
                <w:p w14:paraId="49E8D2B6" w14:textId="1AC02F44" w:rsidR="009E783D" w:rsidRPr="00B416AE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30" w:type="dxa"/>
                  <w:vAlign w:val="center"/>
                </w:tcPr>
                <w:p w14:paraId="03E87413" w14:textId="517D5BB6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  <w:tc>
                <w:tcPr>
                  <w:tcW w:w="530" w:type="dxa"/>
                  <w:vAlign w:val="center"/>
                </w:tcPr>
                <w:p w14:paraId="07B9BC38" w14:textId="77BFBF62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10</w:t>
                  </w:r>
                </w:p>
              </w:tc>
              <w:tc>
                <w:tcPr>
                  <w:tcW w:w="531" w:type="dxa"/>
                  <w:vAlign w:val="center"/>
                </w:tcPr>
                <w:p w14:paraId="7B767679" w14:textId="121E08C4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9E783D" w:rsidRPr="00A34F77" w14:paraId="16024DF4" w14:textId="77777777" w:rsidTr="00CB2AF2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</w:tcPr>
                <w:p w14:paraId="03A5F59C" w14:textId="77777777" w:rsidR="009E783D" w:rsidRPr="00A34F77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530" w:type="dxa"/>
                  <w:vAlign w:val="center"/>
                </w:tcPr>
                <w:p w14:paraId="10CC2110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021D2FEB" w14:textId="204E1FA3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16</w:t>
                  </w:r>
                </w:p>
              </w:tc>
              <w:tc>
                <w:tcPr>
                  <w:tcW w:w="531" w:type="dxa"/>
                  <w:vAlign w:val="center"/>
                </w:tcPr>
                <w:p w14:paraId="34C3FA54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5D672595" w14:textId="75EB6F71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5919B765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4A9D779B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4CBE9980" w14:textId="77777777" w:rsidR="009E783D" w:rsidRDefault="009E783D" w:rsidP="009E783D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4527" w:type="dxa"/>
          </w:tcPr>
          <w:p w14:paraId="7175388B" w14:textId="372AD981" w:rsidR="009E783D" w:rsidRPr="00FD0EE4" w:rsidRDefault="009E783D" w:rsidP="009E783D">
            <w:pPr>
              <w:pStyle w:val="Text"/>
              <w:spacing w:after="120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 xml:space="preserve">Wie viel kosten </w:t>
            </w:r>
            <w:r w:rsidRPr="00236D75">
              <w:rPr>
                <w:rFonts w:cs="Calibri"/>
                <w:b/>
                <w:bCs/>
                <w:noProof/>
              </w:rPr>
              <w:t>7</w:t>
            </w:r>
            <w:r>
              <w:rPr>
                <w:rFonts w:cs="Calibri"/>
                <w:noProof/>
              </w:rPr>
              <w:t xml:space="preserve"> </w:t>
            </w:r>
            <w:r>
              <w:rPr>
                <w:rFonts w:cs="Calibri"/>
                <w:b/>
                <w:bCs/>
                <w:noProof/>
              </w:rPr>
              <w:t>Äpfel</w:t>
            </w:r>
            <w:r>
              <w:rPr>
                <w:rFonts w:cs="Calibri"/>
                <w:noProof/>
              </w:rPr>
              <w:t>?</w:t>
            </w:r>
          </w:p>
          <w:tbl>
            <w:tblPr>
              <w:tblStyle w:val="Tabellenraster"/>
              <w:tblW w:w="4128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470"/>
              <w:gridCol w:w="471"/>
              <w:gridCol w:w="471"/>
              <w:gridCol w:w="471"/>
              <w:gridCol w:w="471"/>
              <w:gridCol w:w="471"/>
            </w:tblGrid>
            <w:tr w:rsidR="009E783D" w14:paraId="03675A24" w14:textId="77777777" w:rsidTr="00CB2AF2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39072176" w14:textId="21B38323" w:rsidR="009E783D" w:rsidRPr="006900AA" w:rsidRDefault="00C540DF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Äpfel</w:t>
                  </w:r>
                </w:p>
                <w:p w14:paraId="619B742C" w14:textId="77777777" w:rsidR="009E783D" w:rsidRPr="005B4D4A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Stück)</w:t>
                  </w:r>
                </w:p>
              </w:tc>
              <w:tc>
                <w:tcPr>
                  <w:tcW w:w="448" w:type="dxa"/>
                  <w:vAlign w:val="center"/>
                </w:tcPr>
                <w:p w14:paraId="23C4A0B1" w14:textId="77777777" w:rsidR="009E783D" w:rsidRPr="00B416AE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49" w:type="dxa"/>
                  <w:vAlign w:val="center"/>
                </w:tcPr>
                <w:p w14:paraId="49555E92" w14:textId="77777777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449" w:type="dxa"/>
                  <w:vAlign w:val="center"/>
                </w:tcPr>
                <w:p w14:paraId="6B19F0B0" w14:textId="1E7706C7" w:rsidR="009E783D" w:rsidRPr="00B416AE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449" w:type="dxa"/>
                  <w:vAlign w:val="center"/>
                </w:tcPr>
                <w:p w14:paraId="5D336E1F" w14:textId="0E5BFCD2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7</w:t>
                  </w:r>
                </w:p>
              </w:tc>
              <w:tc>
                <w:tcPr>
                  <w:tcW w:w="449" w:type="dxa"/>
                  <w:vAlign w:val="center"/>
                </w:tcPr>
                <w:p w14:paraId="1914818B" w14:textId="3AC018AE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  <w:tc>
                <w:tcPr>
                  <w:tcW w:w="449" w:type="dxa"/>
                  <w:vAlign w:val="center"/>
                </w:tcPr>
                <w:p w14:paraId="42BA62A6" w14:textId="767F96A9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9E783D" w:rsidRPr="00A34F77" w14:paraId="19EAB786" w14:textId="77777777" w:rsidTr="00CB2AF2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</w:tcPr>
                <w:p w14:paraId="2EF9D6C5" w14:textId="77777777" w:rsidR="009E783D" w:rsidRPr="00A34F77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48" w:type="dxa"/>
                  <w:vAlign w:val="center"/>
                </w:tcPr>
                <w:p w14:paraId="41B1062E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F46D88B" w14:textId="4DCB5213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1BEE316D" w14:textId="17C3CE3A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</w:t>
                  </w:r>
                </w:p>
              </w:tc>
              <w:tc>
                <w:tcPr>
                  <w:tcW w:w="449" w:type="dxa"/>
                  <w:vAlign w:val="center"/>
                </w:tcPr>
                <w:p w14:paraId="1BEAEFC7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1EFD5C38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78C78949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4713909A" w14:textId="66329A68" w:rsidR="009E783D" w:rsidRDefault="009E783D" w:rsidP="009E783D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t xml:space="preserve"> </w:t>
            </w:r>
          </w:p>
        </w:tc>
      </w:tr>
      <w:tr w:rsidR="009E783D" w14:paraId="2336BEFF" w14:textId="77777777" w:rsidTr="00676838">
        <w:tc>
          <w:tcPr>
            <w:tcW w:w="4527" w:type="dxa"/>
          </w:tcPr>
          <w:p w14:paraId="01C64EBC" w14:textId="196B0296" w:rsidR="009E783D" w:rsidRPr="00FD0EE4" w:rsidRDefault="009E783D" w:rsidP="009E783D">
            <w:pPr>
              <w:pStyle w:val="Text"/>
              <w:spacing w:after="120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 xml:space="preserve">Wie viel kosten </w:t>
            </w:r>
            <w:r w:rsidRPr="00236D75">
              <w:rPr>
                <w:rFonts w:cs="Calibri"/>
                <w:b/>
                <w:bCs/>
                <w:noProof/>
              </w:rPr>
              <w:t>9</w:t>
            </w:r>
            <w:r>
              <w:rPr>
                <w:rFonts w:cs="Calibri"/>
                <w:noProof/>
              </w:rPr>
              <w:t xml:space="preserve"> </w:t>
            </w:r>
            <w:r w:rsidR="00676838" w:rsidRPr="00676838">
              <w:rPr>
                <w:rFonts w:cs="Calibri"/>
                <w:b/>
                <w:bCs/>
                <w:noProof/>
              </w:rPr>
              <w:t>Feig</w:t>
            </w:r>
            <w:r w:rsidRPr="00676838">
              <w:rPr>
                <w:rFonts w:cs="Calibri"/>
                <w:b/>
                <w:bCs/>
                <w:noProof/>
              </w:rPr>
              <w:t>en</w:t>
            </w:r>
            <w:r>
              <w:rPr>
                <w:rFonts w:cs="Calibri"/>
                <w:noProof/>
              </w:rPr>
              <w:t>?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9E783D" w:rsidRPr="00B416AE" w14:paraId="1EE2ED02" w14:textId="77777777" w:rsidTr="00CB2AF2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2FC7346D" w14:textId="7CA4AA82" w:rsidR="009E783D" w:rsidRPr="006900AA" w:rsidRDefault="00676838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Feig</w:t>
                  </w:r>
                  <w:r w:rsidR="00C540DF">
                    <w:rPr>
                      <w:rFonts w:ascii="Calibri" w:hAnsi="Calibri" w:cs="Calibri"/>
                      <w:b/>
                      <w:color w:val="auto"/>
                    </w:rPr>
                    <w:t>en</w:t>
                  </w:r>
                </w:p>
                <w:p w14:paraId="083300EF" w14:textId="77777777" w:rsidR="009E783D" w:rsidRPr="005B4D4A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Stück)</w:t>
                  </w:r>
                </w:p>
              </w:tc>
              <w:tc>
                <w:tcPr>
                  <w:tcW w:w="530" w:type="dxa"/>
                  <w:vAlign w:val="center"/>
                </w:tcPr>
                <w:p w14:paraId="27B7984F" w14:textId="77777777" w:rsidR="009E783D" w:rsidRPr="00B416AE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30" w:type="dxa"/>
                  <w:vAlign w:val="center"/>
                </w:tcPr>
                <w:p w14:paraId="495ACD1D" w14:textId="2CC7053C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31" w:type="dxa"/>
                  <w:vAlign w:val="center"/>
                </w:tcPr>
                <w:p w14:paraId="3B7BB723" w14:textId="77777777" w:rsidR="009E783D" w:rsidRPr="00B416AE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30" w:type="dxa"/>
                  <w:vAlign w:val="center"/>
                </w:tcPr>
                <w:p w14:paraId="142D9F3F" w14:textId="01D41840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7</w:t>
                  </w:r>
                </w:p>
              </w:tc>
              <w:tc>
                <w:tcPr>
                  <w:tcW w:w="530" w:type="dxa"/>
                  <w:vAlign w:val="center"/>
                </w:tcPr>
                <w:p w14:paraId="3542EC15" w14:textId="2C490498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9</w:t>
                  </w:r>
                </w:p>
              </w:tc>
              <w:tc>
                <w:tcPr>
                  <w:tcW w:w="531" w:type="dxa"/>
                  <w:vAlign w:val="center"/>
                </w:tcPr>
                <w:p w14:paraId="6367C44F" w14:textId="77777777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9E783D" w:rsidRPr="00A34F77" w14:paraId="2CBAF4DB" w14:textId="77777777" w:rsidTr="00CB2AF2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</w:tcPr>
                <w:p w14:paraId="02AB2532" w14:textId="77777777" w:rsidR="009E783D" w:rsidRPr="00A34F77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530" w:type="dxa"/>
                  <w:vAlign w:val="center"/>
                </w:tcPr>
                <w:p w14:paraId="7ABE9CDE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7D94E935" w14:textId="79889841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54C3910F" w14:textId="0845F106" w:rsidR="009E783D" w:rsidRPr="00A34F77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4,50</w:t>
                  </w:r>
                </w:p>
              </w:tc>
              <w:tc>
                <w:tcPr>
                  <w:tcW w:w="530" w:type="dxa"/>
                  <w:vAlign w:val="center"/>
                </w:tcPr>
                <w:p w14:paraId="6DA0E18F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4FFA277B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4AC96F2D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7B8AFFC4" w14:textId="77777777" w:rsidR="009E783D" w:rsidRDefault="009E783D" w:rsidP="009E783D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4527" w:type="dxa"/>
          </w:tcPr>
          <w:p w14:paraId="1B50316E" w14:textId="4E917FFC" w:rsidR="009E783D" w:rsidRPr="00FD0EE4" w:rsidRDefault="009E783D" w:rsidP="009E783D">
            <w:pPr>
              <w:pStyle w:val="Text"/>
              <w:spacing w:after="120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 xml:space="preserve">Wie viel kosten </w:t>
            </w:r>
            <w:r w:rsidR="00C540DF" w:rsidRPr="00236D75">
              <w:rPr>
                <w:rFonts w:cs="Calibri"/>
                <w:b/>
                <w:bCs/>
                <w:noProof/>
              </w:rPr>
              <w:t>9</w:t>
            </w:r>
            <w:r>
              <w:rPr>
                <w:rFonts w:cs="Calibri"/>
                <w:noProof/>
              </w:rPr>
              <w:t xml:space="preserve"> </w:t>
            </w:r>
            <w:r w:rsidR="00C540DF">
              <w:rPr>
                <w:rFonts w:cs="Calibri"/>
                <w:b/>
                <w:bCs/>
                <w:noProof/>
              </w:rPr>
              <w:t>Mangos</w:t>
            </w:r>
            <w:r>
              <w:rPr>
                <w:rFonts w:cs="Calibri"/>
                <w:noProof/>
              </w:rPr>
              <w:t>?</w:t>
            </w:r>
          </w:p>
          <w:tbl>
            <w:tblPr>
              <w:tblStyle w:val="Tabellenraster"/>
              <w:tblW w:w="4128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470"/>
              <w:gridCol w:w="471"/>
              <w:gridCol w:w="471"/>
              <w:gridCol w:w="471"/>
              <w:gridCol w:w="471"/>
              <w:gridCol w:w="471"/>
            </w:tblGrid>
            <w:tr w:rsidR="009E783D" w14:paraId="1B672E61" w14:textId="77777777" w:rsidTr="00CB2AF2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6E850174" w14:textId="6EF67605" w:rsidR="009E783D" w:rsidRPr="006900AA" w:rsidRDefault="00C540DF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Mangos</w:t>
                  </w:r>
                </w:p>
                <w:p w14:paraId="7F95BDB1" w14:textId="77777777" w:rsidR="009E783D" w:rsidRPr="005B4D4A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Stück)</w:t>
                  </w:r>
                </w:p>
              </w:tc>
              <w:tc>
                <w:tcPr>
                  <w:tcW w:w="448" w:type="dxa"/>
                  <w:vAlign w:val="center"/>
                </w:tcPr>
                <w:p w14:paraId="2E9B2790" w14:textId="77777777" w:rsidR="009E783D" w:rsidRPr="00B416AE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49" w:type="dxa"/>
                  <w:vAlign w:val="center"/>
                </w:tcPr>
                <w:p w14:paraId="11498752" w14:textId="09B2A8AC" w:rsidR="009E783D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449" w:type="dxa"/>
                  <w:vAlign w:val="center"/>
                </w:tcPr>
                <w:p w14:paraId="4CD91D9E" w14:textId="070867B8" w:rsidR="009E783D" w:rsidRPr="00B416AE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449" w:type="dxa"/>
                  <w:vAlign w:val="center"/>
                </w:tcPr>
                <w:p w14:paraId="40522584" w14:textId="059FEA04" w:rsidR="009E783D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  <w:tc>
                <w:tcPr>
                  <w:tcW w:w="449" w:type="dxa"/>
                  <w:vAlign w:val="center"/>
                </w:tcPr>
                <w:p w14:paraId="2A76211B" w14:textId="7A35FFC4" w:rsidR="009E783D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9</w:t>
                  </w:r>
                </w:p>
              </w:tc>
              <w:tc>
                <w:tcPr>
                  <w:tcW w:w="449" w:type="dxa"/>
                  <w:vAlign w:val="center"/>
                </w:tcPr>
                <w:p w14:paraId="10E0CEB8" w14:textId="77777777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9E783D" w:rsidRPr="00A34F77" w14:paraId="5FBF1945" w14:textId="77777777" w:rsidTr="00CB2AF2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</w:tcPr>
                <w:p w14:paraId="606B084B" w14:textId="77777777" w:rsidR="009E783D" w:rsidRPr="00A34F77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48" w:type="dxa"/>
                  <w:vAlign w:val="center"/>
                </w:tcPr>
                <w:p w14:paraId="052A02E9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7BE5A12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1C922B93" w14:textId="04A1F838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2E9E615F" w14:textId="5301D745" w:rsidR="009E783D" w:rsidRPr="00A34F77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12</w:t>
                  </w:r>
                </w:p>
              </w:tc>
              <w:tc>
                <w:tcPr>
                  <w:tcW w:w="449" w:type="dxa"/>
                  <w:vAlign w:val="center"/>
                </w:tcPr>
                <w:p w14:paraId="0D0A517B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5FE49899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1E8303D5" w14:textId="4139574A" w:rsidR="009E783D" w:rsidRDefault="009E783D" w:rsidP="009E783D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t xml:space="preserve"> </w:t>
            </w:r>
          </w:p>
        </w:tc>
      </w:tr>
      <w:tr w:rsidR="009E783D" w14:paraId="7E31199D" w14:textId="77777777" w:rsidTr="00676838">
        <w:tc>
          <w:tcPr>
            <w:tcW w:w="4527" w:type="dxa"/>
          </w:tcPr>
          <w:p w14:paraId="4FD688F3" w14:textId="0C67B850" w:rsidR="009E783D" w:rsidRPr="00FD0EE4" w:rsidRDefault="009E783D" w:rsidP="009E783D">
            <w:pPr>
              <w:pStyle w:val="Text"/>
              <w:spacing w:after="120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 xml:space="preserve">Wie viel kosten </w:t>
            </w:r>
            <w:r w:rsidRPr="00236D75">
              <w:rPr>
                <w:rFonts w:cs="Calibri"/>
                <w:b/>
                <w:bCs/>
                <w:noProof/>
              </w:rPr>
              <w:t>1</w:t>
            </w:r>
            <w:r w:rsidR="00236D75" w:rsidRPr="00236D75">
              <w:rPr>
                <w:rFonts w:cs="Calibri"/>
                <w:b/>
                <w:bCs/>
                <w:noProof/>
              </w:rPr>
              <w:t>6</w:t>
            </w:r>
            <w:r>
              <w:rPr>
                <w:rFonts w:cs="Calibri"/>
                <w:noProof/>
              </w:rPr>
              <w:t xml:space="preserve"> </w:t>
            </w:r>
            <w:r w:rsidR="00C540DF">
              <w:rPr>
                <w:rFonts w:cs="Calibri"/>
                <w:b/>
                <w:bCs/>
                <w:noProof/>
              </w:rPr>
              <w:t>Birnen</w:t>
            </w:r>
            <w:r>
              <w:rPr>
                <w:rFonts w:cs="Calibri"/>
                <w:noProof/>
              </w:rPr>
              <w:t>?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9E783D" w:rsidRPr="00B416AE" w14:paraId="5AC4EF6B" w14:textId="77777777" w:rsidTr="00CB2AF2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7450AEA9" w14:textId="5E14CC15" w:rsidR="009E783D" w:rsidRPr="006900AA" w:rsidRDefault="00C540DF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Birnen</w:t>
                  </w:r>
                </w:p>
                <w:p w14:paraId="5649882C" w14:textId="77777777" w:rsidR="009E783D" w:rsidRPr="005B4D4A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Stück)</w:t>
                  </w:r>
                </w:p>
              </w:tc>
              <w:tc>
                <w:tcPr>
                  <w:tcW w:w="530" w:type="dxa"/>
                  <w:vAlign w:val="center"/>
                </w:tcPr>
                <w:p w14:paraId="5DF9E6B6" w14:textId="77777777" w:rsidR="009E783D" w:rsidRPr="00B416AE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30" w:type="dxa"/>
                  <w:vAlign w:val="center"/>
                </w:tcPr>
                <w:p w14:paraId="5714AF14" w14:textId="13982C55" w:rsidR="009E783D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31" w:type="dxa"/>
                  <w:vAlign w:val="center"/>
                </w:tcPr>
                <w:p w14:paraId="4F8D7FBC" w14:textId="48EBDF3A" w:rsidR="009E783D" w:rsidRPr="00B416AE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0" w:type="dxa"/>
                  <w:vAlign w:val="center"/>
                </w:tcPr>
                <w:p w14:paraId="026A379A" w14:textId="76B837F9" w:rsidR="009E783D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12</w:t>
                  </w:r>
                </w:p>
              </w:tc>
              <w:tc>
                <w:tcPr>
                  <w:tcW w:w="530" w:type="dxa"/>
                  <w:vAlign w:val="center"/>
                </w:tcPr>
                <w:p w14:paraId="3FE3BC6D" w14:textId="5724410D" w:rsidR="009E783D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16</w:t>
                  </w:r>
                </w:p>
              </w:tc>
              <w:tc>
                <w:tcPr>
                  <w:tcW w:w="531" w:type="dxa"/>
                  <w:vAlign w:val="center"/>
                </w:tcPr>
                <w:p w14:paraId="1EC08542" w14:textId="77777777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9E783D" w:rsidRPr="00A34F77" w14:paraId="5E1650A6" w14:textId="77777777" w:rsidTr="00CB2AF2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</w:tcPr>
                <w:p w14:paraId="5021CFC9" w14:textId="77777777" w:rsidR="009E783D" w:rsidRPr="00A34F77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530" w:type="dxa"/>
                  <w:vAlign w:val="center"/>
                </w:tcPr>
                <w:p w14:paraId="3C2D2BC9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2BF588B9" w14:textId="24E07BFF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058AFEB9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405AA6B2" w14:textId="5301AB2B" w:rsidR="009E783D" w:rsidRPr="00A34F77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9</w:t>
                  </w:r>
                </w:p>
              </w:tc>
              <w:tc>
                <w:tcPr>
                  <w:tcW w:w="530" w:type="dxa"/>
                  <w:vAlign w:val="center"/>
                </w:tcPr>
                <w:p w14:paraId="70B9C9F0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2284DCC6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064A1475" w14:textId="77777777" w:rsidR="009E783D" w:rsidRDefault="009E783D" w:rsidP="009E783D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4527" w:type="dxa"/>
          </w:tcPr>
          <w:p w14:paraId="1920DD67" w14:textId="3887FAE8" w:rsidR="009E783D" w:rsidRPr="00FD0EE4" w:rsidRDefault="009E783D" w:rsidP="009E783D">
            <w:pPr>
              <w:pStyle w:val="Text"/>
              <w:spacing w:after="120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 xml:space="preserve">Wie viel kosten </w:t>
            </w:r>
            <w:r w:rsidR="00C540DF" w:rsidRPr="00236D75">
              <w:rPr>
                <w:rFonts w:cs="Calibri"/>
                <w:b/>
                <w:bCs/>
                <w:noProof/>
              </w:rPr>
              <w:t>4</w:t>
            </w:r>
            <w:r w:rsidRPr="00236D75">
              <w:rPr>
                <w:rFonts w:cs="Calibri"/>
                <w:b/>
                <w:bCs/>
                <w:noProof/>
              </w:rPr>
              <w:t xml:space="preserve"> </w:t>
            </w:r>
            <w:r w:rsidR="00C540DF">
              <w:rPr>
                <w:rFonts w:cs="Calibri"/>
                <w:b/>
                <w:bCs/>
                <w:noProof/>
              </w:rPr>
              <w:t>Aprikosen</w:t>
            </w:r>
            <w:r>
              <w:rPr>
                <w:rFonts w:cs="Calibri"/>
                <w:noProof/>
              </w:rPr>
              <w:t>?</w:t>
            </w:r>
          </w:p>
          <w:tbl>
            <w:tblPr>
              <w:tblStyle w:val="Tabellenraster"/>
              <w:tblW w:w="4128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294"/>
              <w:gridCol w:w="467"/>
              <w:gridCol w:w="468"/>
              <w:gridCol w:w="468"/>
              <w:gridCol w:w="468"/>
              <w:gridCol w:w="495"/>
              <w:gridCol w:w="468"/>
            </w:tblGrid>
            <w:tr w:rsidR="009E783D" w14:paraId="732646EB" w14:textId="77777777" w:rsidTr="00CB2AF2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1CDA7DE1" w14:textId="4D832899" w:rsidR="009E783D" w:rsidRPr="006900AA" w:rsidRDefault="00C540DF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Aprikosen</w:t>
                  </w:r>
                </w:p>
                <w:p w14:paraId="051BE2D4" w14:textId="77777777" w:rsidR="009E783D" w:rsidRPr="005B4D4A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Stück)</w:t>
                  </w:r>
                </w:p>
              </w:tc>
              <w:tc>
                <w:tcPr>
                  <w:tcW w:w="448" w:type="dxa"/>
                  <w:vAlign w:val="center"/>
                </w:tcPr>
                <w:p w14:paraId="19D99A70" w14:textId="77777777" w:rsidR="009E783D" w:rsidRPr="00B416AE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49" w:type="dxa"/>
                  <w:vAlign w:val="center"/>
                </w:tcPr>
                <w:p w14:paraId="4C066FBC" w14:textId="77777777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449" w:type="dxa"/>
                  <w:vAlign w:val="center"/>
                </w:tcPr>
                <w:p w14:paraId="2DF97037" w14:textId="7D905997" w:rsidR="009E783D" w:rsidRPr="00B416AE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449" w:type="dxa"/>
                  <w:vAlign w:val="center"/>
                </w:tcPr>
                <w:p w14:paraId="5552BD8E" w14:textId="362D51F3" w:rsidR="009E783D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449" w:type="dxa"/>
                  <w:vAlign w:val="center"/>
                </w:tcPr>
                <w:p w14:paraId="623EC6AD" w14:textId="36F55A27" w:rsidR="009E783D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  <w:tc>
                <w:tcPr>
                  <w:tcW w:w="449" w:type="dxa"/>
                  <w:vAlign w:val="center"/>
                </w:tcPr>
                <w:p w14:paraId="1D58CFBD" w14:textId="77777777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9E783D" w:rsidRPr="00A34F77" w14:paraId="363A663D" w14:textId="77777777" w:rsidTr="00CB2AF2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</w:tcPr>
                <w:p w14:paraId="1E7BAD98" w14:textId="77777777" w:rsidR="009E783D" w:rsidRPr="00A34F77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48" w:type="dxa"/>
                  <w:vAlign w:val="center"/>
                </w:tcPr>
                <w:p w14:paraId="09BF5C3D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D425699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4500D52B" w14:textId="25C9E460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4BFEA531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03142916" w14:textId="549BFF10" w:rsidR="009E783D" w:rsidRPr="00A34F77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2,40</w:t>
                  </w:r>
                </w:p>
              </w:tc>
              <w:tc>
                <w:tcPr>
                  <w:tcW w:w="449" w:type="dxa"/>
                  <w:vAlign w:val="center"/>
                </w:tcPr>
                <w:p w14:paraId="3778F421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62FF7B7B" w14:textId="7971113E" w:rsidR="009E783D" w:rsidRDefault="009E783D" w:rsidP="009E783D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t xml:space="preserve"> </w:t>
            </w:r>
          </w:p>
        </w:tc>
      </w:tr>
      <w:tr w:rsidR="009E783D" w14:paraId="369A2D59" w14:textId="77777777" w:rsidTr="00676838">
        <w:tc>
          <w:tcPr>
            <w:tcW w:w="4527" w:type="dxa"/>
          </w:tcPr>
          <w:p w14:paraId="01AF64A0" w14:textId="33D90A97" w:rsidR="009E783D" w:rsidRPr="00FD0EE4" w:rsidRDefault="009E783D" w:rsidP="009E783D">
            <w:pPr>
              <w:pStyle w:val="Text"/>
              <w:spacing w:after="120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 xml:space="preserve">Wie viel kosten </w:t>
            </w:r>
            <w:r w:rsidR="00C540DF" w:rsidRPr="00236D75">
              <w:rPr>
                <w:rFonts w:cs="Calibri"/>
                <w:b/>
                <w:bCs/>
                <w:noProof/>
              </w:rPr>
              <w:t>8</w:t>
            </w:r>
            <w:r>
              <w:rPr>
                <w:rFonts w:cs="Calibri"/>
                <w:noProof/>
              </w:rPr>
              <w:t xml:space="preserve"> </w:t>
            </w:r>
            <w:r w:rsidR="00C540DF">
              <w:rPr>
                <w:rFonts w:cs="Calibri"/>
                <w:b/>
                <w:bCs/>
                <w:noProof/>
              </w:rPr>
              <w:t>Kiwi</w:t>
            </w:r>
            <w:r>
              <w:rPr>
                <w:rFonts w:cs="Calibri"/>
                <w:noProof/>
              </w:rPr>
              <w:t>?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9E783D" w:rsidRPr="00B416AE" w14:paraId="6C51FCC2" w14:textId="77777777" w:rsidTr="00CB2AF2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40B3ED38" w14:textId="117557CA" w:rsidR="009E783D" w:rsidRPr="006900AA" w:rsidRDefault="00C540DF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Kiwi</w:t>
                  </w:r>
                </w:p>
                <w:p w14:paraId="51A065CC" w14:textId="77777777" w:rsidR="009E783D" w:rsidRPr="005B4D4A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Stück)</w:t>
                  </w:r>
                </w:p>
              </w:tc>
              <w:tc>
                <w:tcPr>
                  <w:tcW w:w="530" w:type="dxa"/>
                  <w:vAlign w:val="center"/>
                </w:tcPr>
                <w:p w14:paraId="116E1589" w14:textId="77777777" w:rsidR="009E783D" w:rsidRPr="00B416AE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30" w:type="dxa"/>
                  <w:vAlign w:val="center"/>
                </w:tcPr>
                <w:p w14:paraId="473CD4C1" w14:textId="0EEA6C83" w:rsidR="009E783D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31" w:type="dxa"/>
                  <w:vAlign w:val="center"/>
                </w:tcPr>
                <w:p w14:paraId="03BABB7F" w14:textId="1F847BD9" w:rsidR="009E783D" w:rsidRPr="00B416AE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0" w:type="dxa"/>
                  <w:vAlign w:val="center"/>
                </w:tcPr>
                <w:p w14:paraId="2DB7A046" w14:textId="77777777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  <w:tc>
                <w:tcPr>
                  <w:tcW w:w="530" w:type="dxa"/>
                  <w:vAlign w:val="center"/>
                </w:tcPr>
                <w:p w14:paraId="788C6C8D" w14:textId="77777777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10</w:t>
                  </w:r>
                </w:p>
              </w:tc>
              <w:tc>
                <w:tcPr>
                  <w:tcW w:w="531" w:type="dxa"/>
                  <w:vAlign w:val="center"/>
                </w:tcPr>
                <w:p w14:paraId="3E2D563B" w14:textId="77777777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9E783D" w:rsidRPr="00A34F77" w14:paraId="7A1CE30E" w14:textId="77777777" w:rsidTr="00CB2AF2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</w:tcPr>
                <w:p w14:paraId="205A8AD3" w14:textId="77777777" w:rsidR="009E783D" w:rsidRPr="00A34F77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530" w:type="dxa"/>
                  <w:vAlign w:val="center"/>
                </w:tcPr>
                <w:p w14:paraId="4C8C8D27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470FFC77" w14:textId="06C1853F" w:rsidR="009E783D" w:rsidRPr="00A34F77" w:rsidRDefault="00236D7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1,60</w:t>
                  </w:r>
                </w:p>
              </w:tc>
              <w:tc>
                <w:tcPr>
                  <w:tcW w:w="531" w:type="dxa"/>
                  <w:vAlign w:val="center"/>
                </w:tcPr>
                <w:p w14:paraId="4B553F44" w14:textId="09791FB1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2068EBF9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743161E2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2584FE4F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3CB08682" w14:textId="77777777" w:rsidR="009E783D" w:rsidRDefault="009E783D" w:rsidP="009E783D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4527" w:type="dxa"/>
          </w:tcPr>
          <w:p w14:paraId="413F7F6E" w14:textId="569A6340" w:rsidR="009E783D" w:rsidRPr="00FD0EE4" w:rsidRDefault="009E783D" w:rsidP="009E783D">
            <w:pPr>
              <w:pStyle w:val="Text"/>
              <w:spacing w:after="120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 xml:space="preserve">Wie viel kosten </w:t>
            </w:r>
            <w:r w:rsidR="00C540DF" w:rsidRPr="00236D75">
              <w:rPr>
                <w:rFonts w:cs="Calibri"/>
                <w:b/>
                <w:bCs/>
                <w:noProof/>
              </w:rPr>
              <w:t>15</w:t>
            </w:r>
            <w:r>
              <w:rPr>
                <w:rFonts w:cs="Calibri"/>
                <w:noProof/>
              </w:rPr>
              <w:t xml:space="preserve"> </w:t>
            </w:r>
            <w:r w:rsidR="00C540DF">
              <w:rPr>
                <w:rFonts w:cs="Calibri"/>
                <w:b/>
                <w:bCs/>
                <w:noProof/>
              </w:rPr>
              <w:t>Orangen</w:t>
            </w:r>
            <w:r>
              <w:rPr>
                <w:rFonts w:cs="Calibri"/>
                <w:noProof/>
              </w:rPr>
              <w:t>?</w:t>
            </w:r>
          </w:p>
          <w:tbl>
            <w:tblPr>
              <w:tblStyle w:val="Tabellenraster"/>
              <w:tblW w:w="4128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470"/>
              <w:gridCol w:w="471"/>
              <w:gridCol w:w="471"/>
              <w:gridCol w:w="471"/>
              <w:gridCol w:w="471"/>
              <w:gridCol w:w="471"/>
            </w:tblGrid>
            <w:tr w:rsidR="009E783D" w14:paraId="2855E1B7" w14:textId="77777777" w:rsidTr="00CB2AF2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3C0875A7" w14:textId="2EAD0049" w:rsidR="009E783D" w:rsidRPr="006900AA" w:rsidRDefault="00C540DF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Orangen</w:t>
                  </w:r>
                </w:p>
                <w:p w14:paraId="2B966794" w14:textId="77777777" w:rsidR="009E783D" w:rsidRPr="005B4D4A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Stück)</w:t>
                  </w:r>
                </w:p>
              </w:tc>
              <w:tc>
                <w:tcPr>
                  <w:tcW w:w="448" w:type="dxa"/>
                  <w:vAlign w:val="center"/>
                </w:tcPr>
                <w:p w14:paraId="44105F6C" w14:textId="77777777" w:rsidR="009E783D" w:rsidRPr="00B416AE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49" w:type="dxa"/>
                  <w:vAlign w:val="center"/>
                </w:tcPr>
                <w:p w14:paraId="43299717" w14:textId="227EAF83" w:rsidR="009E783D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449" w:type="dxa"/>
                  <w:vAlign w:val="center"/>
                </w:tcPr>
                <w:p w14:paraId="2D961391" w14:textId="71BA52F7" w:rsidR="009E783D" w:rsidRPr="00B416AE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449" w:type="dxa"/>
                  <w:vAlign w:val="center"/>
                </w:tcPr>
                <w:p w14:paraId="71795CB7" w14:textId="3C1D4F52" w:rsidR="009E783D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12</w:t>
                  </w:r>
                </w:p>
              </w:tc>
              <w:tc>
                <w:tcPr>
                  <w:tcW w:w="449" w:type="dxa"/>
                  <w:vAlign w:val="center"/>
                </w:tcPr>
                <w:p w14:paraId="57E6DDC7" w14:textId="113CEBF2" w:rsidR="009E783D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15</w:t>
                  </w:r>
                </w:p>
              </w:tc>
              <w:tc>
                <w:tcPr>
                  <w:tcW w:w="449" w:type="dxa"/>
                  <w:vAlign w:val="center"/>
                </w:tcPr>
                <w:p w14:paraId="4ED6FA87" w14:textId="77777777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9E783D" w:rsidRPr="00A34F77" w14:paraId="4B49FECA" w14:textId="77777777" w:rsidTr="00CB2AF2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</w:tcPr>
                <w:p w14:paraId="01C0E6B3" w14:textId="77777777" w:rsidR="009E783D" w:rsidRPr="00A34F77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48" w:type="dxa"/>
                  <w:vAlign w:val="center"/>
                </w:tcPr>
                <w:p w14:paraId="605F23DD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CEFB007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5240C5BF" w14:textId="1969FA6A" w:rsidR="009E783D" w:rsidRPr="00A34F77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9</w:t>
                  </w:r>
                </w:p>
              </w:tc>
              <w:tc>
                <w:tcPr>
                  <w:tcW w:w="449" w:type="dxa"/>
                  <w:vAlign w:val="center"/>
                </w:tcPr>
                <w:p w14:paraId="19EF1BFD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05116619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07866E81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5B250769" w14:textId="70C06080" w:rsidR="009E783D" w:rsidRDefault="009E783D" w:rsidP="009E783D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t xml:space="preserve"> </w:t>
            </w:r>
          </w:p>
        </w:tc>
      </w:tr>
      <w:tr w:rsidR="009E783D" w14:paraId="70D871FA" w14:textId="77777777" w:rsidTr="00676838">
        <w:tc>
          <w:tcPr>
            <w:tcW w:w="4527" w:type="dxa"/>
          </w:tcPr>
          <w:p w14:paraId="1F42F587" w14:textId="0713766A" w:rsidR="009E783D" w:rsidRPr="00FD0EE4" w:rsidRDefault="009E783D" w:rsidP="009E783D">
            <w:pPr>
              <w:pStyle w:val="Text"/>
              <w:spacing w:after="120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 xml:space="preserve">Wie viel kosten </w:t>
            </w:r>
            <w:r w:rsidRPr="00236D75">
              <w:rPr>
                <w:rFonts w:cs="Calibri"/>
                <w:b/>
                <w:bCs/>
                <w:noProof/>
              </w:rPr>
              <w:t>1</w:t>
            </w:r>
            <w:r w:rsidR="00676838" w:rsidRPr="00236D75">
              <w:rPr>
                <w:rFonts w:cs="Calibri"/>
                <w:b/>
                <w:bCs/>
                <w:noProof/>
              </w:rPr>
              <w:t>2</w:t>
            </w:r>
            <w:r w:rsidRPr="00236D75">
              <w:rPr>
                <w:rFonts w:cs="Calibri"/>
                <w:b/>
                <w:bCs/>
                <w:noProof/>
              </w:rPr>
              <w:t xml:space="preserve"> </w:t>
            </w:r>
            <w:r w:rsidR="00676838">
              <w:rPr>
                <w:rFonts w:cs="Calibri"/>
                <w:b/>
                <w:bCs/>
                <w:noProof/>
              </w:rPr>
              <w:t>Melonen</w:t>
            </w:r>
            <w:r>
              <w:rPr>
                <w:rFonts w:cs="Calibri"/>
                <w:noProof/>
              </w:rPr>
              <w:t>?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9E783D" w:rsidRPr="00B416AE" w14:paraId="45A4E50F" w14:textId="77777777" w:rsidTr="00CB2AF2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66D20C97" w14:textId="1A02F798" w:rsidR="009E783D" w:rsidRPr="006900AA" w:rsidRDefault="00676838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Melone</w:t>
                  </w:r>
                </w:p>
                <w:p w14:paraId="2339E0D0" w14:textId="77777777" w:rsidR="009E783D" w:rsidRPr="005B4D4A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Stück)</w:t>
                  </w:r>
                </w:p>
              </w:tc>
              <w:tc>
                <w:tcPr>
                  <w:tcW w:w="530" w:type="dxa"/>
                  <w:vAlign w:val="center"/>
                </w:tcPr>
                <w:p w14:paraId="7E724AE0" w14:textId="77777777" w:rsidR="009E783D" w:rsidRPr="00B416AE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30" w:type="dxa"/>
                  <w:vAlign w:val="center"/>
                </w:tcPr>
                <w:p w14:paraId="01AF5FE0" w14:textId="1D82D515" w:rsidR="009E783D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31" w:type="dxa"/>
                  <w:vAlign w:val="center"/>
                </w:tcPr>
                <w:p w14:paraId="3FFDC873" w14:textId="7AEE4DDA" w:rsidR="009E783D" w:rsidRPr="00B416AE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  <w:tc>
                <w:tcPr>
                  <w:tcW w:w="530" w:type="dxa"/>
                  <w:vAlign w:val="center"/>
                </w:tcPr>
                <w:p w14:paraId="05FFC6D7" w14:textId="3967378D" w:rsidR="009E783D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10</w:t>
                  </w:r>
                </w:p>
              </w:tc>
              <w:tc>
                <w:tcPr>
                  <w:tcW w:w="530" w:type="dxa"/>
                  <w:vAlign w:val="center"/>
                </w:tcPr>
                <w:p w14:paraId="407BCF2B" w14:textId="1948BE00" w:rsidR="009E783D" w:rsidRDefault="00C540DF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12</w:t>
                  </w:r>
                </w:p>
              </w:tc>
              <w:tc>
                <w:tcPr>
                  <w:tcW w:w="531" w:type="dxa"/>
                  <w:vAlign w:val="center"/>
                </w:tcPr>
                <w:p w14:paraId="68C76CC6" w14:textId="77777777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9E783D" w:rsidRPr="00A34F77" w14:paraId="537BCBAB" w14:textId="77777777" w:rsidTr="00CB2AF2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</w:tcPr>
                <w:p w14:paraId="61F45753" w14:textId="77777777" w:rsidR="009E783D" w:rsidRPr="00A34F77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530" w:type="dxa"/>
                  <w:vAlign w:val="center"/>
                </w:tcPr>
                <w:p w14:paraId="75C6F40D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6C8D7BF3" w14:textId="3375B643" w:rsidR="009E783D" w:rsidRPr="00A34F77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9,30</w:t>
                  </w:r>
                </w:p>
              </w:tc>
              <w:tc>
                <w:tcPr>
                  <w:tcW w:w="531" w:type="dxa"/>
                  <w:vAlign w:val="center"/>
                </w:tcPr>
                <w:p w14:paraId="0AD90268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423DFD43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5F29D6FE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6329BE70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53CA7FE1" w14:textId="77777777" w:rsidR="009E783D" w:rsidRDefault="009E783D" w:rsidP="009E783D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4527" w:type="dxa"/>
          </w:tcPr>
          <w:p w14:paraId="4F41380F" w14:textId="733877C7" w:rsidR="009E783D" w:rsidRPr="00FD0EE4" w:rsidRDefault="009E783D" w:rsidP="009E783D">
            <w:pPr>
              <w:pStyle w:val="Text"/>
              <w:spacing w:after="120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 xml:space="preserve">Wie viel kosten </w:t>
            </w:r>
            <w:r w:rsidR="00236D75" w:rsidRPr="00236D75">
              <w:rPr>
                <w:rFonts w:cs="Calibri"/>
                <w:b/>
                <w:bCs/>
                <w:noProof/>
              </w:rPr>
              <w:t>3</w:t>
            </w:r>
            <w:r>
              <w:rPr>
                <w:rFonts w:cs="Calibri"/>
                <w:noProof/>
              </w:rPr>
              <w:t xml:space="preserve"> </w:t>
            </w:r>
            <w:r>
              <w:rPr>
                <w:rFonts w:cs="Calibri"/>
                <w:b/>
                <w:bCs/>
                <w:noProof/>
              </w:rPr>
              <w:t>B</w:t>
            </w:r>
            <w:r w:rsidR="00676838">
              <w:rPr>
                <w:rFonts w:cs="Calibri"/>
                <w:b/>
                <w:bCs/>
                <w:noProof/>
              </w:rPr>
              <w:t>ananen</w:t>
            </w:r>
            <w:r>
              <w:rPr>
                <w:rFonts w:cs="Calibri"/>
                <w:noProof/>
              </w:rPr>
              <w:t>?</w:t>
            </w:r>
          </w:p>
          <w:tbl>
            <w:tblPr>
              <w:tblStyle w:val="Tabellenraster"/>
              <w:tblW w:w="4128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470"/>
              <w:gridCol w:w="471"/>
              <w:gridCol w:w="471"/>
              <w:gridCol w:w="471"/>
              <w:gridCol w:w="471"/>
              <w:gridCol w:w="471"/>
            </w:tblGrid>
            <w:tr w:rsidR="009E783D" w14:paraId="4BD408FA" w14:textId="77777777" w:rsidTr="00CB2AF2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14108898" w14:textId="501A0952" w:rsidR="009E783D" w:rsidRPr="006900AA" w:rsidRDefault="00676838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Bananen</w:t>
                  </w:r>
                </w:p>
                <w:p w14:paraId="5954ED55" w14:textId="77777777" w:rsidR="009E783D" w:rsidRPr="005B4D4A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Stück)</w:t>
                  </w:r>
                </w:p>
              </w:tc>
              <w:tc>
                <w:tcPr>
                  <w:tcW w:w="448" w:type="dxa"/>
                  <w:vAlign w:val="center"/>
                </w:tcPr>
                <w:p w14:paraId="2A21C5F9" w14:textId="77777777" w:rsidR="009E783D" w:rsidRPr="00B416AE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49" w:type="dxa"/>
                  <w:vAlign w:val="center"/>
                </w:tcPr>
                <w:p w14:paraId="6CB4B11A" w14:textId="5D676772" w:rsidR="009E783D" w:rsidRDefault="00236D7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449" w:type="dxa"/>
                  <w:vAlign w:val="center"/>
                </w:tcPr>
                <w:p w14:paraId="6AFB35DE" w14:textId="6C21477E" w:rsidR="009E783D" w:rsidRPr="00B416AE" w:rsidRDefault="00236D7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449" w:type="dxa"/>
                  <w:vAlign w:val="center"/>
                </w:tcPr>
                <w:p w14:paraId="424E766A" w14:textId="1BE0A2ED" w:rsidR="009E783D" w:rsidRDefault="00236D7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10</w:t>
                  </w:r>
                </w:p>
              </w:tc>
              <w:tc>
                <w:tcPr>
                  <w:tcW w:w="449" w:type="dxa"/>
                  <w:vAlign w:val="center"/>
                </w:tcPr>
                <w:p w14:paraId="5721A895" w14:textId="195A0ECD" w:rsidR="009E783D" w:rsidRDefault="00236D7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15</w:t>
                  </w:r>
                </w:p>
              </w:tc>
              <w:tc>
                <w:tcPr>
                  <w:tcW w:w="449" w:type="dxa"/>
                  <w:vAlign w:val="center"/>
                </w:tcPr>
                <w:p w14:paraId="414D416F" w14:textId="77777777" w:rsidR="009E783D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9E783D" w:rsidRPr="00A34F77" w14:paraId="3DACC726" w14:textId="77777777" w:rsidTr="00CB2AF2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</w:tcPr>
                <w:p w14:paraId="20694DDE" w14:textId="77777777" w:rsidR="009E783D" w:rsidRPr="00A34F77" w:rsidRDefault="009E783D" w:rsidP="009E783D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48" w:type="dxa"/>
                  <w:vAlign w:val="center"/>
                </w:tcPr>
                <w:p w14:paraId="02DCF879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234DD9F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71270849" w14:textId="5858076D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0175BC1A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1CBDF45C" w14:textId="436267C0" w:rsidR="009E783D" w:rsidRPr="00A34F77" w:rsidRDefault="00236D7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45</w:t>
                  </w:r>
                </w:p>
              </w:tc>
              <w:tc>
                <w:tcPr>
                  <w:tcW w:w="449" w:type="dxa"/>
                  <w:vAlign w:val="center"/>
                </w:tcPr>
                <w:p w14:paraId="3E5428C4" w14:textId="77777777" w:rsidR="009E783D" w:rsidRPr="00A34F77" w:rsidRDefault="009E783D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1A98BEB2" w14:textId="2860DA2B" w:rsidR="009E783D" w:rsidRDefault="009E783D" w:rsidP="009E783D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t xml:space="preserve"> </w:t>
            </w:r>
          </w:p>
        </w:tc>
      </w:tr>
      <w:tr w:rsidR="00676838" w14:paraId="722709B2" w14:textId="77777777" w:rsidTr="00676838">
        <w:tc>
          <w:tcPr>
            <w:tcW w:w="4527" w:type="dxa"/>
          </w:tcPr>
          <w:p w14:paraId="3C4DDAA6" w14:textId="0E91C243" w:rsidR="00676838" w:rsidRPr="00FD0EE4" w:rsidRDefault="00676838" w:rsidP="00676838">
            <w:pPr>
              <w:pStyle w:val="Text"/>
              <w:spacing w:after="120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 xml:space="preserve">Wie viel kosten 4 </w:t>
            </w:r>
            <w:r>
              <w:rPr>
                <w:rFonts w:cs="Calibri"/>
                <w:b/>
                <w:bCs/>
                <w:noProof/>
              </w:rPr>
              <w:t>Zitronen</w:t>
            </w:r>
            <w:r>
              <w:rPr>
                <w:rFonts w:cs="Calibri"/>
                <w:noProof/>
              </w:rPr>
              <w:t>?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676838" w:rsidRPr="00B416AE" w14:paraId="1B017928" w14:textId="77777777" w:rsidTr="00CB2AF2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11C9EA33" w14:textId="3C635FDC" w:rsidR="00676838" w:rsidRPr="006900AA" w:rsidRDefault="00676838" w:rsidP="00676838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Zitronen</w:t>
                  </w:r>
                </w:p>
                <w:p w14:paraId="0A2A5C7B" w14:textId="77777777" w:rsidR="00676838" w:rsidRPr="005B4D4A" w:rsidRDefault="00676838" w:rsidP="00676838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Stück)</w:t>
                  </w:r>
                </w:p>
              </w:tc>
              <w:tc>
                <w:tcPr>
                  <w:tcW w:w="530" w:type="dxa"/>
                  <w:vAlign w:val="center"/>
                </w:tcPr>
                <w:p w14:paraId="162A85C5" w14:textId="77777777" w:rsidR="00676838" w:rsidRPr="00B416AE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30" w:type="dxa"/>
                  <w:vAlign w:val="center"/>
                </w:tcPr>
                <w:p w14:paraId="785A9B0C" w14:textId="6E77D136" w:rsidR="00676838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31" w:type="dxa"/>
                  <w:vAlign w:val="center"/>
                </w:tcPr>
                <w:p w14:paraId="46FB1C50" w14:textId="30F3AB0E" w:rsidR="00676838" w:rsidRPr="00B416AE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0" w:type="dxa"/>
                  <w:vAlign w:val="center"/>
                </w:tcPr>
                <w:p w14:paraId="2A79F3C5" w14:textId="0CC7D490" w:rsidR="00676838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  <w:tc>
                <w:tcPr>
                  <w:tcW w:w="530" w:type="dxa"/>
                  <w:vAlign w:val="center"/>
                </w:tcPr>
                <w:p w14:paraId="238983B7" w14:textId="4B8F1F2A" w:rsidR="00676838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  <w:tc>
                <w:tcPr>
                  <w:tcW w:w="531" w:type="dxa"/>
                  <w:vAlign w:val="center"/>
                </w:tcPr>
                <w:p w14:paraId="6D8ED154" w14:textId="77777777" w:rsidR="00676838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676838" w:rsidRPr="00A34F77" w14:paraId="58EF49A6" w14:textId="77777777" w:rsidTr="00CB2AF2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</w:tcPr>
                <w:p w14:paraId="2291ADC1" w14:textId="77777777" w:rsidR="00676838" w:rsidRPr="00A34F77" w:rsidRDefault="00676838" w:rsidP="00676838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530" w:type="dxa"/>
                  <w:vAlign w:val="center"/>
                </w:tcPr>
                <w:p w14:paraId="49C37DC2" w14:textId="77777777" w:rsidR="00676838" w:rsidRPr="00A34F77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6BBC619A" w14:textId="46D3A675" w:rsidR="00676838" w:rsidRPr="00A34F77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34F940E4" w14:textId="77777777" w:rsidR="00676838" w:rsidRPr="00A34F77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593B2C8A" w14:textId="77777777" w:rsidR="00676838" w:rsidRPr="00A34F77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4E288F6F" w14:textId="0C94B975" w:rsidR="00676838" w:rsidRPr="00A34F77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4,80</w:t>
                  </w:r>
                </w:p>
              </w:tc>
              <w:tc>
                <w:tcPr>
                  <w:tcW w:w="531" w:type="dxa"/>
                  <w:vAlign w:val="center"/>
                </w:tcPr>
                <w:p w14:paraId="05138559" w14:textId="77777777" w:rsidR="00676838" w:rsidRPr="00A34F77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1AEF1724" w14:textId="77777777" w:rsidR="00676838" w:rsidRDefault="00676838" w:rsidP="00676838">
            <w:pPr>
              <w:pStyle w:val="Text"/>
              <w:spacing w:after="120"/>
              <w:rPr>
                <w:rFonts w:cs="Calibri"/>
                <w:noProof/>
              </w:rPr>
            </w:pPr>
          </w:p>
        </w:tc>
        <w:tc>
          <w:tcPr>
            <w:tcW w:w="4527" w:type="dxa"/>
          </w:tcPr>
          <w:p w14:paraId="6EE9467C" w14:textId="4B6149BF" w:rsidR="00676838" w:rsidRPr="00FD0EE4" w:rsidRDefault="00676838" w:rsidP="00676838">
            <w:pPr>
              <w:pStyle w:val="Text"/>
              <w:spacing w:after="120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 xml:space="preserve">Wie viel kosten 6 </w:t>
            </w:r>
            <w:r>
              <w:rPr>
                <w:rFonts w:cs="Calibri"/>
                <w:b/>
                <w:bCs/>
                <w:noProof/>
              </w:rPr>
              <w:t>Limetten</w:t>
            </w:r>
            <w:r>
              <w:rPr>
                <w:rFonts w:cs="Calibri"/>
                <w:noProof/>
              </w:rPr>
              <w:t>?</w:t>
            </w:r>
          </w:p>
          <w:tbl>
            <w:tblPr>
              <w:tblStyle w:val="Tabellenraster"/>
              <w:tblW w:w="4128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470"/>
              <w:gridCol w:w="471"/>
              <w:gridCol w:w="471"/>
              <w:gridCol w:w="471"/>
              <w:gridCol w:w="471"/>
              <w:gridCol w:w="471"/>
            </w:tblGrid>
            <w:tr w:rsidR="00676838" w14:paraId="5CFB6855" w14:textId="77777777" w:rsidTr="00CB2AF2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</w:tcPr>
                <w:p w14:paraId="0641F371" w14:textId="51631601" w:rsidR="00676838" w:rsidRPr="006900AA" w:rsidRDefault="00676838" w:rsidP="00676838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Limetten</w:t>
                  </w:r>
                </w:p>
                <w:p w14:paraId="2B24FB36" w14:textId="77777777" w:rsidR="00676838" w:rsidRPr="005B4D4A" w:rsidRDefault="00676838" w:rsidP="00676838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Stück)</w:t>
                  </w:r>
                </w:p>
              </w:tc>
              <w:tc>
                <w:tcPr>
                  <w:tcW w:w="448" w:type="dxa"/>
                  <w:vAlign w:val="center"/>
                </w:tcPr>
                <w:p w14:paraId="44C61332" w14:textId="77777777" w:rsidR="00676838" w:rsidRPr="00B416AE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49" w:type="dxa"/>
                  <w:vAlign w:val="center"/>
                </w:tcPr>
                <w:p w14:paraId="7DDB3110" w14:textId="6FCF9E8B" w:rsidR="00676838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449" w:type="dxa"/>
                  <w:vAlign w:val="center"/>
                </w:tcPr>
                <w:p w14:paraId="5CF63317" w14:textId="70113115" w:rsidR="00676838" w:rsidRPr="00B416AE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  <w:tc>
                <w:tcPr>
                  <w:tcW w:w="449" w:type="dxa"/>
                  <w:vAlign w:val="center"/>
                </w:tcPr>
                <w:p w14:paraId="6C12D1FE" w14:textId="10016BE9" w:rsidR="00676838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  <w:tc>
                <w:tcPr>
                  <w:tcW w:w="449" w:type="dxa"/>
                  <w:vAlign w:val="center"/>
                </w:tcPr>
                <w:p w14:paraId="290EF8E8" w14:textId="21B27D6E" w:rsidR="00676838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24</w:t>
                  </w:r>
                </w:p>
              </w:tc>
              <w:tc>
                <w:tcPr>
                  <w:tcW w:w="449" w:type="dxa"/>
                  <w:vAlign w:val="center"/>
                </w:tcPr>
                <w:p w14:paraId="3E6FAAE2" w14:textId="77777777" w:rsidR="00676838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676838" w:rsidRPr="00A34F77" w14:paraId="5438B1DE" w14:textId="77777777" w:rsidTr="00CB2AF2">
              <w:trPr>
                <w:trHeight w:val="394"/>
              </w:trPr>
              <w:tc>
                <w:tcPr>
                  <w:tcW w:w="1241" w:type="dxa"/>
                  <w:shd w:val="clear" w:color="auto" w:fill="F2F2F2" w:themeFill="background1" w:themeFillShade="F2"/>
                </w:tcPr>
                <w:p w14:paraId="33DE629E" w14:textId="77777777" w:rsidR="00676838" w:rsidRPr="00A34F77" w:rsidRDefault="00676838" w:rsidP="00676838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 w:rsidRPr="00A34F77"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(in Euro) </w:t>
                  </w:r>
                </w:p>
              </w:tc>
              <w:tc>
                <w:tcPr>
                  <w:tcW w:w="448" w:type="dxa"/>
                  <w:vAlign w:val="center"/>
                </w:tcPr>
                <w:p w14:paraId="757A03CA" w14:textId="77777777" w:rsidR="00676838" w:rsidRPr="00A34F77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4F045A8" w14:textId="77777777" w:rsidR="00676838" w:rsidRPr="00A34F77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70AD1FCF" w14:textId="0D96C918" w:rsidR="00676838" w:rsidRPr="00A34F77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3CAA49FA" w14:textId="77777777" w:rsidR="00676838" w:rsidRPr="00A34F77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49" w:type="dxa"/>
                  <w:vAlign w:val="center"/>
                </w:tcPr>
                <w:p w14:paraId="6BE4C65F" w14:textId="23F7BD54" w:rsidR="00676838" w:rsidRPr="00A34F77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12</w:t>
                  </w:r>
                </w:p>
              </w:tc>
              <w:tc>
                <w:tcPr>
                  <w:tcW w:w="449" w:type="dxa"/>
                  <w:vAlign w:val="center"/>
                </w:tcPr>
                <w:p w14:paraId="429B2073" w14:textId="77777777" w:rsidR="00676838" w:rsidRPr="00A34F77" w:rsidRDefault="00676838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61576E15" w14:textId="1E0C868A" w:rsidR="00676838" w:rsidRDefault="00676838" w:rsidP="00676838">
            <w:pPr>
              <w:pStyle w:val="Text"/>
              <w:spacing w:after="120"/>
              <w:rPr>
                <w:rFonts w:cs="Calibri"/>
                <w:noProof/>
              </w:rPr>
            </w:pPr>
            <w:r>
              <w:t xml:space="preserve"> </w:t>
            </w:r>
          </w:p>
        </w:tc>
      </w:tr>
    </w:tbl>
    <w:p w14:paraId="5982B162" w14:textId="4CC5790F" w:rsidR="009E783D" w:rsidRDefault="00676838" w:rsidP="00EA4AA5">
      <w:pPr>
        <w:rPr>
          <w:b/>
          <w:color w:val="808080" w:themeColor="background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692816" behindDoc="0" locked="0" layoutInCell="1" allowOverlap="1" wp14:anchorId="4EC21D80" wp14:editId="1885567A">
            <wp:simplePos x="0" y="0"/>
            <wp:positionH relativeFrom="column">
              <wp:posOffset>2560868</wp:posOffset>
            </wp:positionH>
            <wp:positionV relativeFrom="paragraph">
              <wp:posOffset>191569</wp:posOffset>
            </wp:positionV>
            <wp:extent cx="530762" cy="318956"/>
            <wp:effectExtent l="42228" t="33972" r="45402" b="32703"/>
            <wp:wrapNone/>
            <wp:docPr id="138761029" name="Grafik 75" descr="Scissors Icon Transparent HQ PNG Download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issors Icon Transparent HQ PNG Download | FreePNGim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00000">
                      <a:off x="0" y="0"/>
                      <a:ext cx="530762" cy="31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C5124" w14:textId="77777777" w:rsidR="009E783D" w:rsidRDefault="009E783D" w:rsidP="00EA4AA5">
      <w:pPr>
        <w:rPr>
          <w:b/>
          <w:color w:val="808080" w:themeColor="background1" w:themeShade="80"/>
          <w:sz w:val="28"/>
          <w:szCs w:val="28"/>
        </w:rPr>
      </w:pPr>
    </w:p>
    <w:p w14:paraId="0C724851" w14:textId="77777777" w:rsidR="00236D75" w:rsidRDefault="00236D75" w:rsidP="00EA4AA5">
      <w:pPr>
        <w:rPr>
          <w:b/>
          <w:bCs/>
          <w:color w:val="808080" w:themeColor="background1" w:themeShade="80"/>
          <w:sz w:val="28"/>
          <w:szCs w:val="28"/>
        </w:rPr>
      </w:pPr>
    </w:p>
    <w:p w14:paraId="52E307D8" w14:textId="3132FF20" w:rsidR="00EA4AA5" w:rsidRDefault="00EA4AA5" w:rsidP="00EA4AA5">
      <w:pPr>
        <w:rPr>
          <w:b/>
          <w:color w:val="808080" w:themeColor="background1" w:themeShade="80"/>
          <w:sz w:val="28"/>
          <w:szCs w:val="28"/>
        </w:rPr>
      </w:pPr>
      <w:r w:rsidRPr="00FC00D6">
        <w:rPr>
          <w:b/>
          <w:bCs/>
          <w:color w:val="808080" w:themeColor="background1" w:themeShade="80"/>
          <w:sz w:val="28"/>
          <w:szCs w:val="28"/>
        </w:rPr>
        <w:lastRenderedPageBreak/>
        <w:t>Zusatzmaterial z</w:t>
      </w:r>
      <w:r w:rsidRPr="00E07419">
        <w:rPr>
          <w:b/>
          <w:color w:val="808080" w:themeColor="background1" w:themeShade="80"/>
          <w:sz w:val="28"/>
          <w:szCs w:val="28"/>
        </w:rPr>
        <w:t xml:space="preserve">u </w:t>
      </w:r>
      <w:r>
        <w:rPr>
          <w:b/>
          <w:color w:val="808080" w:themeColor="background1" w:themeShade="80"/>
          <w:sz w:val="28"/>
          <w:szCs w:val="28"/>
        </w:rPr>
        <w:t>Baustein</w:t>
      </w:r>
      <w:r w:rsidRPr="00E07419">
        <w:rPr>
          <w:b/>
          <w:color w:val="808080" w:themeColor="background1" w:themeShade="80"/>
          <w:sz w:val="28"/>
          <w:szCs w:val="28"/>
        </w:rPr>
        <w:t xml:space="preserve"> </w:t>
      </w:r>
      <w:r>
        <w:rPr>
          <w:b/>
          <w:color w:val="808080" w:themeColor="background1" w:themeShade="80"/>
          <w:sz w:val="28"/>
          <w:szCs w:val="28"/>
        </w:rPr>
        <w:t xml:space="preserve">S5 A, Aufgabe 3.2: Kartensatz </w:t>
      </w:r>
    </w:p>
    <w:p w14:paraId="40D27D3F" w14:textId="77777777" w:rsidR="00DC0C36" w:rsidRDefault="00DC0C36" w:rsidP="00EA4AA5">
      <w:pPr>
        <w:rPr>
          <w:b/>
          <w:color w:val="808080" w:themeColor="background1" w:themeShade="80"/>
          <w:sz w:val="28"/>
          <w:szCs w:val="28"/>
        </w:rPr>
      </w:pPr>
    </w:p>
    <w:p w14:paraId="6AB0D104" w14:textId="77777777" w:rsidR="00EA4AA5" w:rsidRDefault="00EA4AA5" w:rsidP="00EA4AA5">
      <w:pPr>
        <w:rPr>
          <w:b/>
          <w:color w:val="808080" w:themeColor="background1" w:themeShade="80"/>
          <w:sz w:val="28"/>
          <w:szCs w:val="28"/>
        </w:rPr>
      </w:pPr>
    </w:p>
    <w:tbl>
      <w:tblPr>
        <w:tblStyle w:val="Tabellenraster"/>
        <w:tblW w:w="9322" w:type="dxa"/>
        <w:jc w:val="center"/>
        <w:tblBorders>
          <w:top w:val="single" w:sz="6" w:space="0" w:color="777777"/>
          <w:left w:val="single" w:sz="6" w:space="0" w:color="777777"/>
          <w:bottom w:val="single" w:sz="6" w:space="0" w:color="777777"/>
          <w:right w:val="single" w:sz="6" w:space="0" w:color="777777"/>
          <w:insideH w:val="single" w:sz="6" w:space="0" w:color="777777"/>
          <w:insideV w:val="single" w:sz="6" w:space="0" w:color="777777"/>
        </w:tblBorders>
        <w:tblCellMar>
          <w:left w:w="142" w:type="dxa"/>
          <w:right w:w="85" w:type="dxa"/>
        </w:tblCellMar>
        <w:tblLook w:val="04A0" w:firstRow="1" w:lastRow="0" w:firstColumn="1" w:lastColumn="0" w:noHBand="0" w:noVBand="1"/>
      </w:tblPr>
      <w:tblGrid>
        <w:gridCol w:w="4514"/>
        <w:gridCol w:w="4808"/>
      </w:tblGrid>
      <w:tr w:rsidR="00EA4AA5" w14:paraId="023A9D06" w14:textId="77777777" w:rsidTr="00236D75">
        <w:trPr>
          <w:trHeight w:val="1531"/>
          <w:jc w:val="center"/>
        </w:trPr>
        <w:tc>
          <w:tcPr>
            <w:tcW w:w="4514" w:type="dxa"/>
            <w:shd w:val="clear" w:color="auto" w:fill="F2F2F2" w:themeFill="background1" w:themeFillShade="F2"/>
            <w:vAlign w:val="center"/>
          </w:tcPr>
          <w:p w14:paraId="1C4F87B5" w14:textId="77777777" w:rsidR="00EA4AA5" w:rsidRPr="00AB50AD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 w:rsidRPr="00AB50AD">
              <w:rPr>
                <w:sz w:val="28"/>
              </w:rPr>
              <w:t xml:space="preserve"> </w:t>
            </w:r>
            <w:r>
              <w:rPr>
                <w:sz w:val="28"/>
              </w:rPr>
              <w:t>Muffins</w:t>
            </w:r>
            <w:r w:rsidRPr="00AB50AD">
              <w:rPr>
                <w:sz w:val="28"/>
              </w:rPr>
              <w:t xml:space="preserve"> kosten </w:t>
            </w:r>
            <w:r>
              <w:rPr>
                <w:sz w:val="28"/>
              </w:rPr>
              <w:t xml:space="preserve">6 </w:t>
            </w:r>
            <w:r w:rsidRPr="00AB50AD">
              <w:rPr>
                <w:sz w:val="28"/>
              </w:rPr>
              <w:t>€.</w:t>
            </w:r>
          </w:p>
          <w:p w14:paraId="3215EAE5" w14:textId="77777777" w:rsidR="00EA4AA5" w:rsidRDefault="00EA4AA5" w:rsidP="00236D75">
            <w:pPr>
              <w:spacing w:line="276" w:lineRule="auto"/>
              <w:jc w:val="center"/>
              <w:rPr>
                <w:b/>
              </w:rPr>
            </w:pPr>
            <w:r w:rsidRPr="00AB50AD">
              <w:rPr>
                <w:sz w:val="28"/>
              </w:rPr>
              <w:t>Wie</w:t>
            </w:r>
            <w:r>
              <w:rPr>
                <w:sz w:val="28"/>
              </w:rPr>
              <w:t xml:space="preserve"> </w:t>
            </w:r>
            <w:r w:rsidRPr="00AB50AD">
              <w:rPr>
                <w:sz w:val="28"/>
              </w:rPr>
              <w:t xml:space="preserve">viel kosten </w:t>
            </w:r>
            <w:r>
              <w:rPr>
                <w:sz w:val="28"/>
              </w:rPr>
              <w:t>5 Muffins</w:t>
            </w:r>
            <w:r w:rsidRPr="00AB50AD">
              <w:rPr>
                <w:sz w:val="28"/>
              </w:rPr>
              <w:t>?</w:t>
            </w:r>
          </w:p>
        </w:tc>
        <w:tc>
          <w:tcPr>
            <w:tcW w:w="4808" w:type="dxa"/>
            <w:shd w:val="clear" w:color="auto" w:fill="F2F2F2" w:themeFill="background1" w:themeFillShade="F2"/>
            <w:vAlign w:val="center"/>
          </w:tcPr>
          <w:p w14:paraId="0DE11941" w14:textId="77777777" w:rsidR="00EA4AA5" w:rsidRPr="00AB50AD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 w:rsidRPr="00AB50AD">
              <w:rPr>
                <w:sz w:val="28"/>
              </w:rPr>
              <w:t>3 Flaschen Cola kosten 1,20</w:t>
            </w:r>
            <w:r>
              <w:rPr>
                <w:sz w:val="28"/>
              </w:rPr>
              <w:t xml:space="preserve"> </w:t>
            </w:r>
            <w:r w:rsidRPr="00AB50AD">
              <w:rPr>
                <w:sz w:val="28"/>
              </w:rPr>
              <w:t>€.</w:t>
            </w:r>
          </w:p>
          <w:p w14:paraId="0F927FB9" w14:textId="77777777" w:rsidR="00EA4AA5" w:rsidRDefault="00EA4AA5" w:rsidP="00236D75">
            <w:pPr>
              <w:spacing w:line="276" w:lineRule="auto"/>
              <w:jc w:val="center"/>
              <w:rPr>
                <w:b/>
              </w:rPr>
            </w:pPr>
            <w:r w:rsidRPr="00AB50AD">
              <w:rPr>
                <w:sz w:val="28"/>
              </w:rPr>
              <w:t>Wie</w:t>
            </w:r>
            <w:r>
              <w:rPr>
                <w:sz w:val="28"/>
              </w:rPr>
              <w:t xml:space="preserve"> </w:t>
            </w:r>
            <w:r w:rsidRPr="00AB50AD">
              <w:rPr>
                <w:sz w:val="28"/>
              </w:rPr>
              <w:t>viel kosten 6 Flaschen?</w:t>
            </w:r>
          </w:p>
        </w:tc>
      </w:tr>
      <w:tr w:rsidR="00EA4AA5" w14:paraId="1B260A15" w14:textId="77777777" w:rsidTr="00236D75">
        <w:trPr>
          <w:trHeight w:val="1531"/>
          <w:jc w:val="center"/>
        </w:trPr>
        <w:tc>
          <w:tcPr>
            <w:tcW w:w="4514" w:type="dxa"/>
            <w:shd w:val="clear" w:color="auto" w:fill="F2F2F2" w:themeFill="background1" w:themeFillShade="F2"/>
            <w:vAlign w:val="center"/>
          </w:tcPr>
          <w:p w14:paraId="1DA6A73A" w14:textId="174D0F2A" w:rsidR="00EA4AA5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5 Schälchen Erdbeeren</w:t>
            </w:r>
          </w:p>
          <w:p w14:paraId="1D6A30D2" w14:textId="77777777" w:rsidR="00EA4AA5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wiegen 3,5 kg.</w:t>
            </w:r>
          </w:p>
          <w:p w14:paraId="0DDF9D1E" w14:textId="77777777" w:rsidR="00EA4AA5" w:rsidRDefault="00EA4AA5" w:rsidP="00236D75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>Wie schwer sind 15 Schälchen?</w:t>
            </w:r>
          </w:p>
        </w:tc>
        <w:tc>
          <w:tcPr>
            <w:tcW w:w="4808" w:type="dxa"/>
            <w:shd w:val="clear" w:color="auto" w:fill="F2F2F2" w:themeFill="background1" w:themeFillShade="F2"/>
            <w:vAlign w:val="center"/>
          </w:tcPr>
          <w:p w14:paraId="569B3D8C" w14:textId="77777777" w:rsidR="00EA4AA5" w:rsidRPr="00AB50AD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10 </w:t>
            </w:r>
            <w:proofErr w:type="spellStart"/>
            <w:r>
              <w:rPr>
                <w:sz w:val="28"/>
              </w:rPr>
              <w:t>Lollies</w:t>
            </w:r>
            <w:proofErr w:type="spellEnd"/>
            <w:r w:rsidRPr="00AB50AD">
              <w:rPr>
                <w:sz w:val="28"/>
              </w:rPr>
              <w:t xml:space="preserve"> kosten </w:t>
            </w:r>
            <w:r>
              <w:rPr>
                <w:sz w:val="28"/>
              </w:rPr>
              <w:t xml:space="preserve">2 </w:t>
            </w:r>
            <w:r w:rsidRPr="00AB50AD">
              <w:rPr>
                <w:sz w:val="28"/>
              </w:rPr>
              <w:t>€.</w:t>
            </w:r>
          </w:p>
          <w:p w14:paraId="1C94FFCD" w14:textId="77777777" w:rsidR="00EA4AA5" w:rsidRDefault="00EA4AA5" w:rsidP="00236D75">
            <w:pPr>
              <w:spacing w:line="276" w:lineRule="auto"/>
              <w:jc w:val="center"/>
              <w:rPr>
                <w:b/>
              </w:rPr>
            </w:pPr>
            <w:r w:rsidRPr="00AB50AD">
              <w:rPr>
                <w:sz w:val="28"/>
              </w:rPr>
              <w:t>Wie</w:t>
            </w:r>
            <w:r>
              <w:rPr>
                <w:sz w:val="28"/>
              </w:rPr>
              <w:t xml:space="preserve"> </w:t>
            </w:r>
            <w:r w:rsidRPr="00AB50AD">
              <w:rPr>
                <w:sz w:val="28"/>
              </w:rPr>
              <w:t xml:space="preserve">viel kosten </w:t>
            </w:r>
            <w:r>
              <w:rPr>
                <w:sz w:val="28"/>
              </w:rPr>
              <w:t xml:space="preserve">2 </w:t>
            </w:r>
            <w:proofErr w:type="spellStart"/>
            <w:r>
              <w:rPr>
                <w:sz w:val="28"/>
              </w:rPr>
              <w:t>Lollies</w:t>
            </w:r>
            <w:proofErr w:type="spellEnd"/>
            <w:r w:rsidRPr="00AB50AD">
              <w:rPr>
                <w:sz w:val="28"/>
              </w:rPr>
              <w:t>?</w:t>
            </w:r>
          </w:p>
        </w:tc>
      </w:tr>
      <w:tr w:rsidR="00EA4AA5" w14:paraId="6CC5430C" w14:textId="77777777" w:rsidTr="00236D75">
        <w:trPr>
          <w:trHeight w:val="1531"/>
          <w:jc w:val="center"/>
        </w:trPr>
        <w:tc>
          <w:tcPr>
            <w:tcW w:w="4514" w:type="dxa"/>
            <w:shd w:val="clear" w:color="auto" w:fill="F2F2F2" w:themeFill="background1" w:themeFillShade="F2"/>
            <w:vAlign w:val="center"/>
          </w:tcPr>
          <w:p w14:paraId="1D5D7A5C" w14:textId="77777777" w:rsidR="00EA4AA5" w:rsidRPr="00AB50AD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 w:rsidRPr="00AB50AD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kg Zwiebeln </w:t>
            </w:r>
            <w:r w:rsidRPr="00AB50AD">
              <w:rPr>
                <w:sz w:val="28"/>
              </w:rPr>
              <w:t xml:space="preserve">kosten </w:t>
            </w:r>
            <w:r>
              <w:rPr>
                <w:sz w:val="28"/>
              </w:rPr>
              <w:t xml:space="preserve">10 </w:t>
            </w:r>
            <w:r w:rsidRPr="00AB50AD">
              <w:rPr>
                <w:sz w:val="28"/>
              </w:rPr>
              <w:t>€.</w:t>
            </w:r>
          </w:p>
          <w:p w14:paraId="262BCDC7" w14:textId="77777777" w:rsidR="00EA4AA5" w:rsidRDefault="00EA4AA5" w:rsidP="00236D75">
            <w:pPr>
              <w:spacing w:line="276" w:lineRule="auto"/>
              <w:jc w:val="center"/>
              <w:rPr>
                <w:b/>
              </w:rPr>
            </w:pPr>
            <w:r w:rsidRPr="00AB50AD">
              <w:rPr>
                <w:sz w:val="28"/>
              </w:rPr>
              <w:t>Wie</w:t>
            </w:r>
            <w:r>
              <w:rPr>
                <w:sz w:val="28"/>
              </w:rPr>
              <w:t xml:space="preserve"> </w:t>
            </w:r>
            <w:r w:rsidRPr="00AB50AD">
              <w:rPr>
                <w:sz w:val="28"/>
              </w:rPr>
              <w:t xml:space="preserve">viel kosten </w:t>
            </w:r>
            <w:r>
              <w:rPr>
                <w:sz w:val="28"/>
              </w:rPr>
              <w:t>3 kg</w:t>
            </w:r>
            <w:r w:rsidRPr="00AB50AD">
              <w:rPr>
                <w:sz w:val="28"/>
              </w:rPr>
              <w:t>?</w:t>
            </w:r>
          </w:p>
        </w:tc>
        <w:tc>
          <w:tcPr>
            <w:tcW w:w="4808" w:type="dxa"/>
            <w:shd w:val="clear" w:color="auto" w:fill="F2F2F2" w:themeFill="background1" w:themeFillShade="F2"/>
            <w:vAlign w:val="center"/>
          </w:tcPr>
          <w:p w14:paraId="7982012A" w14:textId="024B7988" w:rsidR="00EA4AA5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Zum Streichen eines Zimmers</w:t>
            </w:r>
          </w:p>
          <w:p w14:paraId="0B73991A" w14:textId="77777777" w:rsidR="00EA4AA5" w:rsidRDefault="00EA4AA5" w:rsidP="00236D75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 xml:space="preserve">braucht man 3 Liter Farbe. </w:t>
            </w:r>
            <w:r>
              <w:rPr>
                <w:sz w:val="28"/>
              </w:rPr>
              <w:br/>
              <w:t>Wie viel Farbe braucht man für 6 Zimmer, wenn alle gleich groß sind?</w:t>
            </w:r>
          </w:p>
        </w:tc>
      </w:tr>
      <w:tr w:rsidR="00EA4AA5" w14:paraId="108D4215" w14:textId="77777777" w:rsidTr="00236D75">
        <w:trPr>
          <w:trHeight w:val="1531"/>
          <w:jc w:val="center"/>
        </w:trPr>
        <w:tc>
          <w:tcPr>
            <w:tcW w:w="4514" w:type="dxa"/>
            <w:shd w:val="clear" w:color="auto" w:fill="F2F2F2" w:themeFill="background1" w:themeFillShade="F2"/>
            <w:vAlign w:val="center"/>
          </w:tcPr>
          <w:p w14:paraId="28317C57" w14:textId="2481FD85" w:rsidR="00EA4AA5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In ein Regalfach passen </w:t>
            </w:r>
            <w:r w:rsidR="0017544A">
              <w:rPr>
                <w:sz w:val="28"/>
              </w:rPr>
              <w:br/>
            </w:r>
            <w:r>
              <w:rPr>
                <w:sz w:val="28"/>
              </w:rPr>
              <w:t>9 Dosen Erbsen.</w:t>
            </w:r>
          </w:p>
          <w:p w14:paraId="6375FE6D" w14:textId="5466CF98" w:rsidR="00EA4AA5" w:rsidRPr="00101C2A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Wie viele Dosen passen in 5 Fächer?</w:t>
            </w:r>
          </w:p>
        </w:tc>
        <w:tc>
          <w:tcPr>
            <w:tcW w:w="4808" w:type="dxa"/>
            <w:shd w:val="clear" w:color="auto" w:fill="F2F2F2" w:themeFill="background1" w:themeFillShade="F2"/>
            <w:vAlign w:val="center"/>
          </w:tcPr>
          <w:p w14:paraId="40AE7C1B" w14:textId="77777777" w:rsidR="00EA4AA5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Salami kostet pro kg 10 €.</w:t>
            </w:r>
          </w:p>
          <w:p w14:paraId="00DBEFDB" w14:textId="77777777" w:rsidR="00EA4AA5" w:rsidRDefault="00EA4AA5" w:rsidP="00236D75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>Wie viel kosten 100 g?</w:t>
            </w:r>
          </w:p>
        </w:tc>
      </w:tr>
      <w:tr w:rsidR="00EA4AA5" w14:paraId="0B3988EB" w14:textId="77777777" w:rsidTr="00236D75">
        <w:trPr>
          <w:trHeight w:val="1531"/>
          <w:jc w:val="center"/>
        </w:trPr>
        <w:tc>
          <w:tcPr>
            <w:tcW w:w="4514" w:type="dxa"/>
            <w:shd w:val="clear" w:color="auto" w:fill="F2F2F2" w:themeFill="background1" w:themeFillShade="F2"/>
            <w:vAlign w:val="center"/>
          </w:tcPr>
          <w:p w14:paraId="162CE8D7" w14:textId="29E7AA1E" w:rsidR="00EA4AA5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In 5 Regalfächer passen</w:t>
            </w:r>
          </w:p>
          <w:p w14:paraId="53ED2A7A" w14:textId="3776005D" w:rsidR="00EA4AA5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30 Flaschen Cola.</w:t>
            </w:r>
          </w:p>
          <w:p w14:paraId="68E6CC2F" w14:textId="168C6B6B" w:rsidR="00EA4AA5" w:rsidRDefault="00EA4AA5" w:rsidP="00236D75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 xml:space="preserve">Wie viele Flaschen passen </w:t>
            </w:r>
            <w:r w:rsidR="0017544A">
              <w:rPr>
                <w:sz w:val="28"/>
              </w:rPr>
              <w:br/>
            </w:r>
            <w:r>
              <w:rPr>
                <w:sz w:val="28"/>
              </w:rPr>
              <w:t>in 3 Fächer?</w:t>
            </w:r>
          </w:p>
        </w:tc>
        <w:tc>
          <w:tcPr>
            <w:tcW w:w="4808" w:type="dxa"/>
            <w:shd w:val="clear" w:color="auto" w:fill="F2F2F2" w:themeFill="background1" w:themeFillShade="F2"/>
            <w:vAlign w:val="center"/>
          </w:tcPr>
          <w:p w14:paraId="793404CE" w14:textId="77777777" w:rsidR="00EA4AA5" w:rsidRPr="00AB50AD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6 Tafeln Schokolade</w:t>
            </w:r>
            <w:r w:rsidRPr="00AB50AD">
              <w:rPr>
                <w:sz w:val="28"/>
              </w:rPr>
              <w:t xml:space="preserve"> kosten </w:t>
            </w:r>
            <w:r>
              <w:rPr>
                <w:sz w:val="28"/>
              </w:rPr>
              <w:t>4,80 €</w:t>
            </w:r>
            <w:r w:rsidRPr="00AB50AD">
              <w:rPr>
                <w:sz w:val="28"/>
              </w:rPr>
              <w:t>.</w:t>
            </w:r>
          </w:p>
          <w:p w14:paraId="5BA95BF4" w14:textId="77777777" w:rsidR="00EA4AA5" w:rsidRDefault="00EA4AA5" w:rsidP="00236D75">
            <w:pPr>
              <w:spacing w:line="276" w:lineRule="auto"/>
              <w:jc w:val="center"/>
              <w:rPr>
                <w:b/>
              </w:rPr>
            </w:pPr>
            <w:r w:rsidRPr="00AB50AD">
              <w:rPr>
                <w:sz w:val="28"/>
              </w:rPr>
              <w:t>Wie</w:t>
            </w:r>
            <w:r>
              <w:rPr>
                <w:sz w:val="28"/>
              </w:rPr>
              <w:t xml:space="preserve"> </w:t>
            </w:r>
            <w:r w:rsidRPr="00AB50AD">
              <w:rPr>
                <w:sz w:val="28"/>
              </w:rPr>
              <w:t xml:space="preserve">viel kosten </w:t>
            </w:r>
            <w:r>
              <w:rPr>
                <w:sz w:val="28"/>
              </w:rPr>
              <w:t>9 Tafeln</w:t>
            </w:r>
            <w:r w:rsidRPr="00AB50AD">
              <w:rPr>
                <w:sz w:val="28"/>
              </w:rPr>
              <w:t>?</w:t>
            </w:r>
          </w:p>
        </w:tc>
      </w:tr>
      <w:tr w:rsidR="00EA4AA5" w14:paraId="05AB969C" w14:textId="77777777" w:rsidTr="00236D75">
        <w:trPr>
          <w:trHeight w:val="1531"/>
          <w:jc w:val="center"/>
        </w:trPr>
        <w:tc>
          <w:tcPr>
            <w:tcW w:w="4514" w:type="dxa"/>
            <w:shd w:val="clear" w:color="auto" w:fill="F2F2F2" w:themeFill="background1" w:themeFillShade="F2"/>
            <w:vAlign w:val="center"/>
          </w:tcPr>
          <w:p w14:paraId="39465AB7" w14:textId="77777777" w:rsidR="00EA4AA5" w:rsidRPr="00AB50AD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400 g Schinken </w:t>
            </w:r>
            <w:r w:rsidRPr="00AB50AD">
              <w:rPr>
                <w:sz w:val="28"/>
              </w:rPr>
              <w:t xml:space="preserve">kosten </w:t>
            </w:r>
            <w:r>
              <w:rPr>
                <w:sz w:val="28"/>
              </w:rPr>
              <w:t>3,60 €</w:t>
            </w:r>
            <w:r w:rsidRPr="00AB50AD">
              <w:rPr>
                <w:sz w:val="28"/>
              </w:rPr>
              <w:t>.</w:t>
            </w:r>
          </w:p>
          <w:p w14:paraId="5B12F2EC" w14:textId="77777777" w:rsidR="00EA4AA5" w:rsidRDefault="00EA4AA5" w:rsidP="00236D75">
            <w:pPr>
              <w:spacing w:line="276" w:lineRule="auto"/>
              <w:jc w:val="center"/>
              <w:rPr>
                <w:b/>
              </w:rPr>
            </w:pPr>
            <w:r w:rsidRPr="00AB50AD">
              <w:rPr>
                <w:sz w:val="28"/>
              </w:rPr>
              <w:t>Wie</w:t>
            </w:r>
            <w:r>
              <w:rPr>
                <w:sz w:val="28"/>
              </w:rPr>
              <w:t xml:space="preserve"> </w:t>
            </w:r>
            <w:r w:rsidRPr="00AB50AD">
              <w:rPr>
                <w:sz w:val="28"/>
              </w:rPr>
              <w:t xml:space="preserve">viel kosten </w:t>
            </w:r>
            <w:r>
              <w:rPr>
                <w:sz w:val="28"/>
              </w:rPr>
              <w:t>700 g</w:t>
            </w:r>
            <w:r w:rsidRPr="00AB50AD">
              <w:rPr>
                <w:sz w:val="28"/>
              </w:rPr>
              <w:t>?</w:t>
            </w:r>
          </w:p>
        </w:tc>
        <w:tc>
          <w:tcPr>
            <w:tcW w:w="4808" w:type="dxa"/>
            <w:shd w:val="clear" w:color="auto" w:fill="F2F2F2" w:themeFill="background1" w:themeFillShade="F2"/>
            <w:vAlign w:val="center"/>
          </w:tcPr>
          <w:p w14:paraId="00FE3CC7" w14:textId="77777777" w:rsidR="00EA4AA5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3 Säcke Äpfel wiegen 7,5 kg.</w:t>
            </w:r>
          </w:p>
          <w:p w14:paraId="346E4721" w14:textId="77777777" w:rsidR="00EA4AA5" w:rsidRDefault="00EA4AA5" w:rsidP="00236D75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>Wie schwer sind 2 Säcke Äpfel?</w:t>
            </w:r>
          </w:p>
        </w:tc>
      </w:tr>
      <w:tr w:rsidR="00EA4AA5" w14:paraId="185211A1" w14:textId="77777777" w:rsidTr="00236D75">
        <w:trPr>
          <w:trHeight w:val="1531"/>
          <w:jc w:val="center"/>
        </w:trPr>
        <w:tc>
          <w:tcPr>
            <w:tcW w:w="4514" w:type="dxa"/>
            <w:shd w:val="clear" w:color="auto" w:fill="F2F2F2" w:themeFill="background1" w:themeFillShade="F2"/>
            <w:vAlign w:val="center"/>
          </w:tcPr>
          <w:p w14:paraId="22BD8094" w14:textId="77777777" w:rsidR="00EA4AA5" w:rsidRPr="00AB50AD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4 Kugeln Eis</w:t>
            </w:r>
            <w:r w:rsidRPr="00AB50AD">
              <w:rPr>
                <w:sz w:val="28"/>
              </w:rPr>
              <w:t xml:space="preserve"> kosten </w:t>
            </w:r>
            <w:r>
              <w:rPr>
                <w:sz w:val="28"/>
              </w:rPr>
              <w:t>10 €</w:t>
            </w:r>
            <w:r w:rsidRPr="00AB50AD">
              <w:rPr>
                <w:sz w:val="28"/>
              </w:rPr>
              <w:t>.</w:t>
            </w:r>
          </w:p>
          <w:p w14:paraId="5AFA7BCD" w14:textId="77777777" w:rsidR="00EA4AA5" w:rsidRDefault="00EA4AA5" w:rsidP="00236D75">
            <w:pPr>
              <w:spacing w:line="276" w:lineRule="auto"/>
              <w:jc w:val="center"/>
              <w:rPr>
                <w:b/>
              </w:rPr>
            </w:pPr>
            <w:r w:rsidRPr="00AB50AD">
              <w:rPr>
                <w:sz w:val="28"/>
              </w:rPr>
              <w:t>Wie</w:t>
            </w:r>
            <w:r>
              <w:rPr>
                <w:sz w:val="28"/>
              </w:rPr>
              <w:t xml:space="preserve"> </w:t>
            </w:r>
            <w:r w:rsidRPr="00AB50AD">
              <w:rPr>
                <w:sz w:val="28"/>
              </w:rPr>
              <w:t xml:space="preserve">viel kosten </w:t>
            </w:r>
            <w:r>
              <w:rPr>
                <w:sz w:val="28"/>
              </w:rPr>
              <w:t>3 Kugeln</w:t>
            </w:r>
            <w:r w:rsidRPr="00AB50AD">
              <w:rPr>
                <w:sz w:val="28"/>
              </w:rPr>
              <w:t>?</w:t>
            </w:r>
          </w:p>
        </w:tc>
        <w:tc>
          <w:tcPr>
            <w:tcW w:w="4808" w:type="dxa"/>
            <w:shd w:val="clear" w:color="auto" w:fill="F2F2F2" w:themeFill="background1" w:themeFillShade="F2"/>
            <w:vAlign w:val="center"/>
          </w:tcPr>
          <w:p w14:paraId="566C5B59" w14:textId="77777777" w:rsidR="00EA4AA5" w:rsidRDefault="00EA4AA5" w:rsidP="00236D75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 Tuben Zahnpasta kosten 0,80 €.</w:t>
            </w:r>
          </w:p>
          <w:p w14:paraId="15F94ED5" w14:textId="77777777" w:rsidR="00EA4AA5" w:rsidRDefault="00EA4AA5" w:rsidP="00236D75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>Wie viel kosten 9 Tuben?</w:t>
            </w:r>
          </w:p>
        </w:tc>
      </w:tr>
    </w:tbl>
    <w:p w14:paraId="1F7B1592" w14:textId="77777777" w:rsidR="00EA4AA5" w:rsidRDefault="00EA4AA5" w:rsidP="00EA4AA5">
      <w:pPr>
        <w:rPr>
          <w:b/>
          <w:color w:val="808080" w:themeColor="background1" w:themeShade="80"/>
          <w:sz w:val="28"/>
          <w:szCs w:val="28"/>
        </w:rPr>
      </w:pPr>
    </w:p>
    <w:p w14:paraId="4FF751D6" w14:textId="39F344CD" w:rsidR="00EA4AA5" w:rsidRPr="00E07419" w:rsidRDefault="009643F8" w:rsidP="00EA4AA5">
      <w:pPr>
        <w:rPr>
          <w:b/>
          <w:color w:val="808080" w:themeColor="background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636496" behindDoc="0" locked="0" layoutInCell="1" allowOverlap="1" wp14:anchorId="5F7B39D1" wp14:editId="1A76AEDE">
            <wp:simplePos x="0" y="0"/>
            <wp:positionH relativeFrom="column">
              <wp:posOffset>2480489</wp:posOffset>
            </wp:positionH>
            <wp:positionV relativeFrom="paragraph">
              <wp:posOffset>122734</wp:posOffset>
            </wp:positionV>
            <wp:extent cx="676275" cy="406400"/>
            <wp:effectExtent l="46038" t="30162" r="30162" b="30163"/>
            <wp:wrapNone/>
            <wp:docPr id="2010655928" name="Grafik 75" descr="Scissors Icon Transparent HQ PNG Download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issors Icon Transparent HQ PNG Download | FreePNGim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00000">
                      <a:off x="0" y="0"/>
                      <a:ext cx="67627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B69BD" w14:textId="1A69AF6D" w:rsidR="00EA4AA5" w:rsidRDefault="00EA4AA5" w:rsidP="00EA4AA5"/>
    <w:p w14:paraId="76E4602F" w14:textId="469414EB" w:rsidR="00EA4AA5" w:rsidRDefault="00EA4AA5" w:rsidP="00EA4AA5"/>
    <w:p w14:paraId="324AD3D3" w14:textId="77777777" w:rsidR="00EA4AA5" w:rsidRDefault="00EA4AA5" w:rsidP="00EA4AA5"/>
    <w:p w14:paraId="7BAD1CF1" w14:textId="77777777" w:rsidR="00EA4AA5" w:rsidRDefault="00EA4AA5" w:rsidP="00EA4AA5">
      <w:pPr>
        <w:spacing w:after="200" w:line="276" w:lineRule="auto"/>
        <w:rPr>
          <w:b/>
          <w:color w:val="808080" w:themeColor="background1" w:themeShade="80"/>
          <w:sz w:val="28"/>
          <w:szCs w:val="28"/>
        </w:rPr>
        <w:sectPr w:rsidR="00EA4AA5" w:rsidSect="00EA4AA5">
          <w:headerReference w:type="default" r:id="rId51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287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78"/>
        <w:gridCol w:w="236"/>
        <w:gridCol w:w="285"/>
        <w:gridCol w:w="565"/>
        <w:gridCol w:w="307"/>
        <w:gridCol w:w="853"/>
        <w:gridCol w:w="483"/>
        <w:gridCol w:w="309"/>
        <w:gridCol w:w="288"/>
        <w:gridCol w:w="396"/>
        <w:gridCol w:w="182"/>
        <w:gridCol w:w="64"/>
        <w:gridCol w:w="225"/>
        <w:gridCol w:w="1371"/>
        <w:gridCol w:w="426"/>
        <w:gridCol w:w="283"/>
        <w:gridCol w:w="425"/>
        <w:gridCol w:w="284"/>
        <w:gridCol w:w="1276"/>
        <w:gridCol w:w="245"/>
        <w:gridCol w:w="6"/>
      </w:tblGrid>
      <w:tr w:rsidR="00047B7C" w:rsidRPr="00A34F77" w14:paraId="43D6408C" w14:textId="77777777" w:rsidTr="007C7810">
        <w:trPr>
          <w:gridAfter w:val="1"/>
          <w:wAfter w:w="6" w:type="dxa"/>
        </w:trPr>
        <w:tc>
          <w:tcPr>
            <w:tcW w:w="778" w:type="dxa"/>
          </w:tcPr>
          <w:p w14:paraId="34B0BAB0" w14:textId="2D3F3EBE" w:rsidR="00047B7C" w:rsidRPr="00A34F77" w:rsidRDefault="00047B7C" w:rsidP="00047B7C">
            <w:pPr>
              <w:pStyle w:val="berschrift1"/>
            </w:pPr>
            <w:r>
              <w:lastRenderedPageBreak/>
              <w:t xml:space="preserve">B </w:t>
            </w:r>
          </w:p>
        </w:tc>
        <w:tc>
          <w:tcPr>
            <w:tcW w:w="8258" w:type="dxa"/>
            <w:gridSpan w:val="18"/>
          </w:tcPr>
          <w:p w14:paraId="7AF6BE83" w14:textId="47194C93" w:rsidR="00047B7C" w:rsidRPr="00A34F77" w:rsidRDefault="00047B7C" w:rsidP="00047B7C">
            <w:pPr>
              <w:pStyle w:val="berschrift1"/>
            </w:pPr>
            <w:r w:rsidRPr="00A34F77">
              <w:t>Kann ich erkennen, ob ein Zusammenhang proportional ist?</w:t>
            </w:r>
          </w:p>
        </w:tc>
        <w:tc>
          <w:tcPr>
            <w:tcW w:w="245" w:type="dxa"/>
          </w:tcPr>
          <w:p w14:paraId="66F799DA" w14:textId="77777777" w:rsidR="00047B7C" w:rsidRPr="00A34F77" w:rsidRDefault="00047B7C" w:rsidP="007E7E68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A34F77" w:rsidRPr="00A34F77" w14:paraId="165B8F52" w14:textId="77777777" w:rsidTr="007C7810">
        <w:trPr>
          <w:gridAfter w:val="1"/>
          <w:wAfter w:w="6" w:type="dxa"/>
        </w:trPr>
        <w:tc>
          <w:tcPr>
            <w:tcW w:w="778" w:type="dxa"/>
          </w:tcPr>
          <w:p w14:paraId="062BF441" w14:textId="77777777" w:rsidR="00A34F77" w:rsidRPr="00A34F77" w:rsidRDefault="00A34F77" w:rsidP="004D08C9">
            <w:pPr>
              <w:pStyle w:val="berschrift6"/>
              <w:spacing w:before="0"/>
            </w:pPr>
            <w:r w:rsidRPr="00A34F77">
              <w:t>1</w:t>
            </w:r>
          </w:p>
        </w:tc>
        <w:tc>
          <w:tcPr>
            <w:tcW w:w="8258" w:type="dxa"/>
            <w:gridSpan w:val="18"/>
          </w:tcPr>
          <w:p w14:paraId="2089AF2C" w14:textId="0A3007F7" w:rsidR="00A34F77" w:rsidRPr="00A34F77" w:rsidRDefault="00A34F77" w:rsidP="004D08C9">
            <w:pPr>
              <w:pStyle w:val="berschrift6"/>
              <w:spacing w:before="0"/>
            </w:pPr>
            <w:r w:rsidRPr="00A34F77">
              <w:t>Proportionale Zusammenhänge in Tabellen erkennen</w:t>
            </w:r>
          </w:p>
        </w:tc>
        <w:tc>
          <w:tcPr>
            <w:tcW w:w="245" w:type="dxa"/>
          </w:tcPr>
          <w:p w14:paraId="5D11FE74" w14:textId="77777777" w:rsidR="00A34F77" w:rsidRPr="00A34F77" w:rsidRDefault="00A34F77" w:rsidP="007E7E68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A34F77" w:rsidRPr="00A34F77" w14:paraId="130B294D" w14:textId="77777777" w:rsidTr="007C7810">
        <w:trPr>
          <w:gridAfter w:val="1"/>
          <w:wAfter w:w="6" w:type="dxa"/>
          <w:trHeight w:hRule="exact" w:val="348"/>
        </w:trPr>
        <w:tc>
          <w:tcPr>
            <w:tcW w:w="778" w:type="dxa"/>
          </w:tcPr>
          <w:p w14:paraId="5195F4D6" w14:textId="77777777" w:rsidR="00A34F77" w:rsidRPr="00A34F77" w:rsidRDefault="00A34F77" w:rsidP="004D08C9">
            <w:pPr>
              <w:pStyle w:val="berschrift5"/>
              <w:jc w:val="right"/>
            </w:pPr>
            <w:r w:rsidRPr="00A34F77">
              <w:t>a)</w:t>
            </w:r>
          </w:p>
        </w:tc>
        <w:tc>
          <w:tcPr>
            <w:tcW w:w="8258" w:type="dxa"/>
            <w:gridSpan w:val="18"/>
          </w:tcPr>
          <w:p w14:paraId="00DE8A7E" w14:textId="2C5F3D36" w:rsidR="00A34F77" w:rsidRPr="00A34F77" w:rsidRDefault="00A34F77" w:rsidP="00B43DCF">
            <w:pPr>
              <w:pStyle w:val="SOBText"/>
              <w:spacing w:after="60"/>
              <w:rPr>
                <w:rFonts w:ascii="Calibri" w:hAnsi="Calibri" w:cs="Calibri"/>
                <w:b/>
              </w:rPr>
            </w:pPr>
            <w:r w:rsidRPr="00A34F77">
              <w:rPr>
                <w:rFonts w:ascii="Calibri" w:hAnsi="Calibri" w:cs="Calibri"/>
              </w:rPr>
              <w:t>Stellen die</w:t>
            </w:r>
            <w:r w:rsidR="00454266">
              <w:rPr>
                <w:rFonts w:ascii="Calibri" w:hAnsi="Calibri" w:cs="Calibri"/>
              </w:rPr>
              <w:t>se</w:t>
            </w:r>
            <w:r w:rsidRPr="00A34F77">
              <w:rPr>
                <w:rFonts w:ascii="Calibri" w:hAnsi="Calibri" w:cs="Calibri"/>
              </w:rPr>
              <w:t xml:space="preserve"> Tabellen einen proportionalen Zusammenhang dar? Kreuze an. </w:t>
            </w:r>
          </w:p>
        </w:tc>
        <w:tc>
          <w:tcPr>
            <w:tcW w:w="245" w:type="dxa"/>
          </w:tcPr>
          <w:p w14:paraId="7473A198" w14:textId="77777777" w:rsidR="00A34F77" w:rsidRPr="00A34F77" w:rsidRDefault="00A34F77" w:rsidP="007E7E68">
            <w:pPr>
              <w:pStyle w:val="SOBberschrift2"/>
              <w:rPr>
                <w:rFonts w:ascii="Calibri" w:hAnsi="Calibri" w:cs="Calibri"/>
              </w:rPr>
            </w:pPr>
          </w:p>
        </w:tc>
      </w:tr>
      <w:tr w:rsidR="007C7810" w:rsidRPr="00A34F77" w14:paraId="39CE47AF" w14:textId="77777777" w:rsidTr="007C7810">
        <w:trPr>
          <w:gridAfter w:val="1"/>
          <w:wAfter w:w="6" w:type="dxa"/>
        </w:trPr>
        <w:tc>
          <w:tcPr>
            <w:tcW w:w="778" w:type="dxa"/>
          </w:tcPr>
          <w:p w14:paraId="10BAF3B8" w14:textId="77777777" w:rsidR="007C7810" w:rsidRPr="00A34F77" w:rsidRDefault="007C7810" w:rsidP="004D08C9">
            <w:pPr>
              <w:pStyle w:val="berschrift5"/>
              <w:jc w:val="right"/>
            </w:pPr>
          </w:p>
        </w:tc>
        <w:tc>
          <w:tcPr>
            <w:tcW w:w="2729" w:type="dxa"/>
            <w:gridSpan w:val="6"/>
          </w:tcPr>
          <w:p w14:paraId="69CC6DD6" w14:textId="75A7CBEB" w:rsidR="007C7810" w:rsidRDefault="007C7810" w:rsidP="007C7810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  <w:tbl>
            <w:tblPr>
              <w:tblStyle w:val="Tabellenraster"/>
              <w:tblW w:w="2475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57"/>
              <w:gridCol w:w="472"/>
              <w:gridCol w:w="473"/>
              <w:gridCol w:w="473"/>
            </w:tblGrid>
            <w:tr w:rsidR="007C7810" w:rsidRPr="00B416AE" w14:paraId="09EA2D6A" w14:textId="77777777" w:rsidTr="00CB2AF2">
              <w:trPr>
                <w:trHeight w:val="394"/>
              </w:trPr>
              <w:tc>
                <w:tcPr>
                  <w:tcW w:w="1057" w:type="dxa"/>
                  <w:shd w:val="clear" w:color="auto" w:fill="F2F2F2" w:themeFill="background1" w:themeFillShade="F2"/>
                  <w:tcMar>
                    <w:left w:w="113" w:type="dxa"/>
                    <w:right w:w="28" w:type="dxa"/>
                  </w:tcMar>
                  <w:vAlign w:val="center"/>
                </w:tcPr>
                <w:p w14:paraId="73F3FB6E" w14:textId="1BA5A9CE" w:rsidR="007C7810" w:rsidRPr="005B4D4A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472" w:type="dxa"/>
                  <w:vAlign w:val="center"/>
                </w:tcPr>
                <w:p w14:paraId="7201A8FD" w14:textId="77777777" w:rsidR="007C7810" w:rsidRPr="00B416AE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14:paraId="44BCDFAE" w14:textId="77777777" w:rsidR="007C7810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14:paraId="1CDDF419" w14:textId="72670213" w:rsidR="007C7810" w:rsidRPr="00B416AE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</w:tr>
            <w:tr w:rsidR="007C7810" w:rsidRPr="00A34F77" w14:paraId="59AE71BA" w14:textId="77777777" w:rsidTr="00CB2AF2">
              <w:trPr>
                <w:trHeight w:val="394"/>
              </w:trPr>
              <w:tc>
                <w:tcPr>
                  <w:tcW w:w="1057" w:type="dxa"/>
                  <w:shd w:val="clear" w:color="auto" w:fill="F2F2F2" w:themeFill="background1" w:themeFillShade="F2"/>
                  <w:tcMar>
                    <w:left w:w="113" w:type="dxa"/>
                  </w:tcMar>
                  <w:vAlign w:val="center"/>
                </w:tcPr>
                <w:p w14:paraId="77DCF62C" w14:textId="4D1DE0E2" w:rsidR="007C7810" w:rsidRPr="00A34F77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472" w:type="dxa"/>
                  <w:vAlign w:val="center"/>
                </w:tcPr>
                <w:p w14:paraId="72DCFECD" w14:textId="306D2BCD" w:rsidR="007C7810" w:rsidRPr="00A34F77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14:paraId="2327F23D" w14:textId="67361D9A" w:rsidR="007C7810" w:rsidRPr="00A34F77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14:paraId="4E84DA10" w14:textId="221A9DC0" w:rsidR="007C7810" w:rsidRPr="00A34F77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9</w:t>
                  </w:r>
                </w:p>
              </w:tc>
            </w:tr>
          </w:tbl>
          <w:p w14:paraId="6F24994E" w14:textId="77777777" w:rsidR="007C7810" w:rsidRPr="00A34F77" w:rsidRDefault="007C7810" w:rsidP="007C7810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2835" w:type="dxa"/>
            <w:gridSpan w:val="7"/>
          </w:tcPr>
          <w:p w14:paraId="5C265735" w14:textId="77777777" w:rsidR="007C7810" w:rsidRDefault="007C7810" w:rsidP="007C7810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  <w:tbl>
            <w:tblPr>
              <w:tblStyle w:val="Tabellenraster"/>
              <w:tblW w:w="2475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57"/>
              <w:gridCol w:w="472"/>
              <w:gridCol w:w="473"/>
              <w:gridCol w:w="473"/>
            </w:tblGrid>
            <w:tr w:rsidR="007C7810" w:rsidRPr="00B416AE" w14:paraId="3F570C7A" w14:textId="77777777" w:rsidTr="00CB2AF2">
              <w:trPr>
                <w:trHeight w:val="394"/>
              </w:trPr>
              <w:tc>
                <w:tcPr>
                  <w:tcW w:w="1057" w:type="dxa"/>
                  <w:shd w:val="clear" w:color="auto" w:fill="F2F2F2" w:themeFill="background1" w:themeFillShade="F2"/>
                  <w:tcMar>
                    <w:left w:w="113" w:type="dxa"/>
                    <w:right w:w="28" w:type="dxa"/>
                  </w:tcMar>
                  <w:vAlign w:val="center"/>
                </w:tcPr>
                <w:p w14:paraId="45EC7E4B" w14:textId="77777777" w:rsidR="007C7810" w:rsidRPr="005B4D4A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472" w:type="dxa"/>
                  <w:vAlign w:val="center"/>
                </w:tcPr>
                <w:p w14:paraId="1CB5EE9F" w14:textId="77777777" w:rsidR="007C7810" w:rsidRPr="00B416AE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14:paraId="0A900868" w14:textId="77777777" w:rsidR="007C7810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14:paraId="529F2B90" w14:textId="77777777" w:rsidR="007C7810" w:rsidRPr="00B416AE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</w:tr>
            <w:tr w:rsidR="007C7810" w:rsidRPr="00A34F77" w14:paraId="3A856BF4" w14:textId="77777777" w:rsidTr="00CB2AF2">
              <w:trPr>
                <w:trHeight w:val="394"/>
              </w:trPr>
              <w:tc>
                <w:tcPr>
                  <w:tcW w:w="1057" w:type="dxa"/>
                  <w:shd w:val="clear" w:color="auto" w:fill="F2F2F2" w:themeFill="background1" w:themeFillShade="F2"/>
                  <w:tcMar>
                    <w:left w:w="113" w:type="dxa"/>
                  </w:tcMar>
                  <w:vAlign w:val="center"/>
                </w:tcPr>
                <w:p w14:paraId="09868402" w14:textId="77777777" w:rsidR="007C7810" w:rsidRPr="00A34F77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472" w:type="dxa"/>
                  <w:vAlign w:val="center"/>
                </w:tcPr>
                <w:p w14:paraId="0882F27C" w14:textId="103D91FE" w:rsidR="007C7810" w:rsidRPr="00A34F77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-12</w:t>
                  </w:r>
                </w:p>
              </w:tc>
              <w:tc>
                <w:tcPr>
                  <w:tcW w:w="473" w:type="dxa"/>
                  <w:vAlign w:val="center"/>
                </w:tcPr>
                <w:p w14:paraId="229D238A" w14:textId="6103EE63" w:rsidR="007C7810" w:rsidRPr="00A34F77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-24</w:t>
                  </w:r>
                </w:p>
              </w:tc>
              <w:tc>
                <w:tcPr>
                  <w:tcW w:w="473" w:type="dxa"/>
                  <w:vAlign w:val="center"/>
                </w:tcPr>
                <w:p w14:paraId="01692A39" w14:textId="15A3826A" w:rsidR="007C7810" w:rsidRPr="00A34F77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-36</w:t>
                  </w:r>
                </w:p>
              </w:tc>
            </w:tr>
          </w:tbl>
          <w:p w14:paraId="6A1A3FC4" w14:textId="77777777" w:rsidR="007C7810" w:rsidRPr="00A34F77" w:rsidRDefault="007C7810" w:rsidP="007C7810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2694" w:type="dxa"/>
            <w:gridSpan w:val="5"/>
          </w:tcPr>
          <w:p w14:paraId="7F8F4407" w14:textId="77777777" w:rsidR="007C7810" w:rsidRDefault="007C7810" w:rsidP="007C7810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  <w:r>
              <w:rPr>
                <w:rFonts w:ascii="Calibri" w:hAnsi="Calibri" w:cs="Calibri"/>
                <w:b/>
                <w:color w:val="auto"/>
              </w:rPr>
              <w:tab/>
            </w:r>
          </w:p>
          <w:tbl>
            <w:tblPr>
              <w:tblStyle w:val="Tabellenraster"/>
              <w:tblW w:w="2475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57"/>
              <w:gridCol w:w="472"/>
              <w:gridCol w:w="473"/>
              <w:gridCol w:w="473"/>
            </w:tblGrid>
            <w:tr w:rsidR="007C7810" w:rsidRPr="00B416AE" w14:paraId="5A5B3052" w14:textId="77777777" w:rsidTr="00CB2AF2">
              <w:trPr>
                <w:trHeight w:val="394"/>
              </w:trPr>
              <w:tc>
                <w:tcPr>
                  <w:tcW w:w="1057" w:type="dxa"/>
                  <w:shd w:val="clear" w:color="auto" w:fill="F2F2F2" w:themeFill="background1" w:themeFillShade="F2"/>
                  <w:tcMar>
                    <w:left w:w="113" w:type="dxa"/>
                    <w:right w:w="28" w:type="dxa"/>
                  </w:tcMar>
                  <w:vAlign w:val="center"/>
                </w:tcPr>
                <w:p w14:paraId="3631AE2A" w14:textId="77777777" w:rsidR="007C7810" w:rsidRPr="005B4D4A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472" w:type="dxa"/>
                  <w:vAlign w:val="center"/>
                </w:tcPr>
                <w:p w14:paraId="2AF35135" w14:textId="77777777" w:rsidR="007C7810" w:rsidRPr="00B416AE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14:paraId="537F30D3" w14:textId="77777777" w:rsidR="007C7810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14:paraId="5180EEEF" w14:textId="77777777" w:rsidR="007C7810" w:rsidRPr="00B416AE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</w:tr>
            <w:tr w:rsidR="007C7810" w:rsidRPr="00A34F77" w14:paraId="68BEA9D5" w14:textId="77777777" w:rsidTr="00CB2AF2">
              <w:trPr>
                <w:trHeight w:val="394"/>
              </w:trPr>
              <w:tc>
                <w:tcPr>
                  <w:tcW w:w="1057" w:type="dxa"/>
                  <w:shd w:val="clear" w:color="auto" w:fill="F2F2F2" w:themeFill="background1" w:themeFillShade="F2"/>
                  <w:tcMar>
                    <w:left w:w="113" w:type="dxa"/>
                  </w:tcMar>
                  <w:vAlign w:val="center"/>
                </w:tcPr>
                <w:p w14:paraId="7759B066" w14:textId="77777777" w:rsidR="007C7810" w:rsidRPr="00A34F77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472" w:type="dxa"/>
                  <w:vAlign w:val="center"/>
                </w:tcPr>
                <w:p w14:paraId="46D12780" w14:textId="3CCEC9EA" w:rsidR="007C7810" w:rsidRPr="00A34F77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14:paraId="60E5294C" w14:textId="787F6496" w:rsidR="007C7810" w:rsidRPr="00A34F77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18</w:t>
                  </w:r>
                </w:p>
              </w:tc>
              <w:tc>
                <w:tcPr>
                  <w:tcW w:w="473" w:type="dxa"/>
                  <w:vAlign w:val="center"/>
                </w:tcPr>
                <w:p w14:paraId="526E339B" w14:textId="7F765A9D" w:rsidR="007C7810" w:rsidRPr="00A34F77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24</w:t>
                  </w:r>
                </w:p>
              </w:tc>
            </w:tr>
          </w:tbl>
          <w:p w14:paraId="0C0D3AC4" w14:textId="394A7E48" w:rsidR="007C7810" w:rsidRPr="00A34F77" w:rsidRDefault="007C7810" w:rsidP="007C7810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245" w:type="dxa"/>
          </w:tcPr>
          <w:p w14:paraId="72942EA4" w14:textId="77777777" w:rsidR="007C7810" w:rsidRPr="00A34F77" w:rsidRDefault="007C7810" w:rsidP="007E7E68">
            <w:pPr>
              <w:pStyle w:val="SOBberschrift2"/>
              <w:rPr>
                <w:rFonts w:ascii="Calibri" w:hAnsi="Calibri" w:cs="Calibri"/>
              </w:rPr>
            </w:pPr>
          </w:p>
        </w:tc>
      </w:tr>
      <w:tr w:rsidR="007C7810" w:rsidRPr="00A34F77" w14:paraId="7486B50E" w14:textId="77777777" w:rsidTr="007C7810">
        <w:trPr>
          <w:gridAfter w:val="1"/>
          <w:wAfter w:w="6" w:type="dxa"/>
        </w:trPr>
        <w:tc>
          <w:tcPr>
            <w:tcW w:w="778" w:type="dxa"/>
          </w:tcPr>
          <w:p w14:paraId="06962B6D" w14:textId="77777777" w:rsidR="007C7810" w:rsidRPr="00A34F77" w:rsidRDefault="007C7810" w:rsidP="004D08C9">
            <w:pPr>
              <w:pStyle w:val="berschrift5"/>
              <w:jc w:val="right"/>
            </w:pPr>
          </w:p>
        </w:tc>
        <w:tc>
          <w:tcPr>
            <w:tcW w:w="2729" w:type="dxa"/>
            <w:gridSpan w:val="6"/>
          </w:tcPr>
          <w:p w14:paraId="4A0CA227" w14:textId="77777777" w:rsidR="007C7810" w:rsidRPr="00A34F77" w:rsidRDefault="007C7810" w:rsidP="007E7E68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2835" w:type="dxa"/>
            <w:gridSpan w:val="7"/>
          </w:tcPr>
          <w:p w14:paraId="61B59CCA" w14:textId="3E7F0D26" w:rsidR="007C7810" w:rsidRPr="00A34F77" w:rsidRDefault="007C7810" w:rsidP="007E7E68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2694" w:type="dxa"/>
            <w:gridSpan w:val="5"/>
          </w:tcPr>
          <w:p w14:paraId="0F4CDD6F" w14:textId="5757BAA3" w:rsidR="007C7810" w:rsidRPr="00A34F77" w:rsidRDefault="007C7810" w:rsidP="007E7E68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245" w:type="dxa"/>
          </w:tcPr>
          <w:p w14:paraId="12D79BF5" w14:textId="77777777" w:rsidR="007C7810" w:rsidRPr="00A34F77" w:rsidRDefault="007C7810" w:rsidP="007E7E68">
            <w:pPr>
              <w:pStyle w:val="SOBberschrift2"/>
              <w:rPr>
                <w:rFonts w:ascii="Calibri" w:hAnsi="Calibri" w:cs="Calibri"/>
              </w:rPr>
            </w:pPr>
          </w:p>
        </w:tc>
      </w:tr>
      <w:tr w:rsidR="00A34F77" w:rsidRPr="00A34F77" w14:paraId="5113EB46" w14:textId="77777777" w:rsidTr="00490D95">
        <w:trPr>
          <w:gridAfter w:val="1"/>
          <w:wAfter w:w="6" w:type="dxa"/>
        </w:trPr>
        <w:tc>
          <w:tcPr>
            <w:tcW w:w="778" w:type="dxa"/>
          </w:tcPr>
          <w:p w14:paraId="4EBB3DC4" w14:textId="77777777" w:rsidR="00A34F77" w:rsidRPr="00A34F77" w:rsidRDefault="00A34F77" w:rsidP="004D08C9">
            <w:pPr>
              <w:pStyle w:val="berschrift5"/>
              <w:jc w:val="right"/>
            </w:pPr>
          </w:p>
        </w:tc>
        <w:tc>
          <w:tcPr>
            <w:tcW w:w="236" w:type="dxa"/>
            <w:tcBorders>
              <w:right w:val="single" w:sz="6" w:space="0" w:color="7F7F7F" w:themeColor="text1" w:themeTint="80"/>
            </w:tcBorders>
          </w:tcPr>
          <w:p w14:paraId="003D5A8E" w14:textId="77777777" w:rsidR="00A34F77" w:rsidRPr="00A34F77" w:rsidRDefault="00A34F77" w:rsidP="007E7E6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28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4CC79E9A" w14:textId="77777777" w:rsidR="00A34F77" w:rsidRPr="00A34F77" w:rsidRDefault="00A34F77" w:rsidP="007E7E6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56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211C4973" w14:textId="77777777" w:rsidR="00A34F77" w:rsidRPr="00A34F77" w:rsidRDefault="00A34F77" w:rsidP="007E7E68">
            <w:pPr>
              <w:pStyle w:val="SOBText"/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</w:rPr>
              <w:t>ja</w:t>
            </w:r>
          </w:p>
        </w:tc>
        <w:tc>
          <w:tcPr>
            <w:tcW w:w="307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553A77EC" w14:textId="77777777" w:rsidR="00A34F77" w:rsidRPr="00A34F77" w:rsidRDefault="00A34F77" w:rsidP="007E7E6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853" w:type="dxa"/>
            <w:tcBorders>
              <w:left w:val="single" w:sz="6" w:space="0" w:color="7F7F7F" w:themeColor="text1" w:themeTint="80"/>
            </w:tcBorders>
          </w:tcPr>
          <w:p w14:paraId="3F178CF3" w14:textId="77777777" w:rsidR="00A34F77" w:rsidRPr="00A34F77" w:rsidRDefault="00A34F77" w:rsidP="007E7E68">
            <w:pPr>
              <w:pStyle w:val="SOBText"/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</w:rPr>
              <w:t>nein</w:t>
            </w:r>
          </w:p>
        </w:tc>
        <w:tc>
          <w:tcPr>
            <w:tcW w:w="792" w:type="dxa"/>
            <w:gridSpan w:val="2"/>
            <w:tcBorders>
              <w:left w:val="nil"/>
              <w:right w:val="single" w:sz="6" w:space="0" w:color="7F7F7F" w:themeColor="text1" w:themeTint="80"/>
            </w:tcBorders>
          </w:tcPr>
          <w:p w14:paraId="0587158E" w14:textId="77777777" w:rsidR="00A34F77" w:rsidRPr="00A34F77" w:rsidRDefault="00A34F77" w:rsidP="007E7E68">
            <w:pPr>
              <w:pStyle w:val="SOBText"/>
              <w:rPr>
                <w:rFonts w:ascii="Calibri" w:hAnsi="Calibri" w:cs="Calibri"/>
              </w:rPr>
            </w:pPr>
          </w:p>
        </w:tc>
        <w:tc>
          <w:tcPr>
            <w:tcW w:w="28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2A52A2CF" w14:textId="77777777" w:rsidR="00A34F77" w:rsidRPr="00A34F77" w:rsidRDefault="00A34F77" w:rsidP="007E7E68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578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3F3C97D8" w14:textId="77777777" w:rsidR="00A34F77" w:rsidRPr="00A34F77" w:rsidRDefault="00A34F77" w:rsidP="007E7E68">
            <w:pPr>
              <w:pStyle w:val="SOBText"/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</w:rPr>
              <w:t>ja</w:t>
            </w:r>
          </w:p>
        </w:tc>
        <w:tc>
          <w:tcPr>
            <w:tcW w:w="28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129A1F99" w14:textId="137C7EB3" w:rsidR="00A34F77" w:rsidRPr="00A34F77" w:rsidRDefault="00A34F77" w:rsidP="007E7E6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1797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3DBAFA29" w14:textId="62147C29" w:rsidR="00A34F77" w:rsidRPr="00A34F77" w:rsidRDefault="00A34F77" w:rsidP="007E7E68">
            <w:pPr>
              <w:pStyle w:val="SOBText"/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</w:rPr>
              <w:t>nein</w:t>
            </w:r>
          </w:p>
        </w:tc>
        <w:tc>
          <w:tcPr>
            <w:tcW w:w="283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491BDEF8" w14:textId="77777777" w:rsidR="00A34F77" w:rsidRPr="00A34F77" w:rsidRDefault="00A34F77" w:rsidP="007E7E68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42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4D45B565" w14:textId="77777777" w:rsidR="00A34F77" w:rsidRPr="00A34F77" w:rsidRDefault="00A34F77" w:rsidP="007E7E68">
            <w:pPr>
              <w:pStyle w:val="SOBText"/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</w:rPr>
              <w:t>ja</w:t>
            </w:r>
          </w:p>
        </w:tc>
        <w:tc>
          <w:tcPr>
            <w:tcW w:w="2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064CD3B7" w14:textId="77777777" w:rsidR="00A34F77" w:rsidRPr="00A34F77" w:rsidRDefault="00A34F77" w:rsidP="007E7E6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1276" w:type="dxa"/>
            <w:tcBorders>
              <w:left w:val="single" w:sz="6" w:space="0" w:color="7F7F7F" w:themeColor="text1" w:themeTint="80"/>
            </w:tcBorders>
          </w:tcPr>
          <w:p w14:paraId="4C62B5CC" w14:textId="77777777" w:rsidR="00A34F77" w:rsidRPr="00A34F77" w:rsidRDefault="00A34F77" w:rsidP="007E7E68">
            <w:pPr>
              <w:pStyle w:val="SOBText"/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</w:rPr>
              <w:t>nein</w:t>
            </w:r>
          </w:p>
        </w:tc>
        <w:tc>
          <w:tcPr>
            <w:tcW w:w="245" w:type="dxa"/>
          </w:tcPr>
          <w:p w14:paraId="01E5344C" w14:textId="77777777" w:rsidR="00A34F77" w:rsidRPr="00A34F77" w:rsidRDefault="00A34F77" w:rsidP="007E7E68">
            <w:pPr>
              <w:pStyle w:val="SOBberschrift2"/>
              <w:rPr>
                <w:rFonts w:ascii="Calibri" w:hAnsi="Calibri" w:cs="Calibri"/>
              </w:rPr>
            </w:pPr>
          </w:p>
        </w:tc>
      </w:tr>
      <w:tr w:rsidR="00A34F77" w:rsidRPr="00A34F77" w14:paraId="21499F3D" w14:textId="77777777" w:rsidTr="007C7810">
        <w:trPr>
          <w:gridAfter w:val="1"/>
          <w:wAfter w:w="6" w:type="dxa"/>
        </w:trPr>
        <w:tc>
          <w:tcPr>
            <w:tcW w:w="778" w:type="dxa"/>
          </w:tcPr>
          <w:p w14:paraId="0435C7F5" w14:textId="77777777" w:rsidR="00A34F77" w:rsidRPr="00A34F77" w:rsidRDefault="00A34F77" w:rsidP="004D08C9">
            <w:pPr>
              <w:pStyle w:val="berschrift5"/>
              <w:jc w:val="right"/>
            </w:pPr>
          </w:p>
        </w:tc>
        <w:tc>
          <w:tcPr>
            <w:tcW w:w="8258" w:type="dxa"/>
            <w:gridSpan w:val="18"/>
          </w:tcPr>
          <w:p w14:paraId="1E44BF39" w14:textId="77777777" w:rsidR="00A34F77" w:rsidRPr="00A34F77" w:rsidRDefault="00A34F77" w:rsidP="007E7E6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245" w:type="dxa"/>
          </w:tcPr>
          <w:p w14:paraId="4E68B08B" w14:textId="77777777" w:rsidR="00A34F77" w:rsidRPr="00A34F77" w:rsidRDefault="00A34F77" w:rsidP="007E7E68">
            <w:pPr>
              <w:pStyle w:val="SOBberschrift2"/>
              <w:rPr>
                <w:rFonts w:ascii="Calibri" w:hAnsi="Calibri" w:cs="Calibri"/>
              </w:rPr>
            </w:pPr>
          </w:p>
        </w:tc>
      </w:tr>
      <w:tr w:rsidR="00A34F77" w:rsidRPr="00A34F77" w14:paraId="416D4556" w14:textId="77777777" w:rsidTr="007C7810">
        <w:trPr>
          <w:gridAfter w:val="1"/>
          <w:wAfter w:w="6" w:type="dxa"/>
        </w:trPr>
        <w:tc>
          <w:tcPr>
            <w:tcW w:w="778" w:type="dxa"/>
          </w:tcPr>
          <w:p w14:paraId="206E995D" w14:textId="77777777" w:rsidR="00A34F77" w:rsidRPr="00A34F77" w:rsidRDefault="00A34F77" w:rsidP="004D08C9">
            <w:pPr>
              <w:pStyle w:val="berschrift5"/>
              <w:jc w:val="right"/>
            </w:pPr>
            <w:r w:rsidRPr="00A34F77">
              <w:t>b)</w:t>
            </w:r>
          </w:p>
        </w:tc>
        <w:tc>
          <w:tcPr>
            <w:tcW w:w="8258" w:type="dxa"/>
            <w:gridSpan w:val="18"/>
          </w:tcPr>
          <w:p w14:paraId="4DFE5316" w14:textId="0E324FD4" w:rsidR="00A34F77" w:rsidRPr="00A34F77" w:rsidRDefault="00A34F77" w:rsidP="007E7E68">
            <w:pPr>
              <w:pStyle w:val="SOBText"/>
              <w:rPr>
                <w:rFonts w:ascii="Calibri" w:hAnsi="Calibri" w:cs="Calibri"/>
                <w:b/>
              </w:rPr>
            </w:pPr>
            <w:r w:rsidRPr="00A34F77">
              <w:rPr>
                <w:rFonts w:ascii="Calibri" w:hAnsi="Calibri" w:cs="Calibri"/>
              </w:rPr>
              <w:t xml:space="preserve">Erkläre auf der Rückseite für die </w:t>
            </w:r>
            <w:r w:rsidRPr="00A34F77">
              <w:rPr>
                <w:rFonts w:ascii="Calibri" w:hAnsi="Calibri" w:cs="Calibri"/>
                <w:b/>
              </w:rPr>
              <w:t>dritte</w:t>
            </w:r>
            <w:r w:rsidRPr="00A34F77">
              <w:rPr>
                <w:rFonts w:ascii="Calibri" w:hAnsi="Calibri" w:cs="Calibri"/>
              </w:rPr>
              <w:t xml:space="preserve"> Tabelle aus </w:t>
            </w:r>
            <w:r w:rsidRPr="004D08C9">
              <w:rPr>
                <w:rFonts w:ascii="Calibri" w:hAnsi="Calibri" w:cs="Calibri"/>
                <w:b/>
                <w:color w:val="70BCC9"/>
              </w:rPr>
              <w:t>a)</w:t>
            </w:r>
            <w:r w:rsidRPr="00A34F77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A34F77">
              <w:rPr>
                <w:rFonts w:ascii="Calibri" w:hAnsi="Calibri" w:cs="Calibri"/>
              </w:rPr>
              <w:t xml:space="preserve">wie du herausgefunden hast, </w:t>
            </w:r>
            <w:r w:rsidR="00490D95">
              <w:rPr>
                <w:rFonts w:ascii="Calibri" w:hAnsi="Calibri" w:cs="Calibri"/>
              </w:rPr>
              <w:br/>
            </w:r>
            <w:r w:rsidRPr="00A34F77">
              <w:rPr>
                <w:rFonts w:ascii="Calibri" w:hAnsi="Calibri" w:cs="Calibri"/>
              </w:rPr>
              <w:t xml:space="preserve">ob </w:t>
            </w:r>
            <w:r w:rsidR="00490D95">
              <w:rPr>
                <w:rFonts w:ascii="Calibri" w:hAnsi="Calibri" w:cs="Calibri"/>
              </w:rPr>
              <w:t xml:space="preserve">sie einen </w:t>
            </w:r>
            <w:r w:rsidRPr="00A34F77">
              <w:rPr>
                <w:rFonts w:ascii="Calibri" w:hAnsi="Calibri" w:cs="Calibri"/>
              </w:rPr>
              <w:t>proportionale</w:t>
            </w:r>
            <w:r w:rsidR="00490D95">
              <w:rPr>
                <w:rFonts w:ascii="Calibri" w:hAnsi="Calibri" w:cs="Calibri"/>
              </w:rPr>
              <w:t>n</w:t>
            </w:r>
            <w:r w:rsidRPr="00A34F77">
              <w:rPr>
                <w:rFonts w:ascii="Calibri" w:hAnsi="Calibri" w:cs="Calibri"/>
              </w:rPr>
              <w:t xml:space="preserve"> Zusammenhang darstellt oder nicht.</w:t>
            </w:r>
          </w:p>
        </w:tc>
        <w:tc>
          <w:tcPr>
            <w:tcW w:w="245" w:type="dxa"/>
          </w:tcPr>
          <w:p w14:paraId="30C645B7" w14:textId="77777777" w:rsidR="00A34F77" w:rsidRPr="00A34F77" w:rsidRDefault="00A34F77" w:rsidP="007E7E68">
            <w:pPr>
              <w:pStyle w:val="SOBberschrift2"/>
              <w:rPr>
                <w:rFonts w:ascii="Calibri" w:hAnsi="Calibri" w:cs="Calibri"/>
              </w:rPr>
            </w:pPr>
          </w:p>
        </w:tc>
      </w:tr>
      <w:tr w:rsidR="00A34F77" w:rsidRPr="00A34F77" w14:paraId="1530AE16" w14:textId="77777777" w:rsidTr="007C7810">
        <w:trPr>
          <w:gridAfter w:val="1"/>
          <w:wAfter w:w="6" w:type="dxa"/>
        </w:trPr>
        <w:tc>
          <w:tcPr>
            <w:tcW w:w="778" w:type="dxa"/>
          </w:tcPr>
          <w:p w14:paraId="1809D580" w14:textId="77777777" w:rsidR="00A34F77" w:rsidRPr="00A34F77" w:rsidRDefault="00A34F77" w:rsidP="004D08C9">
            <w:pPr>
              <w:pStyle w:val="berschrift5"/>
              <w:jc w:val="right"/>
            </w:pPr>
          </w:p>
        </w:tc>
        <w:tc>
          <w:tcPr>
            <w:tcW w:w="8258" w:type="dxa"/>
            <w:gridSpan w:val="18"/>
          </w:tcPr>
          <w:p w14:paraId="4C50607F" w14:textId="77777777" w:rsidR="00A34F77" w:rsidRPr="00A34F77" w:rsidRDefault="00A34F77" w:rsidP="007E7E68">
            <w:pPr>
              <w:pStyle w:val="SOBberschrift2"/>
              <w:rPr>
                <w:rFonts w:ascii="Calibri" w:hAnsi="Calibri" w:cs="Calibri"/>
                <w:noProof/>
              </w:rPr>
            </w:pPr>
          </w:p>
        </w:tc>
        <w:tc>
          <w:tcPr>
            <w:tcW w:w="245" w:type="dxa"/>
          </w:tcPr>
          <w:p w14:paraId="4292CF8A" w14:textId="77777777" w:rsidR="00A34F77" w:rsidRPr="00A34F77" w:rsidRDefault="00A34F77" w:rsidP="007E7E68">
            <w:pPr>
              <w:pStyle w:val="SOBberschrift2"/>
              <w:rPr>
                <w:rFonts w:ascii="Calibri" w:hAnsi="Calibri" w:cs="Calibri"/>
              </w:rPr>
            </w:pPr>
          </w:p>
        </w:tc>
      </w:tr>
      <w:tr w:rsidR="00A34F77" w:rsidRPr="00A34F77" w14:paraId="47E66F84" w14:textId="77777777" w:rsidTr="007C7810">
        <w:trPr>
          <w:gridAfter w:val="1"/>
          <w:wAfter w:w="6" w:type="dxa"/>
        </w:trPr>
        <w:tc>
          <w:tcPr>
            <w:tcW w:w="778" w:type="dxa"/>
          </w:tcPr>
          <w:p w14:paraId="07934A60" w14:textId="77777777" w:rsidR="00A34F77" w:rsidRPr="00A34F77" w:rsidRDefault="00A34F77" w:rsidP="004D08C9">
            <w:pPr>
              <w:pStyle w:val="berschrift5"/>
              <w:jc w:val="right"/>
            </w:pPr>
            <w:r w:rsidRPr="00A34F77">
              <w:t>c)</w:t>
            </w:r>
          </w:p>
        </w:tc>
        <w:tc>
          <w:tcPr>
            <w:tcW w:w="8258" w:type="dxa"/>
            <w:gridSpan w:val="18"/>
          </w:tcPr>
          <w:p w14:paraId="38990A2F" w14:textId="77777777" w:rsidR="00A34F77" w:rsidRPr="00A34F77" w:rsidRDefault="00A34F77" w:rsidP="007E7E68">
            <w:pPr>
              <w:pStyle w:val="SOBText"/>
              <w:rPr>
                <w:rFonts w:ascii="Calibri" w:hAnsi="Calibri" w:cs="Calibri"/>
                <w:b/>
                <w:noProof/>
              </w:rPr>
            </w:pPr>
            <w:r w:rsidRPr="00A34F77">
              <w:rPr>
                <w:rFonts w:ascii="Calibri" w:hAnsi="Calibri" w:cs="Calibri"/>
                <w:noProof/>
              </w:rPr>
              <w:t xml:space="preserve">Die folgenden Tabellen zeigen proportionale Zusammenhänge. </w:t>
            </w:r>
            <w:r w:rsidRPr="00A34F77">
              <w:rPr>
                <w:rFonts w:ascii="Calibri" w:hAnsi="Calibri" w:cs="Calibri"/>
                <w:noProof/>
              </w:rPr>
              <w:br/>
              <w:t>Berechne die fehlenden Werte in den Tabellen.</w:t>
            </w:r>
          </w:p>
        </w:tc>
        <w:tc>
          <w:tcPr>
            <w:tcW w:w="245" w:type="dxa"/>
          </w:tcPr>
          <w:p w14:paraId="62288796" w14:textId="77777777" w:rsidR="00A34F77" w:rsidRPr="00A34F77" w:rsidRDefault="00A34F77" w:rsidP="007E7E68">
            <w:pPr>
              <w:pStyle w:val="SOBberschrift2"/>
              <w:rPr>
                <w:rFonts w:ascii="Calibri" w:hAnsi="Calibri" w:cs="Calibri"/>
              </w:rPr>
            </w:pPr>
          </w:p>
        </w:tc>
      </w:tr>
      <w:tr w:rsidR="007C7810" w:rsidRPr="00A34F77" w14:paraId="5091687F" w14:textId="77777777" w:rsidTr="00490D95">
        <w:trPr>
          <w:gridAfter w:val="1"/>
          <w:wAfter w:w="6" w:type="dxa"/>
        </w:trPr>
        <w:tc>
          <w:tcPr>
            <w:tcW w:w="778" w:type="dxa"/>
          </w:tcPr>
          <w:p w14:paraId="5F9BF1B2" w14:textId="77777777" w:rsidR="007C7810" w:rsidRPr="00A34F77" w:rsidRDefault="007C7810" w:rsidP="007C7810">
            <w:pPr>
              <w:pStyle w:val="berschrift5"/>
              <w:jc w:val="right"/>
            </w:pPr>
          </w:p>
        </w:tc>
        <w:tc>
          <w:tcPr>
            <w:tcW w:w="2729" w:type="dxa"/>
            <w:gridSpan w:val="6"/>
          </w:tcPr>
          <w:p w14:paraId="36DA70F6" w14:textId="77777777" w:rsidR="007C7810" w:rsidRDefault="007C7810" w:rsidP="007C7810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  <w:tbl>
            <w:tblPr>
              <w:tblStyle w:val="Tabellenraster"/>
              <w:tblW w:w="2475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632"/>
              <w:gridCol w:w="460"/>
              <w:gridCol w:w="461"/>
              <w:gridCol w:w="461"/>
              <w:gridCol w:w="461"/>
            </w:tblGrid>
            <w:tr w:rsidR="007C7810" w:rsidRPr="00B416AE" w14:paraId="2F68A1AD" w14:textId="7C2536AE" w:rsidTr="00CB2AF2">
              <w:trPr>
                <w:trHeight w:val="394"/>
              </w:trPr>
              <w:tc>
                <w:tcPr>
                  <w:tcW w:w="632" w:type="dxa"/>
                  <w:shd w:val="clear" w:color="auto" w:fill="F2F2F2" w:themeFill="background1" w:themeFillShade="F2"/>
                  <w:tcMar>
                    <w:left w:w="113" w:type="dxa"/>
                    <w:right w:w="28" w:type="dxa"/>
                  </w:tcMar>
                  <w:vAlign w:val="center"/>
                </w:tcPr>
                <w:p w14:paraId="752C4EC7" w14:textId="14C04279" w:rsidR="007C7810" w:rsidRPr="005B4D4A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431" w:hanging="318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A</w:t>
                  </w:r>
                </w:p>
              </w:tc>
              <w:tc>
                <w:tcPr>
                  <w:tcW w:w="460" w:type="dxa"/>
                  <w:vAlign w:val="center"/>
                </w:tcPr>
                <w:p w14:paraId="3FD71816" w14:textId="77777777" w:rsidR="007C7810" w:rsidRPr="00B416AE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61" w:type="dxa"/>
                  <w:vAlign w:val="center"/>
                </w:tcPr>
                <w:p w14:paraId="39C3DE22" w14:textId="77777777" w:rsidR="007C7810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461" w:type="dxa"/>
                  <w:vAlign w:val="center"/>
                </w:tcPr>
                <w:p w14:paraId="2A2D8589" w14:textId="77777777" w:rsidR="007C7810" w:rsidRPr="00B416AE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461" w:type="dxa"/>
                  <w:vAlign w:val="center"/>
                </w:tcPr>
                <w:p w14:paraId="3AAFAECB" w14:textId="0C1B7766" w:rsidR="007C7810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</w:tr>
            <w:tr w:rsidR="007C7810" w:rsidRPr="00A34F77" w14:paraId="3C34CE92" w14:textId="00D165B6" w:rsidTr="00CB2AF2">
              <w:trPr>
                <w:trHeight w:val="394"/>
              </w:trPr>
              <w:tc>
                <w:tcPr>
                  <w:tcW w:w="632" w:type="dxa"/>
                  <w:shd w:val="clear" w:color="auto" w:fill="F2F2F2" w:themeFill="background1" w:themeFillShade="F2"/>
                  <w:tcMar>
                    <w:left w:w="113" w:type="dxa"/>
                  </w:tcMar>
                  <w:vAlign w:val="center"/>
                </w:tcPr>
                <w:p w14:paraId="5C0F3992" w14:textId="2EC2DB33" w:rsidR="007C7810" w:rsidRPr="00A34F77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431" w:hanging="318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460" w:type="dxa"/>
                  <w:vAlign w:val="center"/>
                </w:tcPr>
                <w:p w14:paraId="4F207A11" w14:textId="6FEE4EDC" w:rsidR="007C7810" w:rsidRPr="00A34F77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5</w:t>
                  </w:r>
                </w:p>
              </w:tc>
              <w:tc>
                <w:tcPr>
                  <w:tcW w:w="461" w:type="dxa"/>
                  <w:vAlign w:val="center"/>
                </w:tcPr>
                <w:p w14:paraId="2BF7CAD3" w14:textId="4B376AF3" w:rsidR="007C7810" w:rsidRPr="00A34F77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10</w:t>
                  </w:r>
                </w:p>
              </w:tc>
              <w:tc>
                <w:tcPr>
                  <w:tcW w:w="461" w:type="dxa"/>
                  <w:vAlign w:val="center"/>
                </w:tcPr>
                <w:p w14:paraId="5C2CC2AA" w14:textId="5857CFA4" w:rsidR="007C7810" w:rsidRPr="00A34F77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61" w:type="dxa"/>
                  <w:vAlign w:val="center"/>
                </w:tcPr>
                <w:p w14:paraId="7C37A0ED" w14:textId="280EBC3A" w:rsidR="007C7810" w:rsidRDefault="007C7810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7C9429C1" w14:textId="77777777" w:rsidR="007C7810" w:rsidRPr="00A34F77" w:rsidRDefault="007C7810" w:rsidP="007C7810">
            <w:pPr>
              <w:pStyle w:val="SOBberschrift2"/>
              <w:jc w:val="center"/>
              <w:rPr>
                <w:rFonts w:ascii="Calibri" w:hAnsi="Calibri" w:cs="Calibri"/>
                <w:b w:val="0"/>
                <w:noProof/>
              </w:rPr>
            </w:pPr>
          </w:p>
        </w:tc>
        <w:tc>
          <w:tcPr>
            <w:tcW w:w="2835" w:type="dxa"/>
            <w:gridSpan w:val="7"/>
          </w:tcPr>
          <w:p w14:paraId="526621DF" w14:textId="77777777" w:rsidR="00490D95" w:rsidRDefault="00490D95" w:rsidP="00490D95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  <w:tbl>
            <w:tblPr>
              <w:tblStyle w:val="Tabellenraster"/>
              <w:tblW w:w="2475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632"/>
              <w:gridCol w:w="460"/>
              <w:gridCol w:w="461"/>
              <w:gridCol w:w="461"/>
              <w:gridCol w:w="461"/>
            </w:tblGrid>
            <w:tr w:rsidR="00490D95" w:rsidRPr="00B416AE" w14:paraId="666F6F12" w14:textId="77777777" w:rsidTr="00CB2AF2">
              <w:trPr>
                <w:trHeight w:val="394"/>
              </w:trPr>
              <w:tc>
                <w:tcPr>
                  <w:tcW w:w="632" w:type="dxa"/>
                  <w:shd w:val="clear" w:color="auto" w:fill="F2F2F2" w:themeFill="background1" w:themeFillShade="F2"/>
                  <w:tcMar>
                    <w:left w:w="113" w:type="dxa"/>
                    <w:right w:w="28" w:type="dxa"/>
                  </w:tcMar>
                  <w:vAlign w:val="center"/>
                </w:tcPr>
                <w:p w14:paraId="332E4CDE" w14:textId="77777777" w:rsidR="00490D95" w:rsidRPr="005B4D4A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113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A</w:t>
                  </w:r>
                </w:p>
              </w:tc>
              <w:tc>
                <w:tcPr>
                  <w:tcW w:w="460" w:type="dxa"/>
                  <w:vAlign w:val="center"/>
                </w:tcPr>
                <w:p w14:paraId="1247A6DC" w14:textId="77777777" w:rsidR="00490D95" w:rsidRPr="00B416AE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61" w:type="dxa"/>
                  <w:vAlign w:val="center"/>
                </w:tcPr>
                <w:p w14:paraId="61D900F7" w14:textId="77777777" w:rsidR="00490D95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461" w:type="dxa"/>
                  <w:vAlign w:val="center"/>
                </w:tcPr>
                <w:p w14:paraId="5D06E2AA" w14:textId="5C54653E" w:rsidR="00490D95" w:rsidRPr="00B416AE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461" w:type="dxa"/>
                  <w:vAlign w:val="center"/>
                </w:tcPr>
                <w:p w14:paraId="6C3272EA" w14:textId="6412B9CA" w:rsidR="00490D95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</w:tr>
            <w:tr w:rsidR="00490D95" w:rsidRPr="00A34F77" w14:paraId="31249A7B" w14:textId="77777777" w:rsidTr="00CB2AF2">
              <w:trPr>
                <w:trHeight w:val="394"/>
              </w:trPr>
              <w:tc>
                <w:tcPr>
                  <w:tcW w:w="632" w:type="dxa"/>
                  <w:shd w:val="clear" w:color="auto" w:fill="F2F2F2" w:themeFill="background1" w:themeFillShade="F2"/>
                  <w:tcMar>
                    <w:left w:w="113" w:type="dxa"/>
                  </w:tcMar>
                  <w:vAlign w:val="center"/>
                </w:tcPr>
                <w:p w14:paraId="5C04ED50" w14:textId="77777777" w:rsidR="00490D95" w:rsidRPr="00A34F77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113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460" w:type="dxa"/>
                  <w:vAlign w:val="center"/>
                </w:tcPr>
                <w:p w14:paraId="441105DB" w14:textId="3D6E7291" w:rsidR="00490D95" w:rsidRPr="00A34F77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61" w:type="dxa"/>
                  <w:vAlign w:val="center"/>
                </w:tcPr>
                <w:p w14:paraId="5C1A7CB2" w14:textId="09D74AD6" w:rsidR="00490D95" w:rsidRPr="00A34F77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14</w:t>
                  </w:r>
                </w:p>
              </w:tc>
              <w:tc>
                <w:tcPr>
                  <w:tcW w:w="461" w:type="dxa"/>
                  <w:vAlign w:val="center"/>
                </w:tcPr>
                <w:p w14:paraId="7F2EA635" w14:textId="03E282C2" w:rsidR="00490D95" w:rsidRPr="00A34F77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28</w:t>
                  </w:r>
                </w:p>
              </w:tc>
              <w:tc>
                <w:tcPr>
                  <w:tcW w:w="461" w:type="dxa"/>
                  <w:vAlign w:val="center"/>
                </w:tcPr>
                <w:p w14:paraId="3BAB2E86" w14:textId="77777777" w:rsidR="00490D95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5B12C720" w14:textId="77777777" w:rsidR="007C7810" w:rsidRPr="00A34F77" w:rsidRDefault="007C7810" w:rsidP="007C7810">
            <w:pPr>
              <w:pStyle w:val="SOBberschrift2"/>
              <w:ind w:left="-1096" w:firstLine="1096"/>
              <w:jc w:val="center"/>
              <w:rPr>
                <w:rFonts w:ascii="Calibri" w:hAnsi="Calibri" w:cs="Calibri"/>
                <w:b w:val="0"/>
                <w:noProof/>
              </w:rPr>
            </w:pPr>
          </w:p>
        </w:tc>
        <w:tc>
          <w:tcPr>
            <w:tcW w:w="2694" w:type="dxa"/>
            <w:gridSpan w:val="5"/>
          </w:tcPr>
          <w:p w14:paraId="5E210261" w14:textId="77777777" w:rsidR="00490D95" w:rsidRDefault="00490D95" w:rsidP="00490D95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  <w:tbl>
            <w:tblPr>
              <w:tblStyle w:val="Tabellenraster"/>
              <w:tblW w:w="2475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632"/>
              <w:gridCol w:w="460"/>
              <w:gridCol w:w="461"/>
              <w:gridCol w:w="461"/>
              <w:gridCol w:w="461"/>
            </w:tblGrid>
            <w:tr w:rsidR="00490D95" w:rsidRPr="00B416AE" w14:paraId="02B5E0F9" w14:textId="77777777" w:rsidTr="00CB2AF2">
              <w:trPr>
                <w:trHeight w:val="394"/>
              </w:trPr>
              <w:tc>
                <w:tcPr>
                  <w:tcW w:w="632" w:type="dxa"/>
                  <w:shd w:val="clear" w:color="auto" w:fill="F2F2F2" w:themeFill="background1" w:themeFillShade="F2"/>
                  <w:tcMar>
                    <w:left w:w="113" w:type="dxa"/>
                    <w:right w:w="28" w:type="dxa"/>
                  </w:tcMar>
                  <w:vAlign w:val="center"/>
                </w:tcPr>
                <w:p w14:paraId="3365398D" w14:textId="77777777" w:rsidR="00490D95" w:rsidRPr="005B4D4A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113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A</w:t>
                  </w:r>
                </w:p>
              </w:tc>
              <w:tc>
                <w:tcPr>
                  <w:tcW w:w="460" w:type="dxa"/>
                  <w:vAlign w:val="center"/>
                </w:tcPr>
                <w:p w14:paraId="4D5DA8CB" w14:textId="77777777" w:rsidR="00490D95" w:rsidRPr="00B416AE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61" w:type="dxa"/>
                  <w:vAlign w:val="center"/>
                </w:tcPr>
                <w:p w14:paraId="1D215408" w14:textId="70938F23" w:rsidR="00490D95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461" w:type="dxa"/>
                  <w:vAlign w:val="center"/>
                </w:tcPr>
                <w:p w14:paraId="22A17A0B" w14:textId="2C530C08" w:rsidR="00490D95" w:rsidRPr="00B416AE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461" w:type="dxa"/>
                  <w:vAlign w:val="center"/>
                </w:tcPr>
                <w:p w14:paraId="27D3C83F" w14:textId="14E8A6E6" w:rsidR="00490D95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</w:tr>
            <w:tr w:rsidR="00490D95" w:rsidRPr="00A34F77" w14:paraId="19BF260E" w14:textId="77777777" w:rsidTr="00CB2AF2">
              <w:trPr>
                <w:trHeight w:val="394"/>
              </w:trPr>
              <w:tc>
                <w:tcPr>
                  <w:tcW w:w="632" w:type="dxa"/>
                  <w:shd w:val="clear" w:color="auto" w:fill="F2F2F2" w:themeFill="background1" w:themeFillShade="F2"/>
                  <w:tcMar>
                    <w:left w:w="113" w:type="dxa"/>
                  </w:tcMar>
                  <w:vAlign w:val="center"/>
                </w:tcPr>
                <w:p w14:paraId="168459E5" w14:textId="77777777" w:rsidR="00490D95" w:rsidRPr="00A34F77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113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460" w:type="dxa"/>
                  <w:vAlign w:val="center"/>
                </w:tcPr>
                <w:p w14:paraId="6E796AD3" w14:textId="0590F9A3" w:rsidR="00490D95" w:rsidRPr="00A34F77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461" w:type="dxa"/>
                  <w:vAlign w:val="center"/>
                </w:tcPr>
                <w:p w14:paraId="4304202E" w14:textId="25C5A727" w:rsidR="00490D95" w:rsidRPr="00A34F77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6</w:t>
                  </w:r>
                </w:p>
              </w:tc>
              <w:tc>
                <w:tcPr>
                  <w:tcW w:w="461" w:type="dxa"/>
                  <w:vAlign w:val="center"/>
                </w:tcPr>
                <w:p w14:paraId="10536466" w14:textId="2AAA3AD7" w:rsidR="00490D95" w:rsidRPr="00A34F77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8</w:t>
                  </w:r>
                </w:p>
              </w:tc>
              <w:tc>
                <w:tcPr>
                  <w:tcW w:w="461" w:type="dxa"/>
                  <w:vAlign w:val="center"/>
                </w:tcPr>
                <w:p w14:paraId="6A3F4ECE" w14:textId="77777777" w:rsidR="00490D95" w:rsidRDefault="00490D95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7A6DF3C2" w14:textId="77777777" w:rsidR="007C7810" w:rsidRPr="00A34F77" w:rsidRDefault="007C7810" w:rsidP="007C7810">
            <w:pPr>
              <w:pStyle w:val="SOBberschrift2"/>
              <w:ind w:left="-1096" w:firstLine="1096"/>
              <w:jc w:val="center"/>
              <w:rPr>
                <w:rFonts w:ascii="Calibri" w:hAnsi="Calibri" w:cs="Calibri"/>
                <w:b w:val="0"/>
                <w:noProof/>
              </w:rPr>
            </w:pPr>
          </w:p>
        </w:tc>
        <w:tc>
          <w:tcPr>
            <w:tcW w:w="245" w:type="dxa"/>
          </w:tcPr>
          <w:p w14:paraId="672D5136" w14:textId="77777777" w:rsidR="007C7810" w:rsidRPr="00A34F77" w:rsidRDefault="007C7810" w:rsidP="007C7810">
            <w:pPr>
              <w:pStyle w:val="SOBberschrift2"/>
              <w:ind w:left="-1096" w:firstLine="1096"/>
              <w:rPr>
                <w:rFonts w:ascii="Calibri" w:hAnsi="Calibri" w:cs="Calibri"/>
              </w:rPr>
            </w:pPr>
          </w:p>
        </w:tc>
      </w:tr>
      <w:tr w:rsidR="007C7810" w:rsidRPr="00A34F77" w14:paraId="51548C28" w14:textId="77777777" w:rsidTr="00490D95">
        <w:trPr>
          <w:gridAfter w:val="1"/>
          <w:wAfter w:w="6" w:type="dxa"/>
        </w:trPr>
        <w:tc>
          <w:tcPr>
            <w:tcW w:w="778" w:type="dxa"/>
          </w:tcPr>
          <w:p w14:paraId="59FC580D" w14:textId="77777777" w:rsidR="007C7810" w:rsidRDefault="007C7810" w:rsidP="007C7810">
            <w:pPr>
              <w:pStyle w:val="berschrift5"/>
              <w:jc w:val="right"/>
            </w:pPr>
          </w:p>
          <w:p w14:paraId="054A5A74" w14:textId="77777777" w:rsidR="00A40C1F" w:rsidRPr="00A40C1F" w:rsidRDefault="00A40C1F" w:rsidP="00A40C1F">
            <w:pPr>
              <w:rPr>
                <w:lang w:eastAsia="de-DE"/>
              </w:rPr>
            </w:pPr>
          </w:p>
        </w:tc>
        <w:tc>
          <w:tcPr>
            <w:tcW w:w="2729" w:type="dxa"/>
            <w:gridSpan w:val="6"/>
          </w:tcPr>
          <w:p w14:paraId="107CD482" w14:textId="77777777" w:rsidR="007C7810" w:rsidRPr="00A34F77" w:rsidRDefault="007C7810" w:rsidP="007C7810">
            <w:pPr>
              <w:pStyle w:val="SOBberschrift2"/>
              <w:jc w:val="center"/>
              <w:rPr>
                <w:rFonts w:ascii="Calibri" w:hAnsi="Calibri" w:cs="Calibri"/>
                <w:b w:val="0"/>
                <w:noProof/>
              </w:rPr>
            </w:pPr>
          </w:p>
        </w:tc>
        <w:tc>
          <w:tcPr>
            <w:tcW w:w="2835" w:type="dxa"/>
            <w:gridSpan w:val="7"/>
          </w:tcPr>
          <w:p w14:paraId="1FF133D4" w14:textId="77777777" w:rsidR="007C7810" w:rsidRPr="00A34F77" w:rsidRDefault="007C7810" w:rsidP="007C7810">
            <w:pPr>
              <w:pStyle w:val="SOBberschrift2"/>
              <w:ind w:left="-1096" w:firstLine="1096"/>
              <w:jc w:val="center"/>
              <w:rPr>
                <w:rFonts w:ascii="Calibri" w:hAnsi="Calibri" w:cs="Calibri"/>
                <w:b w:val="0"/>
                <w:noProof/>
              </w:rPr>
            </w:pPr>
          </w:p>
        </w:tc>
        <w:tc>
          <w:tcPr>
            <w:tcW w:w="2694" w:type="dxa"/>
            <w:gridSpan w:val="5"/>
          </w:tcPr>
          <w:p w14:paraId="035E1320" w14:textId="77777777" w:rsidR="007C7810" w:rsidRPr="00A34F77" w:rsidRDefault="007C7810" w:rsidP="007C7810">
            <w:pPr>
              <w:pStyle w:val="SOBberschrift2"/>
              <w:ind w:left="-1096" w:firstLine="1096"/>
              <w:jc w:val="center"/>
              <w:rPr>
                <w:rFonts w:ascii="Calibri" w:hAnsi="Calibri" w:cs="Calibri"/>
                <w:b w:val="0"/>
                <w:noProof/>
              </w:rPr>
            </w:pPr>
          </w:p>
        </w:tc>
        <w:tc>
          <w:tcPr>
            <w:tcW w:w="245" w:type="dxa"/>
          </w:tcPr>
          <w:p w14:paraId="4B107490" w14:textId="77777777" w:rsidR="007C7810" w:rsidRPr="00A34F77" w:rsidRDefault="007C7810" w:rsidP="007C7810">
            <w:pPr>
              <w:pStyle w:val="SOBberschrift2"/>
              <w:ind w:left="-1096" w:firstLine="1096"/>
              <w:rPr>
                <w:rFonts w:ascii="Calibri" w:hAnsi="Calibri" w:cs="Calibri"/>
              </w:rPr>
            </w:pPr>
          </w:p>
        </w:tc>
      </w:tr>
      <w:tr w:rsidR="007C7810" w:rsidRPr="00A34F77" w14:paraId="382DFA87" w14:textId="77777777" w:rsidTr="00490D95">
        <w:tc>
          <w:tcPr>
            <w:tcW w:w="778" w:type="dxa"/>
          </w:tcPr>
          <w:p w14:paraId="35D5E0A6" w14:textId="77777777" w:rsidR="007C7810" w:rsidRPr="00A34F77" w:rsidRDefault="007C7810" w:rsidP="007C7810">
            <w:pPr>
              <w:pStyle w:val="berschrift6"/>
            </w:pPr>
            <w:r w:rsidRPr="00A34F77">
              <w:t>2</w:t>
            </w:r>
          </w:p>
        </w:tc>
        <w:tc>
          <w:tcPr>
            <w:tcW w:w="8258" w:type="dxa"/>
            <w:gridSpan w:val="18"/>
          </w:tcPr>
          <w:p w14:paraId="5A42EB0C" w14:textId="70257F06" w:rsidR="007C7810" w:rsidRPr="00A34F77" w:rsidRDefault="007C7810" w:rsidP="007C7810">
            <w:pPr>
              <w:pStyle w:val="berschrift6"/>
            </w:pPr>
            <w:r w:rsidRPr="00A34F77">
              <w:t>Proportionale Zusammenhänge in Situationen erkennen</w:t>
            </w:r>
            <w:r w:rsidRPr="00A34F77">
              <w:tab/>
            </w:r>
          </w:p>
        </w:tc>
        <w:tc>
          <w:tcPr>
            <w:tcW w:w="251" w:type="dxa"/>
            <w:gridSpan w:val="2"/>
          </w:tcPr>
          <w:p w14:paraId="54400C8A" w14:textId="77777777" w:rsidR="007C7810" w:rsidRPr="00A34F77" w:rsidRDefault="007C7810" w:rsidP="007C7810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7C7810" w:rsidRPr="00A34F77" w14:paraId="1341D621" w14:textId="77777777" w:rsidTr="00490D95">
        <w:tc>
          <w:tcPr>
            <w:tcW w:w="778" w:type="dxa"/>
          </w:tcPr>
          <w:p w14:paraId="56F0D233" w14:textId="77777777" w:rsidR="007C7810" w:rsidRPr="00A34F77" w:rsidRDefault="007C7810" w:rsidP="007C7810">
            <w:pPr>
              <w:pStyle w:val="berschrift5"/>
              <w:jc w:val="right"/>
            </w:pPr>
            <w:r w:rsidRPr="00A34F77">
              <w:t>a)</w:t>
            </w:r>
          </w:p>
        </w:tc>
        <w:tc>
          <w:tcPr>
            <w:tcW w:w="8258" w:type="dxa"/>
            <w:gridSpan w:val="18"/>
          </w:tcPr>
          <w:p w14:paraId="6FBCE177" w14:textId="77777777" w:rsidR="007C7810" w:rsidRPr="00A34F77" w:rsidRDefault="007C7810" w:rsidP="007C7810">
            <w:pPr>
              <w:pStyle w:val="SOBText"/>
              <w:spacing w:after="60"/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</w:rPr>
              <w:t>Prüfe, ob die Aufgaben proportionale Zusammenhänge zeigen und löse sie.</w:t>
            </w:r>
          </w:p>
        </w:tc>
        <w:tc>
          <w:tcPr>
            <w:tcW w:w="251" w:type="dxa"/>
            <w:gridSpan w:val="2"/>
          </w:tcPr>
          <w:p w14:paraId="3C22847F" w14:textId="77777777" w:rsidR="007C7810" w:rsidRPr="00A34F77" w:rsidRDefault="007C7810" w:rsidP="007C7810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7C7810" w:rsidRPr="00A34F77" w14:paraId="64278DF7" w14:textId="77777777" w:rsidTr="00490D95">
        <w:tc>
          <w:tcPr>
            <w:tcW w:w="778" w:type="dxa"/>
          </w:tcPr>
          <w:p w14:paraId="5FC0693B" w14:textId="77777777" w:rsidR="007C7810" w:rsidRPr="00A34F77" w:rsidRDefault="007C7810" w:rsidP="007C7810">
            <w:pPr>
              <w:pStyle w:val="berschrift5"/>
              <w:jc w:val="right"/>
            </w:pPr>
          </w:p>
        </w:tc>
        <w:tc>
          <w:tcPr>
            <w:tcW w:w="3722" w:type="dxa"/>
            <w:gridSpan w:val="9"/>
          </w:tcPr>
          <w:p w14:paraId="50585528" w14:textId="77777777" w:rsidR="007C7810" w:rsidRDefault="007C7810" w:rsidP="007C7810">
            <w:pPr>
              <w:pStyle w:val="SOBText"/>
              <w:ind w:left="405" w:hanging="405"/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</w:rPr>
              <w:t xml:space="preserve"> (1) Ein Taucher sinkt in einer Minute um 5 m. Wie tief ist er nach 4 Minuten gesunken?</w:t>
            </w:r>
          </w:p>
          <w:p w14:paraId="7391F3F1" w14:textId="77777777" w:rsidR="007C7810" w:rsidRPr="00A34F77" w:rsidRDefault="007C7810" w:rsidP="007C7810">
            <w:pPr>
              <w:pStyle w:val="SOBText"/>
              <w:ind w:left="405" w:hanging="405"/>
              <w:rPr>
                <w:rFonts w:ascii="Calibri" w:hAnsi="Calibri" w:cs="Calibri"/>
              </w:rPr>
            </w:pPr>
          </w:p>
        </w:tc>
        <w:tc>
          <w:tcPr>
            <w:tcW w:w="246" w:type="dxa"/>
            <w:gridSpan w:val="2"/>
          </w:tcPr>
          <w:p w14:paraId="414859E4" w14:textId="77777777" w:rsidR="007C7810" w:rsidRPr="00A34F77" w:rsidRDefault="007C7810" w:rsidP="007C7810">
            <w:pPr>
              <w:ind w:left="265" w:hanging="262"/>
              <w:rPr>
                <w:rFonts w:ascii="Calibri" w:hAnsi="Calibri" w:cs="Calibri"/>
              </w:rPr>
            </w:pPr>
          </w:p>
        </w:tc>
        <w:tc>
          <w:tcPr>
            <w:tcW w:w="4290" w:type="dxa"/>
            <w:gridSpan w:val="7"/>
          </w:tcPr>
          <w:p w14:paraId="0FAD448A" w14:textId="77777777" w:rsidR="007C7810" w:rsidRPr="00A34F77" w:rsidRDefault="007C7810" w:rsidP="007C7810">
            <w:pPr>
              <w:pStyle w:val="SOBText"/>
              <w:ind w:left="346" w:hanging="346"/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</w:rPr>
              <w:t>(2) Sarah ist 10 Jahre alt und hat Schuhgröße 36. Welche Schuhgröße hatte sie mit 5 Jahren?</w:t>
            </w:r>
          </w:p>
        </w:tc>
        <w:tc>
          <w:tcPr>
            <w:tcW w:w="251" w:type="dxa"/>
            <w:gridSpan w:val="2"/>
          </w:tcPr>
          <w:p w14:paraId="052B2B44" w14:textId="77777777" w:rsidR="007C7810" w:rsidRPr="00A34F77" w:rsidRDefault="007C7810" w:rsidP="007C7810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490D95" w:rsidRPr="00A34F77" w14:paraId="6B945009" w14:textId="77777777" w:rsidTr="00490D95">
        <w:tc>
          <w:tcPr>
            <w:tcW w:w="778" w:type="dxa"/>
          </w:tcPr>
          <w:p w14:paraId="59E2498B" w14:textId="77777777" w:rsidR="00490D95" w:rsidRPr="00A34F77" w:rsidRDefault="00490D95" w:rsidP="007C7810">
            <w:pPr>
              <w:pStyle w:val="berschrift5"/>
              <w:jc w:val="right"/>
            </w:pPr>
          </w:p>
        </w:tc>
        <w:tc>
          <w:tcPr>
            <w:tcW w:w="3722" w:type="dxa"/>
            <w:gridSpan w:val="9"/>
            <w:tcBorders>
              <w:bottom w:val="single" w:sz="6" w:space="0" w:color="7F7F7F" w:themeColor="text1" w:themeTint="80"/>
            </w:tcBorders>
          </w:tcPr>
          <w:p w14:paraId="04667389" w14:textId="26BE102B" w:rsidR="00490D95" w:rsidRPr="00F209F8" w:rsidRDefault="00490D95" w:rsidP="00490D95">
            <w:pPr>
              <w:pStyle w:val="SOBText"/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703056" behindDoc="0" locked="0" layoutInCell="1" allowOverlap="1" wp14:anchorId="612ED9EE" wp14:editId="1C404D83">
                      <wp:simplePos x="0" y="0"/>
                      <wp:positionH relativeFrom="column">
                        <wp:posOffset>1354570</wp:posOffset>
                      </wp:positionH>
                      <wp:positionV relativeFrom="paragraph">
                        <wp:posOffset>1905</wp:posOffset>
                      </wp:positionV>
                      <wp:extent cx="143510" cy="143510"/>
                      <wp:effectExtent l="0" t="0" r="8890" b="8890"/>
                      <wp:wrapNone/>
                      <wp:docPr id="1895830106" name="Rechteck 1895830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31996" id="Rechteck 1895830106" o:spid="_x0000_s1026" style="position:absolute;margin-left:106.65pt;margin-top:.15pt;width:11.3pt;height:11.3pt;z-index:25270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" filled="f" strokecolor="#bfbfbf [2412]" strokeweight=".5pt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F209F8">
              <w:rPr>
                <w:rFonts w:ascii="Calibri" w:hAnsi="Calibri" w:cs="Calibri"/>
              </w:rPr>
              <w:t xml:space="preserve">Proportional?  </w:t>
            </w:r>
            <w:r>
              <w:rPr>
                <w:rFonts w:ascii="Calibri" w:hAnsi="Calibri" w:cs="Calibri"/>
              </w:rPr>
              <w:t xml:space="preserve">       </w:t>
            </w:r>
            <w:r w:rsidRPr="00A34F77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702032" behindDoc="0" locked="0" layoutInCell="1" allowOverlap="1" wp14:anchorId="6FB957A2" wp14:editId="160D6DF7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1905</wp:posOffset>
                      </wp:positionV>
                      <wp:extent cx="143510" cy="143510"/>
                      <wp:effectExtent l="0" t="0" r="8890" b="8890"/>
                      <wp:wrapNone/>
                      <wp:docPr id="14139" name="Rechteck 141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28FF8" id="Rechteck 14139" o:spid="_x0000_s1026" style="position:absolute;margin-left:71.35pt;margin-top:.15pt;width:11.3pt;height:11.3pt;z-index:25270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" filled="f" strokecolor="#bfbfbf [2412]" strokeweight=".5pt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F209F8">
              <w:rPr>
                <w:rFonts w:ascii="Calibri" w:hAnsi="Calibri" w:cs="Calibri"/>
              </w:rPr>
              <w:t xml:space="preserve">  Ja </w:t>
            </w:r>
            <w:r>
              <w:rPr>
                <w:rFonts w:ascii="Calibri" w:hAnsi="Calibri" w:cs="Calibri"/>
              </w:rPr>
              <w:t xml:space="preserve">   </w:t>
            </w:r>
            <w:r w:rsidRPr="00F209F8">
              <w:rPr>
                <w:rFonts w:ascii="Calibri" w:hAnsi="Calibri" w:cs="Calibri"/>
              </w:rPr>
              <w:t xml:space="preserve">      Nein</w:t>
            </w:r>
          </w:p>
          <w:p w14:paraId="592C3668" w14:textId="7ED26D54" w:rsidR="00490D95" w:rsidRPr="00A34F77" w:rsidRDefault="00490D95" w:rsidP="00490D95">
            <w:pPr>
              <w:pStyle w:val="SOBText"/>
              <w:rPr>
                <w:rFonts w:ascii="Calibri" w:hAnsi="Calibri" w:cs="Calibri"/>
              </w:rPr>
            </w:pPr>
          </w:p>
        </w:tc>
        <w:tc>
          <w:tcPr>
            <w:tcW w:w="246" w:type="dxa"/>
            <w:gridSpan w:val="2"/>
          </w:tcPr>
          <w:p w14:paraId="1030169D" w14:textId="77777777" w:rsidR="00490D95" w:rsidRPr="00A34F77" w:rsidRDefault="00490D95" w:rsidP="007C7810">
            <w:pPr>
              <w:ind w:left="265" w:hanging="262"/>
              <w:rPr>
                <w:rFonts w:ascii="Calibri" w:hAnsi="Calibri" w:cs="Calibri"/>
              </w:rPr>
            </w:pPr>
          </w:p>
        </w:tc>
        <w:tc>
          <w:tcPr>
            <w:tcW w:w="4290" w:type="dxa"/>
            <w:gridSpan w:val="7"/>
            <w:tcBorders>
              <w:bottom w:val="single" w:sz="6" w:space="0" w:color="7F7F7F" w:themeColor="text1" w:themeTint="80"/>
            </w:tcBorders>
          </w:tcPr>
          <w:p w14:paraId="04407212" w14:textId="6F7C8005" w:rsidR="00490D95" w:rsidRPr="00F209F8" w:rsidRDefault="00490D95" w:rsidP="00490D95">
            <w:pPr>
              <w:pStyle w:val="SOBText"/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705104" behindDoc="0" locked="0" layoutInCell="1" allowOverlap="1" wp14:anchorId="6622C925" wp14:editId="69EA5794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0</wp:posOffset>
                      </wp:positionV>
                      <wp:extent cx="143510" cy="143510"/>
                      <wp:effectExtent l="0" t="0" r="8890" b="8890"/>
                      <wp:wrapNone/>
                      <wp:docPr id="536038011" name="Rechteck 5360380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7E5F4" id="Rechteck 536038011" o:spid="_x0000_s1026" style="position:absolute;margin-left:74.3pt;margin-top:0;width:11.3pt;height:11.3pt;z-index:25270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" filled="f" strokecolor="#bfbfbf [2412]" strokeweight=".5pt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A34F77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706128" behindDoc="0" locked="0" layoutInCell="1" allowOverlap="1" wp14:anchorId="07C0210C" wp14:editId="5E2EC36C">
                      <wp:simplePos x="0" y="0"/>
                      <wp:positionH relativeFrom="column">
                        <wp:posOffset>1392035</wp:posOffset>
                      </wp:positionH>
                      <wp:positionV relativeFrom="paragraph">
                        <wp:posOffset>0</wp:posOffset>
                      </wp:positionV>
                      <wp:extent cx="143510" cy="143510"/>
                      <wp:effectExtent l="0" t="0" r="8890" b="8890"/>
                      <wp:wrapNone/>
                      <wp:docPr id="601953037" name="Rechteck 6019530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7B0F0" id="Rechteck 601953037" o:spid="_x0000_s1026" style="position:absolute;margin-left:109.6pt;margin-top:0;width:11.3pt;height:11.3pt;z-index:25270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" filled="f" strokecolor="#bfbfbf [2412]" strokeweight=".5pt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F209F8">
              <w:rPr>
                <w:rFonts w:ascii="Calibri" w:hAnsi="Calibri" w:cs="Calibri"/>
              </w:rPr>
              <w:t xml:space="preserve">Proportional?  </w:t>
            </w:r>
            <w:r>
              <w:rPr>
                <w:rFonts w:ascii="Calibri" w:hAnsi="Calibri" w:cs="Calibri"/>
              </w:rPr>
              <w:t xml:space="preserve">  </w:t>
            </w:r>
            <w:r w:rsidRPr="00F209F8">
              <w:rPr>
                <w:rFonts w:ascii="Calibri" w:hAnsi="Calibri" w:cs="Calibri"/>
              </w:rPr>
              <w:t xml:space="preserve">      </w:t>
            </w:r>
            <w:r>
              <w:rPr>
                <w:rFonts w:ascii="Calibri" w:hAnsi="Calibri" w:cs="Calibri"/>
              </w:rPr>
              <w:t xml:space="preserve">  </w:t>
            </w:r>
            <w:r w:rsidRPr="00F209F8">
              <w:rPr>
                <w:rFonts w:ascii="Calibri" w:hAnsi="Calibri" w:cs="Calibri"/>
              </w:rPr>
              <w:t>Ja           Nein</w:t>
            </w:r>
          </w:p>
          <w:p w14:paraId="1FE04EEB" w14:textId="77777777" w:rsidR="00490D95" w:rsidRPr="00A34F77" w:rsidRDefault="00490D95" w:rsidP="007C7810">
            <w:pPr>
              <w:pStyle w:val="SOBText"/>
              <w:ind w:left="346" w:hanging="346"/>
              <w:rPr>
                <w:rFonts w:ascii="Calibri" w:hAnsi="Calibri" w:cs="Calibri"/>
              </w:rPr>
            </w:pPr>
          </w:p>
        </w:tc>
        <w:tc>
          <w:tcPr>
            <w:tcW w:w="251" w:type="dxa"/>
            <w:gridSpan w:val="2"/>
          </w:tcPr>
          <w:p w14:paraId="7B404497" w14:textId="77777777" w:rsidR="00490D95" w:rsidRPr="00A34F77" w:rsidRDefault="00490D95" w:rsidP="007C7810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490D95" w:rsidRPr="00A34F77" w14:paraId="4068542A" w14:textId="77777777" w:rsidTr="00490D95">
        <w:tc>
          <w:tcPr>
            <w:tcW w:w="778" w:type="dxa"/>
            <w:tcBorders>
              <w:right w:val="single" w:sz="6" w:space="0" w:color="7F7F7F" w:themeColor="text1" w:themeTint="80"/>
            </w:tcBorders>
          </w:tcPr>
          <w:p w14:paraId="648C65E2" w14:textId="77777777" w:rsidR="00490D95" w:rsidRPr="00A34F77" w:rsidRDefault="00490D95" w:rsidP="007C7810">
            <w:pPr>
              <w:pStyle w:val="berschrift5"/>
              <w:jc w:val="right"/>
            </w:pPr>
          </w:p>
        </w:tc>
        <w:tc>
          <w:tcPr>
            <w:tcW w:w="3722" w:type="dxa"/>
            <w:gridSpan w:val="9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5A63055A" w14:textId="77777777" w:rsidR="00490D95" w:rsidRPr="00F209F8" w:rsidRDefault="00490D95" w:rsidP="00490D95">
            <w:pPr>
              <w:pStyle w:val="SOBText"/>
              <w:rPr>
                <w:rFonts w:ascii="Calibri" w:hAnsi="Calibri" w:cs="Calibri"/>
              </w:rPr>
            </w:pPr>
            <w:r w:rsidRPr="00F209F8">
              <w:rPr>
                <w:rFonts w:ascii="Calibri" w:hAnsi="Calibri" w:cs="Calibri"/>
              </w:rPr>
              <w:t>Tiefe nach 4 Minuten?</w:t>
            </w:r>
          </w:p>
          <w:p w14:paraId="792D6C89" w14:textId="77777777" w:rsidR="00490D95" w:rsidRPr="00A34F77" w:rsidRDefault="00490D95" w:rsidP="00490D95">
            <w:pPr>
              <w:pStyle w:val="SOBText"/>
              <w:rPr>
                <w:rFonts w:ascii="Calibri" w:hAnsi="Calibri" w:cs="Calibri"/>
                <w:noProof/>
              </w:rPr>
            </w:pPr>
          </w:p>
        </w:tc>
        <w:tc>
          <w:tcPr>
            <w:tcW w:w="246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5EA9B103" w14:textId="77777777" w:rsidR="00490D95" w:rsidRPr="00A34F77" w:rsidRDefault="00490D95" w:rsidP="007C7810">
            <w:pPr>
              <w:ind w:left="265" w:hanging="262"/>
              <w:rPr>
                <w:rFonts w:ascii="Calibri" w:hAnsi="Calibri" w:cs="Calibri"/>
              </w:rPr>
            </w:pPr>
          </w:p>
        </w:tc>
        <w:tc>
          <w:tcPr>
            <w:tcW w:w="4290" w:type="dxa"/>
            <w:gridSpan w:val="7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150B557A" w14:textId="77777777" w:rsidR="00490D95" w:rsidRPr="00F209F8" w:rsidRDefault="00490D95" w:rsidP="00490D95">
            <w:pPr>
              <w:pStyle w:val="SOBText"/>
              <w:rPr>
                <w:rFonts w:ascii="Calibri" w:hAnsi="Calibri" w:cs="Calibri"/>
              </w:rPr>
            </w:pPr>
            <w:r w:rsidRPr="00F209F8">
              <w:rPr>
                <w:rFonts w:ascii="Calibri" w:hAnsi="Calibri" w:cs="Calibri"/>
              </w:rPr>
              <w:t>Schuhgröße mit 5 Jahren?</w:t>
            </w:r>
          </w:p>
          <w:p w14:paraId="5D2471FA" w14:textId="77777777" w:rsidR="00490D95" w:rsidRDefault="00490D95" w:rsidP="00490D95">
            <w:pPr>
              <w:pStyle w:val="SOBText"/>
              <w:rPr>
                <w:rFonts w:ascii="Calibri" w:hAnsi="Calibri" w:cs="Calibri"/>
                <w:noProof/>
              </w:rPr>
            </w:pPr>
          </w:p>
          <w:p w14:paraId="51087802" w14:textId="77777777" w:rsidR="00490D95" w:rsidRDefault="00490D95" w:rsidP="00490D95">
            <w:pPr>
              <w:pStyle w:val="SOBText"/>
              <w:rPr>
                <w:rFonts w:ascii="Calibri" w:hAnsi="Calibri" w:cs="Calibri"/>
                <w:noProof/>
              </w:rPr>
            </w:pPr>
          </w:p>
          <w:p w14:paraId="4B4A0CA8" w14:textId="77777777" w:rsidR="00490D95" w:rsidRDefault="00490D95" w:rsidP="00490D95">
            <w:pPr>
              <w:pStyle w:val="SOBText"/>
              <w:rPr>
                <w:rFonts w:ascii="Calibri" w:hAnsi="Calibri" w:cs="Calibri"/>
                <w:noProof/>
              </w:rPr>
            </w:pPr>
          </w:p>
          <w:p w14:paraId="2EF8B9DA" w14:textId="77777777" w:rsidR="00490D95" w:rsidRPr="00A34F77" w:rsidRDefault="00490D95" w:rsidP="00490D95">
            <w:pPr>
              <w:pStyle w:val="SOBText"/>
              <w:rPr>
                <w:rFonts w:ascii="Calibri" w:hAnsi="Calibri" w:cs="Calibri"/>
                <w:noProof/>
              </w:rPr>
            </w:pPr>
          </w:p>
        </w:tc>
        <w:tc>
          <w:tcPr>
            <w:tcW w:w="251" w:type="dxa"/>
            <w:gridSpan w:val="2"/>
            <w:tcBorders>
              <w:left w:val="single" w:sz="6" w:space="0" w:color="7F7F7F" w:themeColor="text1" w:themeTint="80"/>
            </w:tcBorders>
          </w:tcPr>
          <w:p w14:paraId="16FE9A0B" w14:textId="77777777" w:rsidR="00490D95" w:rsidRPr="00A34F77" w:rsidRDefault="00490D95" w:rsidP="007C7810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7C7810" w:rsidRPr="00A34F77" w14:paraId="4D8F165B" w14:textId="77777777" w:rsidTr="00490D95">
        <w:tc>
          <w:tcPr>
            <w:tcW w:w="778" w:type="dxa"/>
          </w:tcPr>
          <w:p w14:paraId="6ED148E5" w14:textId="77777777" w:rsidR="007C7810" w:rsidRPr="00A34F77" w:rsidRDefault="007C7810" w:rsidP="007C7810">
            <w:pPr>
              <w:pStyle w:val="berschrift5"/>
              <w:jc w:val="right"/>
            </w:pPr>
          </w:p>
        </w:tc>
        <w:tc>
          <w:tcPr>
            <w:tcW w:w="8258" w:type="dxa"/>
            <w:gridSpan w:val="18"/>
          </w:tcPr>
          <w:p w14:paraId="6DE65DD1" w14:textId="77777777" w:rsidR="007C7810" w:rsidRPr="00A34F77" w:rsidRDefault="007C7810" w:rsidP="007C781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51" w:type="dxa"/>
            <w:gridSpan w:val="2"/>
          </w:tcPr>
          <w:p w14:paraId="39AA1908" w14:textId="77777777" w:rsidR="007C7810" w:rsidRPr="00A34F77" w:rsidRDefault="007C7810" w:rsidP="007C7810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7C7810" w:rsidRPr="00A34F77" w14:paraId="18A2D48C" w14:textId="77777777" w:rsidTr="00490D95">
        <w:tc>
          <w:tcPr>
            <w:tcW w:w="778" w:type="dxa"/>
          </w:tcPr>
          <w:p w14:paraId="055981B8" w14:textId="77777777" w:rsidR="007C7810" w:rsidRPr="00A34F77" w:rsidRDefault="007C7810" w:rsidP="007C7810">
            <w:pPr>
              <w:pStyle w:val="berschrift5"/>
              <w:jc w:val="right"/>
            </w:pPr>
            <w:r w:rsidRPr="00A34F77">
              <w:t>b)</w:t>
            </w:r>
          </w:p>
        </w:tc>
        <w:tc>
          <w:tcPr>
            <w:tcW w:w="8258" w:type="dxa"/>
            <w:gridSpan w:val="18"/>
            <w:tcBorders>
              <w:bottom w:val="single" w:sz="6" w:space="0" w:color="7F7F7F" w:themeColor="text1" w:themeTint="80"/>
            </w:tcBorders>
          </w:tcPr>
          <w:p w14:paraId="55D22F75" w14:textId="3393DAD1" w:rsidR="007C7810" w:rsidRPr="00A34F77" w:rsidRDefault="007C7810" w:rsidP="007C7810">
            <w:pPr>
              <w:pStyle w:val="SOBText"/>
              <w:spacing w:after="120"/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</w:rPr>
              <w:t xml:space="preserve">Woran erkennst du in einer Aufgabe, ob ein proportionaler Zusammenhang </w:t>
            </w:r>
            <w:r w:rsidR="003241EF">
              <w:rPr>
                <w:rFonts w:ascii="Calibri" w:hAnsi="Calibri" w:cs="Calibri"/>
              </w:rPr>
              <w:br/>
            </w:r>
            <w:r w:rsidRPr="00A34F77">
              <w:rPr>
                <w:rFonts w:ascii="Calibri" w:hAnsi="Calibri" w:cs="Calibri"/>
              </w:rPr>
              <w:t>dargestellt wird? Erkläre.</w:t>
            </w:r>
          </w:p>
        </w:tc>
        <w:tc>
          <w:tcPr>
            <w:tcW w:w="251" w:type="dxa"/>
            <w:gridSpan w:val="2"/>
          </w:tcPr>
          <w:p w14:paraId="7B737D82" w14:textId="77777777" w:rsidR="007C7810" w:rsidRPr="00A34F77" w:rsidRDefault="007C7810" w:rsidP="007C7810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7C7810" w:rsidRPr="00A34F77" w14:paraId="06ED7D22" w14:textId="77777777" w:rsidTr="00490D95">
        <w:tc>
          <w:tcPr>
            <w:tcW w:w="778" w:type="dxa"/>
            <w:tcBorders>
              <w:right w:val="single" w:sz="6" w:space="0" w:color="7F7F7F" w:themeColor="text1" w:themeTint="80"/>
            </w:tcBorders>
          </w:tcPr>
          <w:p w14:paraId="39C0BD20" w14:textId="77777777" w:rsidR="007C7810" w:rsidRPr="00A34F77" w:rsidRDefault="007C7810" w:rsidP="007C7810">
            <w:pPr>
              <w:pStyle w:val="SOBberschrift2"/>
              <w:rPr>
                <w:rFonts w:ascii="Calibri" w:hAnsi="Calibri" w:cs="Calibri"/>
              </w:rPr>
            </w:pPr>
          </w:p>
          <w:p w14:paraId="32244C4B" w14:textId="77777777" w:rsidR="007C7810" w:rsidRPr="00A34F77" w:rsidRDefault="007C7810" w:rsidP="007C7810">
            <w:pPr>
              <w:pStyle w:val="SOBberschrift2"/>
              <w:rPr>
                <w:rFonts w:ascii="Calibri" w:hAnsi="Calibri" w:cs="Calibri"/>
              </w:rPr>
            </w:pPr>
          </w:p>
          <w:p w14:paraId="358FA0A7" w14:textId="77777777" w:rsidR="007C7810" w:rsidRPr="00A34F77" w:rsidRDefault="007C7810" w:rsidP="007C7810">
            <w:pPr>
              <w:pStyle w:val="SOBberschrift2"/>
              <w:rPr>
                <w:rFonts w:ascii="Calibri" w:hAnsi="Calibri" w:cs="Calibri"/>
              </w:rPr>
            </w:pPr>
          </w:p>
          <w:p w14:paraId="6213047A" w14:textId="77777777" w:rsidR="007C7810" w:rsidRPr="00A34F77" w:rsidRDefault="007C7810" w:rsidP="007C7810">
            <w:pPr>
              <w:pStyle w:val="SOBberschrift2"/>
              <w:rPr>
                <w:rFonts w:ascii="Calibri" w:hAnsi="Calibri" w:cs="Calibri"/>
              </w:rPr>
            </w:pPr>
          </w:p>
          <w:p w14:paraId="0E9FA60C" w14:textId="77777777" w:rsidR="007C7810" w:rsidRPr="00A34F77" w:rsidRDefault="007C7810" w:rsidP="007C7810">
            <w:pPr>
              <w:pStyle w:val="SOBberschrift2"/>
              <w:rPr>
                <w:rFonts w:ascii="Calibri" w:hAnsi="Calibri" w:cs="Calibri"/>
              </w:rPr>
            </w:pPr>
          </w:p>
          <w:p w14:paraId="1DB1D927" w14:textId="77777777" w:rsidR="007C7810" w:rsidRPr="00A34F77" w:rsidRDefault="007C7810" w:rsidP="007C7810">
            <w:pPr>
              <w:pStyle w:val="SOBberschrift2"/>
              <w:rPr>
                <w:rFonts w:ascii="Calibri" w:hAnsi="Calibri" w:cs="Calibri"/>
              </w:rPr>
            </w:pPr>
          </w:p>
        </w:tc>
        <w:tc>
          <w:tcPr>
            <w:tcW w:w="8258" w:type="dxa"/>
            <w:gridSpan w:val="18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4AE468E3" w14:textId="4CE2352A" w:rsidR="007C7810" w:rsidRPr="00A34F77" w:rsidRDefault="007C7810" w:rsidP="007C7810">
            <w:pPr>
              <w:tabs>
                <w:tab w:val="left" w:pos="1747"/>
              </w:tabs>
              <w:rPr>
                <w:rFonts w:ascii="Calibri" w:hAnsi="Calibri" w:cs="Calibri"/>
              </w:rPr>
            </w:pPr>
            <w:r w:rsidRPr="00A34F77">
              <w:rPr>
                <w:rFonts w:ascii="Calibri" w:hAnsi="Calibri" w:cs="Calibri"/>
              </w:rPr>
              <w:tab/>
            </w:r>
          </w:p>
          <w:p w14:paraId="37989D63" w14:textId="77777777" w:rsidR="007C7810" w:rsidRPr="00A34F77" w:rsidRDefault="007C7810" w:rsidP="007C7810">
            <w:pPr>
              <w:tabs>
                <w:tab w:val="left" w:pos="1747"/>
              </w:tabs>
              <w:rPr>
                <w:rFonts w:ascii="Calibri" w:hAnsi="Calibri" w:cs="Calibri"/>
              </w:rPr>
            </w:pPr>
          </w:p>
        </w:tc>
        <w:tc>
          <w:tcPr>
            <w:tcW w:w="251" w:type="dxa"/>
            <w:gridSpan w:val="2"/>
            <w:tcBorders>
              <w:left w:val="single" w:sz="6" w:space="0" w:color="7F7F7F" w:themeColor="text1" w:themeTint="80"/>
            </w:tcBorders>
          </w:tcPr>
          <w:p w14:paraId="74DABF65" w14:textId="2E2A094B" w:rsidR="007C7810" w:rsidRPr="00A34F77" w:rsidRDefault="007C7810" w:rsidP="007C7810">
            <w:pPr>
              <w:pStyle w:val="DialogZwischenziel"/>
              <w:rPr>
                <w:rFonts w:ascii="Calibri" w:hAnsi="Calibri" w:cs="Calibri"/>
              </w:rPr>
            </w:pPr>
          </w:p>
        </w:tc>
      </w:tr>
    </w:tbl>
    <w:p w14:paraId="1C43A993" w14:textId="77777777" w:rsidR="00A34F77" w:rsidRDefault="00A34F77" w:rsidP="00317995">
      <w:pPr>
        <w:rPr>
          <w:rFonts w:ascii="Calibri" w:hAnsi="Calibri" w:cs="Calibri"/>
        </w:rPr>
      </w:pPr>
    </w:p>
    <w:p w14:paraId="2CA9EAB0" w14:textId="77777777" w:rsidR="00A34F77" w:rsidRPr="006900AA" w:rsidRDefault="00A34F77" w:rsidP="00317995">
      <w:pPr>
        <w:rPr>
          <w:rFonts w:ascii="Calibri" w:hAnsi="Calibri" w:cs="Calibri"/>
        </w:rPr>
        <w:sectPr w:rsidR="00A34F77" w:rsidRPr="006900AA" w:rsidSect="00317995">
          <w:headerReference w:type="default" r:id="rId5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427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1310"/>
        <w:gridCol w:w="1276"/>
        <w:gridCol w:w="1242"/>
        <w:gridCol w:w="4110"/>
        <w:gridCol w:w="142"/>
      </w:tblGrid>
      <w:tr w:rsidR="006900AA" w:rsidRPr="006900AA" w14:paraId="69DDBFB9" w14:textId="77777777" w:rsidTr="001952DA">
        <w:tc>
          <w:tcPr>
            <w:tcW w:w="780" w:type="dxa"/>
          </w:tcPr>
          <w:p w14:paraId="2B6C591B" w14:textId="619E300D" w:rsidR="00317995" w:rsidRPr="00317995" w:rsidRDefault="00082F3D" w:rsidP="00317995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647" w:type="dxa"/>
            <w:gridSpan w:val="6"/>
          </w:tcPr>
          <w:p w14:paraId="76A31807" w14:textId="4E34377D" w:rsidR="006900AA" w:rsidRPr="006900AA" w:rsidRDefault="00082F3D" w:rsidP="00082F3D">
            <w:pPr>
              <w:pStyle w:val="berschrift1"/>
              <w:rPr>
                <w:rFonts w:ascii="Calibri" w:hAnsi="Calibri"/>
              </w:rPr>
            </w:pPr>
            <w:r w:rsidRPr="00082F3D">
              <w:t xml:space="preserve">Ich kann erkennen, ob ein Zusammenhang proportional ist </w:t>
            </w:r>
          </w:p>
        </w:tc>
      </w:tr>
      <w:tr w:rsidR="00082F3D" w:rsidRPr="006900AA" w14:paraId="068581AA" w14:textId="77777777" w:rsidTr="001952DA">
        <w:tc>
          <w:tcPr>
            <w:tcW w:w="780" w:type="dxa"/>
          </w:tcPr>
          <w:p w14:paraId="4DA87DE1" w14:textId="77777777" w:rsidR="00082F3D" w:rsidRPr="006900AA" w:rsidRDefault="00082F3D" w:rsidP="00082F3D">
            <w:pPr>
              <w:pStyle w:val="berschrift2"/>
            </w:pPr>
            <w:r w:rsidRPr="006900AA">
              <w:t>1</w:t>
            </w:r>
          </w:p>
        </w:tc>
        <w:tc>
          <w:tcPr>
            <w:tcW w:w="8647" w:type="dxa"/>
            <w:gridSpan w:val="6"/>
          </w:tcPr>
          <w:p w14:paraId="53F203B8" w14:textId="5902744B" w:rsidR="00082F3D" w:rsidRPr="00082F3D" w:rsidRDefault="00082F3D" w:rsidP="00082F3D">
            <w:pPr>
              <w:pStyle w:val="berschrift2"/>
              <w:rPr>
                <w:rFonts w:asciiTheme="majorHAnsi" w:hAnsiTheme="majorHAnsi" w:cstheme="majorBidi"/>
              </w:rPr>
            </w:pPr>
            <w:r w:rsidRPr="00082F3D">
              <w:rPr>
                <w:rFonts w:asciiTheme="majorHAnsi" w:hAnsiTheme="majorHAnsi" w:cstheme="majorBidi"/>
              </w:rPr>
              <w:t>Proportionale Zusammenhänge in Tabellen erkennen</w:t>
            </w:r>
          </w:p>
        </w:tc>
      </w:tr>
      <w:tr w:rsidR="006900AA" w:rsidRPr="006900AA" w14:paraId="0235DB1A" w14:textId="77777777" w:rsidTr="001952DA">
        <w:tc>
          <w:tcPr>
            <w:tcW w:w="780" w:type="dxa"/>
          </w:tcPr>
          <w:p w14:paraId="5848532A" w14:textId="77777777" w:rsidR="006900AA" w:rsidRPr="006900AA" w:rsidRDefault="006900AA" w:rsidP="00082F3D">
            <w:pPr>
              <w:pStyle w:val="berschrift3"/>
            </w:pPr>
            <w:r w:rsidRPr="006900AA">
              <w:t>1.1</w:t>
            </w:r>
          </w:p>
        </w:tc>
        <w:tc>
          <w:tcPr>
            <w:tcW w:w="8647" w:type="dxa"/>
            <w:gridSpan w:val="6"/>
          </w:tcPr>
          <w:p w14:paraId="6BD269E8" w14:textId="444192DF" w:rsidR="006900AA" w:rsidRPr="006900AA" w:rsidRDefault="006900AA" w:rsidP="00082F3D">
            <w:pPr>
              <w:pStyle w:val="berschrift3"/>
              <w:rPr>
                <w:rFonts w:cs="Calibri"/>
              </w:rPr>
            </w:pPr>
            <w:r w:rsidRPr="006900AA">
              <w:t>Ist das proportional?</w:t>
            </w:r>
          </w:p>
        </w:tc>
      </w:tr>
      <w:tr w:rsidR="006900AA" w:rsidRPr="006900AA" w14:paraId="35E204FC" w14:textId="77777777" w:rsidTr="001952DA">
        <w:tc>
          <w:tcPr>
            <w:tcW w:w="780" w:type="dxa"/>
          </w:tcPr>
          <w:p w14:paraId="6723249F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8647" w:type="dxa"/>
            <w:gridSpan w:val="6"/>
          </w:tcPr>
          <w:p w14:paraId="12B6F470" w14:textId="77777777" w:rsidR="006900AA" w:rsidRDefault="006900AA" w:rsidP="007E7E68">
            <w:pPr>
              <w:pStyle w:val="Text"/>
              <w:spacing w:after="60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Tim möchte nach </w:t>
            </w:r>
            <w:r w:rsidR="003716D8">
              <w:rPr>
                <w:rFonts w:cs="Calibri"/>
              </w:rPr>
              <w:t xml:space="preserve">Kempen </w:t>
            </w:r>
            <w:r w:rsidRPr="006900AA">
              <w:rPr>
                <w:rFonts w:cs="Calibri"/>
              </w:rPr>
              <w:t>fahren und hat im Internet die Preisliste eines Hotels gefunden.</w:t>
            </w:r>
          </w:p>
          <w:p w14:paraId="4A40E019" w14:textId="7E8DC1A5" w:rsidR="00E60F71" w:rsidRPr="006900AA" w:rsidRDefault="00E60F71" w:rsidP="007E7E68">
            <w:pPr>
              <w:pStyle w:val="Text"/>
              <w:spacing w:after="60"/>
              <w:rPr>
                <w:rFonts w:cs="Calibri"/>
              </w:rPr>
            </w:pPr>
          </w:p>
        </w:tc>
      </w:tr>
      <w:tr w:rsidR="00BA7779" w:rsidRPr="006900AA" w14:paraId="621A004A" w14:textId="77777777" w:rsidTr="001952DA">
        <w:tc>
          <w:tcPr>
            <w:tcW w:w="780" w:type="dxa"/>
          </w:tcPr>
          <w:p w14:paraId="072A19B4" w14:textId="479D2567" w:rsidR="00BA7779" w:rsidRPr="006900AA" w:rsidRDefault="00BA7779" w:rsidP="00BA7779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715344" behindDoc="0" locked="0" layoutInCell="1" allowOverlap="1" wp14:anchorId="72B0B1DD" wp14:editId="76BF008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360000" cy="272386"/>
                  <wp:effectExtent l="0" t="0" r="0" b="0"/>
                  <wp:wrapNone/>
                  <wp:docPr id="2057283797" name="Grafik 2057283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528C60F" w14:textId="5E8930F0" w:rsidR="00BA7779" w:rsidRPr="006900AA" w:rsidRDefault="00BA7779" w:rsidP="00BA7779">
            <w:pPr>
              <w:pStyle w:val="berschrift4"/>
            </w:pPr>
            <w:r w:rsidRPr="006900AA">
              <w:t>a)</w:t>
            </w:r>
          </w:p>
        </w:tc>
        <w:tc>
          <w:tcPr>
            <w:tcW w:w="2586" w:type="dxa"/>
            <w:gridSpan w:val="2"/>
          </w:tcPr>
          <w:p w14:paraId="50275841" w14:textId="77777777" w:rsidR="00BA7779" w:rsidRPr="006900AA" w:rsidRDefault="00BA7779" w:rsidP="00BA7779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Ist der Zusammenhang in der Tabelle proportional? </w:t>
            </w:r>
          </w:p>
          <w:p w14:paraId="38432C14" w14:textId="10719321" w:rsidR="00BA7779" w:rsidRPr="006900AA" w:rsidRDefault="00BA7779" w:rsidP="00BA7779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Prüfe und erkläre, wie du vorgegangen bist.</w:t>
            </w:r>
            <w:r w:rsidRPr="006900AA">
              <w:rPr>
                <w:rFonts w:cs="Calibri"/>
                <w:b/>
                <w:noProof/>
                <w:color w:val="000000"/>
                <w:szCs w:val="22"/>
              </w:rPr>
              <w:t xml:space="preserve"> </w:t>
            </w:r>
          </w:p>
        </w:tc>
        <w:tc>
          <w:tcPr>
            <w:tcW w:w="5494" w:type="dxa"/>
            <w:gridSpan w:val="3"/>
            <w:vAlign w:val="center"/>
          </w:tcPr>
          <w:tbl>
            <w:tblPr>
              <w:tblStyle w:val="Tabellenraster"/>
              <w:tblW w:w="4915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726"/>
              <w:gridCol w:w="637"/>
              <w:gridCol w:w="638"/>
              <w:gridCol w:w="638"/>
              <w:gridCol w:w="638"/>
              <w:gridCol w:w="638"/>
            </w:tblGrid>
            <w:tr w:rsidR="00E60F71" w:rsidRPr="00B416AE" w14:paraId="342E1742" w14:textId="43DB2CC3" w:rsidTr="00066F02">
              <w:trPr>
                <w:trHeight w:val="394"/>
              </w:trPr>
              <w:tc>
                <w:tcPr>
                  <w:tcW w:w="1726" w:type="dxa"/>
                  <w:shd w:val="clear" w:color="auto" w:fill="F2F2F2" w:themeFill="background1" w:themeFillShade="F2"/>
                  <w:tcMar>
                    <w:left w:w="113" w:type="dxa"/>
                    <w:right w:w="28" w:type="dxa"/>
                  </w:tcMar>
                </w:tcPr>
                <w:p w14:paraId="118D5820" w14:textId="44340BEC" w:rsidR="00E60F71" w:rsidRPr="005B4D4A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Anzahl der Übernachtungen</w:t>
                  </w:r>
                </w:p>
              </w:tc>
              <w:tc>
                <w:tcPr>
                  <w:tcW w:w="637" w:type="dxa"/>
                  <w:vAlign w:val="center"/>
                </w:tcPr>
                <w:p w14:paraId="767A6E55" w14:textId="0969CC95" w:rsidR="00E60F71" w:rsidRPr="00B416AE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638" w:type="dxa"/>
                  <w:vAlign w:val="center"/>
                </w:tcPr>
                <w:p w14:paraId="51E7A13F" w14:textId="5D52A5F4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638" w:type="dxa"/>
                  <w:vAlign w:val="center"/>
                </w:tcPr>
                <w:p w14:paraId="3E21DD28" w14:textId="3926D0F7" w:rsidR="00E60F71" w:rsidRPr="00B416AE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638" w:type="dxa"/>
                  <w:vAlign w:val="center"/>
                </w:tcPr>
                <w:p w14:paraId="367EFCDD" w14:textId="1CB82ED5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10</w:t>
                  </w:r>
                </w:p>
              </w:tc>
              <w:tc>
                <w:tcPr>
                  <w:tcW w:w="638" w:type="dxa"/>
                  <w:vAlign w:val="center"/>
                </w:tcPr>
                <w:p w14:paraId="4A511978" w14:textId="29691C07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E60F71" w:rsidRPr="00A34F77" w14:paraId="2C3A3575" w14:textId="244AE843" w:rsidTr="00066F02">
              <w:trPr>
                <w:trHeight w:val="394"/>
              </w:trPr>
              <w:tc>
                <w:tcPr>
                  <w:tcW w:w="1726" w:type="dxa"/>
                  <w:shd w:val="clear" w:color="auto" w:fill="F2F2F2" w:themeFill="background1" w:themeFillShade="F2"/>
                  <w:tcMar>
                    <w:left w:w="113" w:type="dxa"/>
                  </w:tcMar>
                </w:tcPr>
                <w:p w14:paraId="673EFCA4" w14:textId="76711214" w:rsidR="00E60F71" w:rsidRPr="00A34F77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BA7779">
                    <w:rPr>
                      <w:rFonts w:ascii="Calibri" w:hAnsi="Calibri" w:cs="Calibri"/>
                      <w:bCs/>
                      <w:color w:val="auto"/>
                    </w:rPr>
                    <w:t>(in Euro)</w:t>
                  </w:r>
                </w:p>
              </w:tc>
              <w:tc>
                <w:tcPr>
                  <w:tcW w:w="637" w:type="dxa"/>
                  <w:vAlign w:val="center"/>
                </w:tcPr>
                <w:p w14:paraId="766F0C39" w14:textId="2AAFFDED" w:rsidR="00E60F71" w:rsidRPr="00A34F77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</w:t>
                  </w:r>
                  <w:r w:rsidR="00A40C1F">
                    <w:rPr>
                      <w:rFonts w:ascii="Calibri" w:hAnsi="Calibri" w:cs="Calibri"/>
                      <w:color w:val="auto"/>
                    </w:rPr>
                    <w:t>10</w:t>
                  </w:r>
                </w:p>
              </w:tc>
              <w:tc>
                <w:tcPr>
                  <w:tcW w:w="638" w:type="dxa"/>
                  <w:vAlign w:val="center"/>
                </w:tcPr>
                <w:p w14:paraId="1D34CF16" w14:textId="635FB8B0" w:rsidR="00E60F71" w:rsidRPr="00A34F77" w:rsidRDefault="00A40C1F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28</w:t>
                  </w:r>
                  <w:r w:rsidR="00E60F71">
                    <w:rPr>
                      <w:rFonts w:ascii="Calibri" w:hAnsi="Calibri" w:cs="Calibri"/>
                      <w:color w:val="auto"/>
                    </w:rPr>
                    <w:t>0</w:t>
                  </w:r>
                </w:p>
              </w:tc>
              <w:tc>
                <w:tcPr>
                  <w:tcW w:w="638" w:type="dxa"/>
                  <w:vAlign w:val="center"/>
                </w:tcPr>
                <w:p w14:paraId="0DF93385" w14:textId="490455BC" w:rsidR="00E60F71" w:rsidRPr="00A34F77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3</w:t>
                  </w:r>
                  <w:r w:rsidR="00A40C1F">
                    <w:rPr>
                      <w:rFonts w:ascii="Calibri" w:hAnsi="Calibri" w:cs="Calibri"/>
                      <w:color w:val="auto"/>
                    </w:rPr>
                    <w:t>5</w:t>
                  </w:r>
                  <w:r>
                    <w:rPr>
                      <w:rFonts w:ascii="Calibri" w:hAnsi="Calibri" w:cs="Calibri"/>
                      <w:color w:val="auto"/>
                    </w:rPr>
                    <w:t>0</w:t>
                  </w:r>
                </w:p>
              </w:tc>
              <w:tc>
                <w:tcPr>
                  <w:tcW w:w="638" w:type="dxa"/>
                  <w:vAlign w:val="center"/>
                </w:tcPr>
                <w:p w14:paraId="574F7F98" w14:textId="00CE895C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7</w:t>
                  </w:r>
                  <w:r w:rsidR="00A40C1F">
                    <w:rPr>
                      <w:rFonts w:ascii="Calibri" w:hAnsi="Calibri" w:cs="Calibri"/>
                      <w:color w:val="auto"/>
                    </w:rPr>
                    <w:t>00</w:t>
                  </w:r>
                </w:p>
              </w:tc>
              <w:tc>
                <w:tcPr>
                  <w:tcW w:w="638" w:type="dxa"/>
                  <w:vAlign w:val="center"/>
                </w:tcPr>
                <w:p w14:paraId="68BD19BF" w14:textId="4065056B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03FED40F" w14:textId="77777777" w:rsidR="00BA7779" w:rsidRPr="006900AA" w:rsidRDefault="00BA7779" w:rsidP="00BA7779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BA7779" w:rsidRPr="006900AA" w14:paraId="1549B643" w14:textId="77777777" w:rsidTr="001952DA">
        <w:tc>
          <w:tcPr>
            <w:tcW w:w="780" w:type="dxa"/>
          </w:tcPr>
          <w:p w14:paraId="3B06859E" w14:textId="77777777" w:rsidR="00BA7779" w:rsidRPr="006900AA" w:rsidRDefault="00BA7779" w:rsidP="00BA7779"/>
        </w:tc>
        <w:tc>
          <w:tcPr>
            <w:tcW w:w="567" w:type="dxa"/>
          </w:tcPr>
          <w:p w14:paraId="0440C775" w14:textId="77777777" w:rsidR="00BA7779" w:rsidRPr="006900AA" w:rsidRDefault="00BA7779" w:rsidP="00BA7779"/>
        </w:tc>
        <w:tc>
          <w:tcPr>
            <w:tcW w:w="8080" w:type="dxa"/>
            <w:gridSpan w:val="5"/>
          </w:tcPr>
          <w:p w14:paraId="44308ACD" w14:textId="44361898" w:rsidR="00BA7779" w:rsidRPr="006900AA" w:rsidRDefault="00BA7779" w:rsidP="00BA7779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11248" behindDoc="0" locked="0" layoutInCell="1" allowOverlap="1" wp14:anchorId="50500124" wp14:editId="7E7201E1">
                      <wp:simplePos x="0" y="0"/>
                      <wp:positionH relativeFrom="column">
                        <wp:posOffset>4479207</wp:posOffset>
                      </wp:positionH>
                      <wp:positionV relativeFrom="paragraph">
                        <wp:posOffset>276225</wp:posOffset>
                      </wp:positionV>
                      <wp:extent cx="489585" cy="775970"/>
                      <wp:effectExtent l="0" t="0" r="5715" b="0"/>
                      <wp:wrapNone/>
                      <wp:docPr id="1428728023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585" cy="775970"/>
                                <a:chOff x="169351" y="-53886"/>
                                <a:chExt cx="490040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9686487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351" y="-53886"/>
                                  <a:ext cx="49004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36695271" name="Textfeld 12"/>
                              <wps:cNvSpPr txBox="1"/>
                              <wps:spPr>
                                <a:xfrm>
                                  <a:off x="169351" y="57603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E11821" w14:textId="77777777" w:rsidR="00BA7779" w:rsidRPr="00160B38" w:rsidRDefault="00BA7779" w:rsidP="00497E6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500124" id="_x0000_s1088" style="position:absolute;margin-left:352.7pt;margin-top:21.75pt;width:38.55pt;height:61.1pt;z-index:252711248;mso-width-relative:margin;mso-height-relative:margin" coordorigin="1693,-538" coordsize="4900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">
                      <v:shape id="Grafik 5" o:spid="_x0000_s1089" type="#_x0000_t75" style="position:absolute;left:1693;top:-538;width:4900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">
                        <v:imagedata r:id="rId22" o:title="" chromakey="white"/>
                      </v:shape>
                      <v:shape id="Textfeld 12" o:spid="_x0000_s1090" type="#_x0000_t202" style="position:absolute;left:1693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BE11821" w14:textId="77777777" w:rsidR="00BA7779" w:rsidRPr="00160B38" w:rsidRDefault="00BA7779" w:rsidP="00497E6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A7779" w:rsidRPr="006900AA" w14:paraId="6BC56EA2" w14:textId="77777777" w:rsidTr="001952DA">
        <w:trPr>
          <w:trHeight w:val="1462"/>
        </w:trPr>
        <w:tc>
          <w:tcPr>
            <w:tcW w:w="780" w:type="dxa"/>
          </w:tcPr>
          <w:p w14:paraId="47E1EF5F" w14:textId="77777777" w:rsidR="00BA7779" w:rsidRPr="006900AA" w:rsidRDefault="00BA7779" w:rsidP="00BA7779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41A8F0D8" w14:textId="77777777" w:rsidR="00BA7779" w:rsidRPr="006900AA" w:rsidRDefault="00BA7779" w:rsidP="00BA7779">
            <w:pPr>
              <w:pStyle w:val="berschrift4"/>
            </w:pPr>
            <w:r w:rsidRPr="006900AA">
              <w:t>b)</w:t>
            </w:r>
          </w:p>
        </w:tc>
        <w:tc>
          <w:tcPr>
            <w:tcW w:w="3828" w:type="dxa"/>
            <w:gridSpan w:val="3"/>
            <w:vAlign w:val="center"/>
          </w:tcPr>
          <w:p w14:paraId="092C6670" w14:textId="16189C1E" w:rsidR="00BA7779" w:rsidRPr="006900AA" w:rsidRDefault="00BA7779" w:rsidP="00BA7779">
            <w:pPr>
              <w:pStyle w:val="TextListe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4320" behindDoc="0" locked="0" layoutInCell="1" allowOverlap="1" wp14:anchorId="48039837" wp14:editId="0D42CB86">
                      <wp:simplePos x="0" y="0"/>
                      <wp:positionH relativeFrom="column">
                        <wp:posOffset>2279015</wp:posOffset>
                      </wp:positionH>
                      <wp:positionV relativeFrom="paragraph">
                        <wp:posOffset>165100</wp:posOffset>
                      </wp:positionV>
                      <wp:extent cx="2051685" cy="467995"/>
                      <wp:effectExtent l="0" t="0" r="259715" b="14605"/>
                      <wp:wrapNone/>
                      <wp:docPr id="1821089160" name="Abgerundete rechteckige Legend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51685" cy="467995"/>
                              </a:xfrm>
                              <a:prstGeom prst="wedgeRoundRectCallout">
                                <a:avLst>
                                  <a:gd name="adj1" fmla="val 60463"/>
                                  <a:gd name="adj2" fmla="val -17954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7ED5FB" w14:textId="21ECD263" w:rsidR="00BA7779" w:rsidRDefault="00BA7779" w:rsidP="00DD27FA">
                                  <w:pPr>
                                    <w:pStyle w:val="TextSprechblasen"/>
                                  </w:pPr>
                                  <w:r>
                                    <w:t>Ich prüfe, ob pro Übernachtung immer der gleiche Preis dazukommt.</w:t>
                                  </w:r>
                                </w:p>
                                <w:p w14:paraId="5FE3B6AE" w14:textId="77777777" w:rsidR="00BA7779" w:rsidRPr="009A24F2" w:rsidRDefault="00BA7779" w:rsidP="00DD27FA"/>
                                <w:p w14:paraId="24247359" w14:textId="77777777" w:rsidR="00BA7779" w:rsidRPr="00647B02" w:rsidRDefault="00BA7779" w:rsidP="00DD27FA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39837" id="_x0000_s1091" type="#_x0000_t62" style="position:absolute;margin-left:179.45pt;margin-top:13pt;width:161.55pt;height:36.85pt;z-index:25271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" adj="23860,6922" filled="f" strokecolor="#bfbfbf" strokeweight="1pt">
                      <v:path arrowok="t"/>
                      <v:textbox inset="1mm,1mm,1mm,1mm">
                        <w:txbxContent>
                          <w:p w14:paraId="1F7ED5FB" w14:textId="21ECD263" w:rsidR="00BA7779" w:rsidRDefault="00BA7779" w:rsidP="00DD27FA">
                            <w:pPr>
                              <w:pStyle w:val="TextSprechblasen"/>
                            </w:pPr>
                            <w:r>
                              <w:t>Ich prüfe, ob pro Übernachtung immer der gleiche Preis dazukommt.</w:t>
                            </w:r>
                          </w:p>
                          <w:p w14:paraId="5FE3B6AE" w14:textId="77777777" w:rsidR="00BA7779" w:rsidRPr="009A24F2" w:rsidRDefault="00BA7779" w:rsidP="00DD27FA"/>
                          <w:p w14:paraId="24247359" w14:textId="77777777" w:rsidR="00BA7779" w:rsidRPr="00647B02" w:rsidRDefault="00BA7779" w:rsidP="00DD27FA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3296" behindDoc="0" locked="0" layoutInCell="1" allowOverlap="1" wp14:anchorId="550637C7" wp14:editId="47E3E7DC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12700</wp:posOffset>
                      </wp:positionV>
                      <wp:extent cx="1296035" cy="476885"/>
                      <wp:effectExtent l="228600" t="0" r="12065" b="18415"/>
                      <wp:wrapNone/>
                      <wp:docPr id="1322795858" name="Abgerundete rechteckige Legend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96035" cy="476885"/>
                              </a:xfrm>
                              <a:prstGeom prst="wedgeRoundRectCallout">
                                <a:avLst>
                                  <a:gd name="adj1" fmla="val -66136"/>
                                  <a:gd name="adj2" fmla="val 45246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EC4B48" w14:textId="773B46C0" w:rsidR="00BA7779" w:rsidRPr="00CC09CF" w:rsidRDefault="00BA7779" w:rsidP="00DD27FA">
                                  <w:pPr>
                                    <w:pStyle w:val="TextSprechblasen"/>
                                  </w:pPr>
                                  <w:r>
                                    <w:t>Ich prüfe, ob es einen festen Faktor gibt.</w:t>
                                  </w:r>
                                </w:p>
                                <w:p w14:paraId="5010EE02" w14:textId="77777777" w:rsidR="00BA7779" w:rsidRPr="009A24F2" w:rsidRDefault="00BA7779" w:rsidP="00DD27FA"/>
                                <w:p w14:paraId="3EF59DD3" w14:textId="77777777" w:rsidR="00BA7779" w:rsidRPr="00647B02" w:rsidRDefault="00BA7779" w:rsidP="00DD27FA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637C7" id="_x0000_s1092" type="#_x0000_t62" style="position:absolute;margin-left:65.1pt;margin-top:1pt;width:102.05pt;height:37.55pt;z-index:25271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" adj="-3485,20573" filled="f" strokecolor="#bfbfbf" strokeweight="1pt">
                      <v:path arrowok="t"/>
                      <v:textbox inset="1mm,1mm,1mm,1mm">
                        <w:txbxContent>
                          <w:p w14:paraId="3CEC4B48" w14:textId="773B46C0" w:rsidR="00BA7779" w:rsidRPr="00CC09CF" w:rsidRDefault="00BA7779" w:rsidP="00DD27FA">
                            <w:pPr>
                              <w:pStyle w:val="TextSprechblasen"/>
                            </w:pPr>
                            <w:r>
                              <w:t>Ich prüfe, ob es einen festen Faktor gibt.</w:t>
                            </w:r>
                          </w:p>
                          <w:p w14:paraId="5010EE02" w14:textId="77777777" w:rsidR="00BA7779" w:rsidRPr="009A24F2" w:rsidRDefault="00BA7779" w:rsidP="00DD27FA"/>
                          <w:p w14:paraId="3EF59DD3" w14:textId="77777777" w:rsidR="00BA7779" w:rsidRPr="00647B02" w:rsidRDefault="00BA7779" w:rsidP="00DD27FA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12272" behindDoc="0" locked="0" layoutInCell="1" allowOverlap="1" wp14:anchorId="21FE3FA6" wp14:editId="5257695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29920" cy="746760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4BBADB" w14:textId="77777777" w:rsidR="00BA7779" w:rsidRPr="00160B38" w:rsidRDefault="00BA7779" w:rsidP="00212FB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FE3FA6" id="_x0000_s1093" style="position:absolute;margin-left:.25pt;margin-top:3.4pt;width:49.6pt;height:58.8pt;z-index:252712272;mso-width-relative:margin;mso-height-relative:margin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xLAAAs&#13;&#10;SwGlPZapAAAAB3RJTUUH5QQPEwgkzQTl9wAAIABJREFUeNrtnbmx9Ua2pS86SiitZKqtth8VUU7Q&#13;&#10;gGdCGUAT2oByghH046lPpVxaaWilD4k/bw5rDwkkgG9F3ODPM+BgyNwr1849fH0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">
                      <v:shape id="Grafik 3" o:spid="_x0000_s1094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">
                        <v:imagedata r:id="rId31" o:title="" chromakey="white"/>
                      </v:shape>
                      <v:shape id="Textfeld 12" o:spid="_x0000_s109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4BBADB" w14:textId="77777777" w:rsidR="00BA7779" w:rsidRPr="00160B38" w:rsidRDefault="00BA7779" w:rsidP="00212FB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52" w:type="dxa"/>
            <w:gridSpan w:val="2"/>
            <w:vAlign w:val="center"/>
          </w:tcPr>
          <w:p w14:paraId="0762939C" w14:textId="0074A633" w:rsidR="00BA7779" w:rsidRPr="006900AA" w:rsidRDefault="00BA7779" w:rsidP="00BA7779">
            <w:pPr>
              <w:pStyle w:val="TextListe"/>
              <w:numPr>
                <w:ilvl w:val="0"/>
                <w:numId w:val="0"/>
              </w:numPr>
            </w:pPr>
          </w:p>
        </w:tc>
      </w:tr>
      <w:tr w:rsidR="00BA7779" w:rsidRPr="006900AA" w14:paraId="4C098A03" w14:textId="77777777" w:rsidTr="001952DA">
        <w:trPr>
          <w:trHeight w:val="255"/>
        </w:trPr>
        <w:tc>
          <w:tcPr>
            <w:tcW w:w="780" w:type="dxa"/>
          </w:tcPr>
          <w:p w14:paraId="10322814" w14:textId="29FA56AE" w:rsidR="00BA7779" w:rsidRPr="006900AA" w:rsidRDefault="00BA7779" w:rsidP="00BA7779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709200" behindDoc="0" locked="0" layoutInCell="1" allowOverlap="1" wp14:anchorId="03DC0A29" wp14:editId="24FE7EE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360000" cy="272386"/>
                  <wp:effectExtent l="0" t="0" r="0" b="0"/>
                  <wp:wrapNone/>
                  <wp:docPr id="1924046741" name="Grafik 1924046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F38380B" w14:textId="77777777" w:rsidR="00BA7779" w:rsidRPr="006900AA" w:rsidRDefault="00BA7779" w:rsidP="00BA7779">
            <w:pPr>
              <w:pStyle w:val="berschrift4"/>
            </w:pPr>
          </w:p>
        </w:tc>
        <w:tc>
          <w:tcPr>
            <w:tcW w:w="8080" w:type="dxa"/>
            <w:gridSpan w:val="5"/>
          </w:tcPr>
          <w:p w14:paraId="5ACAE15A" w14:textId="4C914A63" w:rsidR="00BA7779" w:rsidRPr="006900AA" w:rsidRDefault="00BA7779" w:rsidP="00BA7779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Kenan und Emily prüfen die Tabelle aus </w:t>
            </w:r>
            <w:r w:rsidRPr="00DD27FA">
              <w:rPr>
                <w:rFonts w:cs="Calibri"/>
                <w:b/>
                <w:color w:val="327A86" w:themeColor="text2"/>
              </w:rPr>
              <w:t>a)</w:t>
            </w:r>
            <w:r w:rsidRPr="006900AA">
              <w:rPr>
                <w:rFonts w:cs="Calibri"/>
              </w:rPr>
              <w:t>.</w:t>
            </w:r>
          </w:p>
          <w:p w14:paraId="34340DFE" w14:textId="2282ABB1" w:rsidR="00BA7779" w:rsidRPr="006900AA" w:rsidRDefault="00BA7779" w:rsidP="00BA7779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Erkläre, wie die beiden vorgehen. </w:t>
            </w:r>
          </w:p>
        </w:tc>
      </w:tr>
      <w:tr w:rsidR="00BA7779" w:rsidRPr="006900AA" w14:paraId="12794FC3" w14:textId="77777777" w:rsidTr="001952DA">
        <w:trPr>
          <w:trHeight w:val="255"/>
        </w:trPr>
        <w:tc>
          <w:tcPr>
            <w:tcW w:w="780" w:type="dxa"/>
          </w:tcPr>
          <w:p w14:paraId="25006C88" w14:textId="77777777" w:rsidR="00BA7779" w:rsidRPr="006900AA" w:rsidRDefault="00BA7779" w:rsidP="00BA7779">
            <w:pPr>
              <w:rPr>
                <w:noProof/>
              </w:rPr>
            </w:pPr>
          </w:p>
        </w:tc>
        <w:tc>
          <w:tcPr>
            <w:tcW w:w="567" w:type="dxa"/>
          </w:tcPr>
          <w:p w14:paraId="1C507646" w14:textId="77777777" w:rsidR="00BA7779" w:rsidRPr="006900AA" w:rsidRDefault="00BA7779" w:rsidP="00BA7779"/>
        </w:tc>
        <w:tc>
          <w:tcPr>
            <w:tcW w:w="8080" w:type="dxa"/>
            <w:gridSpan w:val="5"/>
          </w:tcPr>
          <w:p w14:paraId="55D61F3D" w14:textId="77777777" w:rsidR="00BA7779" w:rsidRPr="006900AA" w:rsidRDefault="00BA7779" w:rsidP="00BA7779"/>
        </w:tc>
      </w:tr>
      <w:tr w:rsidR="00BA7779" w:rsidRPr="006900AA" w14:paraId="383F1B64" w14:textId="77777777" w:rsidTr="001952DA">
        <w:trPr>
          <w:trHeight w:val="255"/>
        </w:trPr>
        <w:tc>
          <w:tcPr>
            <w:tcW w:w="780" w:type="dxa"/>
          </w:tcPr>
          <w:p w14:paraId="52F5B532" w14:textId="77777777" w:rsidR="00BA7779" w:rsidRPr="006900AA" w:rsidRDefault="00BA7779" w:rsidP="00BA7779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37351256" w14:textId="77777777" w:rsidR="00BA7779" w:rsidRPr="006900AA" w:rsidRDefault="00BA7779" w:rsidP="00BA7779">
            <w:pPr>
              <w:pStyle w:val="berschrift4"/>
            </w:pPr>
            <w:r w:rsidRPr="006900AA">
              <w:t>c)</w:t>
            </w:r>
          </w:p>
        </w:tc>
        <w:tc>
          <w:tcPr>
            <w:tcW w:w="8080" w:type="dxa"/>
            <w:gridSpan w:val="5"/>
            <w:tcBorders>
              <w:bottom w:val="single" w:sz="6" w:space="0" w:color="7F7F7F" w:themeColor="text1" w:themeTint="80"/>
            </w:tcBorders>
          </w:tcPr>
          <w:p w14:paraId="0A0D388C" w14:textId="1B3E6D5F" w:rsidR="00BA7779" w:rsidRPr="006900AA" w:rsidRDefault="00BA7779" w:rsidP="00BA7779">
            <w:pPr>
              <w:pStyle w:val="Text"/>
              <w:spacing w:after="120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Was ist wichtig, wenn man prüfen möchte, ob ein Zusammenhang </w:t>
            </w:r>
            <w:r>
              <w:rPr>
                <w:rFonts w:cs="Calibri"/>
              </w:rPr>
              <w:t xml:space="preserve">(z.B. </w:t>
            </w:r>
            <w:r w:rsidRPr="006900AA">
              <w:rPr>
                <w:rFonts w:cs="Calibri"/>
              </w:rPr>
              <w:t>in einer Tabelle</w:t>
            </w:r>
            <w:r>
              <w:rPr>
                <w:rFonts w:cs="Calibri"/>
              </w:rPr>
              <w:t>)</w:t>
            </w:r>
            <w:r w:rsidRPr="006900AA">
              <w:rPr>
                <w:rFonts w:cs="Calibri"/>
              </w:rPr>
              <w:t xml:space="preserve"> proportional ist? Schreibe auf.</w:t>
            </w:r>
          </w:p>
        </w:tc>
      </w:tr>
      <w:tr w:rsidR="00BA7779" w:rsidRPr="006900AA" w14:paraId="5D856511" w14:textId="77777777" w:rsidTr="001952DA">
        <w:trPr>
          <w:trHeight w:val="255"/>
        </w:trPr>
        <w:tc>
          <w:tcPr>
            <w:tcW w:w="780" w:type="dxa"/>
          </w:tcPr>
          <w:p w14:paraId="680A9E92" w14:textId="769951DD" w:rsidR="00BA7779" w:rsidRPr="006900AA" w:rsidRDefault="00BA7779" w:rsidP="00BA7779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2E67C33" wp14:editId="0F37A68B">
                  <wp:extent cx="287640" cy="338400"/>
                  <wp:effectExtent l="0" t="0" r="0" b="5080"/>
                  <wp:docPr id="1956233910" name="Grafik 195623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6" w:space="0" w:color="7F7F7F" w:themeColor="text1" w:themeTint="80"/>
            </w:tcBorders>
          </w:tcPr>
          <w:p w14:paraId="7A723FAC" w14:textId="77777777" w:rsidR="00BA7779" w:rsidRPr="006900AA" w:rsidRDefault="00BA7779" w:rsidP="00BA7779">
            <w:pPr>
              <w:pStyle w:val="berschrift4"/>
            </w:pPr>
          </w:p>
        </w:tc>
        <w:tc>
          <w:tcPr>
            <w:tcW w:w="8080" w:type="dxa"/>
            <w:gridSpan w:val="5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0C019443" w14:textId="70260079" w:rsidR="00BA7779" w:rsidRPr="006900AA" w:rsidRDefault="00BA7779" w:rsidP="00BA7779">
            <w:pPr>
              <w:pStyle w:val="mskAufgabeTextChar"/>
              <w:spacing w:line="200" w:lineRule="atLeast"/>
              <w:rPr>
                <w:rFonts w:ascii="Calibri" w:hAnsi="Calibri" w:cs="Calibri"/>
                <w:color w:val="auto"/>
              </w:rPr>
            </w:pPr>
          </w:p>
          <w:p w14:paraId="33A17BAC" w14:textId="77777777" w:rsidR="00BA7779" w:rsidRPr="006900AA" w:rsidRDefault="00BA7779" w:rsidP="00BA7779">
            <w:pPr>
              <w:pStyle w:val="mskAufgabeTextChar"/>
              <w:spacing w:line="200" w:lineRule="atLeast"/>
              <w:rPr>
                <w:rFonts w:ascii="Calibri" w:hAnsi="Calibri" w:cs="Calibri"/>
                <w:color w:val="auto"/>
              </w:rPr>
            </w:pPr>
          </w:p>
          <w:p w14:paraId="55124B34" w14:textId="77777777" w:rsidR="00BA7779" w:rsidRDefault="00BA7779" w:rsidP="00BA7779">
            <w:pPr>
              <w:pStyle w:val="mskAufgabeTextChar"/>
              <w:spacing w:line="200" w:lineRule="atLeast"/>
              <w:rPr>
                <w:rFonts w:ascii="Calibri" w:hAnsi="Calibri" w:cs="Calibri"/>
                <w:color w:val="auto"/>
              </w:rPr>
            </w:pPr>
          </w:p>
          <w:p w14:paraId="2853AEF9" w14:textId="77777777" w:rsidR="00E60F71" w:rsidRDefault="00E60F71" w:rsidP="00BA7779">
            <w:pPr>
              <w:pStyle w:val="mskAufgabeTextChar"/>
              <w:spacing w:line="200" w:lineRule="atLeast"/>
              <w:rPr>
                <w:rFonts w:ascii="Calibri" w:hAnsi="Calibri" w:cs="Calibri"/>
                <w:color w:val="auto"/>
              </w:rPr>
            </w:pPr>
          </w:p>
          <w:p w14:paraId="0CDA954A" w14:textId="77777777" w:rsidR="00F36752" w:rsidRPr="006900AA" w:rsidRDefault="00F36752" w:rsidP="00BA7779">
            <w:pPr>
              <w:pStyle w:val="mskAufgabeTextChar"/>
              <w:spacing w:line="200" w:lineRule="atLeast"/>
              <w:rPr>
                <w:rFonts w:ascii="Calibri" w:hAnsi="Calibri" w:cs="Calibri"/>
                <w:color w:val="auto"/>
              </w:rPr>
            </w:pPr>
          </w:p>
          <w:p w14:paraId="42915C0E" w14:textId="77777777" w:rsidR="00BA7779" w:rsidRPr="006900AA" w:rsidRDefault="00BA7779" w:rsidP="00BA7779">
            <w:pPr>
              <w:pStyle w:val="mskAufgabeTextChar"/>
              <w:spacing w:line="200" w:lineRule="atLeast"/>
              <w:rPr>
                <w:rFonts w:ascii="Calibri" w:hAnsi="Calibri" w:cs="Calibri"/>
                <w:color w:val="auto"/>
              </w:rPr>
            </w:pPr>
          </w:p>
        </w:tc>
      </w:tr>
      <w:tr w:rsidR="00BA7779" w:rsidRPr="006900AA" w14:paraId="4F0D2572" w14:textId="77777777" w:rsidTr="001952DA">
        <w:trPr>
          <w:trHeight w:val="255"/>
        </w:trPr>
        <w:tc>
          <w:tcPr>
            <w:tcW w:w="780" w:type="dxa"/>
          </w:tcPr>
          <w:p w14:paraId="6183312A" w14:textId="77777777" w:rsidR="00BA7779" w:rsidRPr="006900AA" w:rsidRDefault="00BA7779" w:rsidP="00BA7779">
            <w:pPr>
              <w:rPr>
                <w:noProof/>
              </w:rPr>
            </w:pPr>
          </w:p>
        </w:tc>
        <w:tc>
          <w:tcPr>
            <w:tcW w:w="567" w:type="dxa"/>
          </w:tcPr>
          <w:p w14:paraId="0101F8FF" w14:textId="77777777" w:rsidR="00BA7779" w:rsidRPr="006900AA" w:rsidRDefault="00BA7779" w:rsidP="00BA7779"/>
        </w:tc>
        <w:tc>
          <w:tcPr>
            <w:tcW w:w="8080" w:type="dxa"/>
            <w:gridSpan w:val="5"/>
            <w:tcBorders>
              <w:top w:val="single" w:sz="6" w:space="0" w:color="7F7F7F" w:themeColor="text1" w:themeTint="80"/>
            </w:tcBorders>
          </w:tcPr>
          <w:p w14:paraId="43B9EEDB" w14:textId="77777777" w:rsidR="00BA7779" w:rsidRPr="006900AA" w:rsidRDefault="00BA7779" w:rsidP="00BA7779"/>
        </w:tc>
      </w:tr>
      <w:tr w:rsidR="00F36752" w:rsidRPr="006900AA" w14:paraId="062258EE" w14:textId="77777777" w:rsidTr="001952DA">
        <w:trPr>
          <w:trHeight w:val="255"/>
        </w:trPr>
        <w:tc>
          <w:tcPr>
            <w:tcW w:w="780" w:type="dxa"/>
          </w:tcPr>
          <w:p w14:paraId="57E8AF91" w14:textId="3E194202" w:rsidR="00F36752" w:rsidRPr="006900AA" w:rsidRDefault="00F36752" w:rsidP="00F36752">
            <w:pPr>
              <w:rPr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727632" behindDoc="0" locked="0" layoutInCell="1" allowOverlap="1" wp14:anchorId="6A0620F0" wp14:editId="4D071D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0" b="0"/>
                  <wp:wrapNone/>
                  <wp:docPr id="1807478157" name="Grafik 1807478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4A43441" w14:textId="633E3D2C" w:rsidR="00F36752" w:rsidRPr="006900AA" w:rsidRDefault="00F36752" w:rsidP="00F36752">
            <w:r w:rsidRPr="006900AA">
              <w:t>d)</w:t>
            </w:r>
          </w:p>
        </w:tc>
        <w:tc>
          <w:tcPr>
            <w:tcW w:w="8080" w:type="dxa"/>
            <w:gridSpan w:val="5"/>
          </w:tcPr>
          <w:p w14:paraId="2299149B" w14:textId="77777777" w:rsidR="00F36752" w:rsidRDefault="00F36752" w:rsidP="00F36752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Prüfe in den Tabellen, ob der Zusammenhang proportional ist. Erkläre, wie du vorgehst.</w:t>
            </w:r>
          </w:p>
          <w:p w14:paraId="7A756EA3" w14:textId="5F9EC72D" w:rsidR="00F36752" w:rsidRPr="006900AA" w:rsidRDefault="00F36752" w:rsidP="00F36752">
            <w:pPr>
              <w:pStyle w:val="Text"/>
            </w:pPr>
          </w:p>
        </w:tc>
      </w:tr>
      <w:tr w:rsidR="00F36752" w:rsidRPr="006900AA" w14:paraId="144F5076" w14:textId="77777777" w:rsidTr="001952DA">
        <w:tc>
          <w:tcPr>
            <w:tcW w:w="780" w:type="dxa"/>
          </w:tcPr>
          <w:p w14:paraId="7BF68606" w14:textId="77777777" w:rsidR="00F36752" w:rsidRDefault="00F36752" w:rsidP="00F36752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  <w:p w14:paraId="4D7054DE" w14:textId="77777777" w:rsidR="00F36752" w:rsidRDefault="00F36752" w:rsidP="00F36752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  <w:p w14:paraId="3AE38313" w14:textId="77777777" w:rsidR="00F36752" w:rsidRDefault="00F36752" w:rsidP="00F36752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  <w:p w14:paraId="3B9ECEB0" w14:textId="4FF6F57B" w:rsidR="00F36752" w:rsidRPr="006900AA" w:rsidRDefault="00F36752" w:rsidP="00F36752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566C1625" w14:textId="07D9F775" w:rsidR="00F36752" w:rsidRPr="006900AA" w:rsidRDefault="00F36752" w:rsidP="00F36752">
            <w:pPr>
              <w:pStyle w:val="berschrift4"/>
            </w:pPr>
          </w:p>
        </w:tc>
        <w:tc>
          <w:tcPr>
            <w:tcW w:w="2586" w:type="dxa"/>
            <w:gridSpan w:val="2"/>
          </w:tcPr>
          <w:p w14:paraId="3E2D03D4" w14:textId="7FB1FCE7" w:rsidR="00F36752" w:rsidRPr="00F36752" w:rsidRDefault="00F36752" w:rsidP="00A40C1F">
            <w:pPr>
              <w:pStyle w:val="Text"/>
              <w:jc w:val="right"/>
              <w:rPr>
                <w:rFonts w:cs="Calibri"/>
                <w:b/>
                <w:bCs/>
              </w:rPr>
            </w:pPr>
            <w:r w:rsidRPr="00F36752">
              <w:rPr>
                <w:rFonts w:cs="Calibri"/>
                <w:b/>
                <w:bCs/>
              </w:rPr>
              <w:t xml:space="preserve">Tabelle 1: </w:t>
            </w:r>
          </w:p>
        </w:tc>
        <w:tc>
          <w:tcPr>
            <w:tcW w:w="5494" w:type="dxa"/>
            <w:gridSpan w:val="3"/>
            <w:vAlign w:val="center"/>
          </w:tcPr>
          <w:tbl>
            <w:tblPr>
              <w:tblStyle w:val="Tabellenraster"/>
              <w:tblW w:w="4915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726"/>
              <w:gridCol w:w="637"/>
              <w:gridCol w:w="638"/>
              <w:gridCol w:w="638"/>
              <w:gridCol w:w="638"/>
              <w:gridCol w:w="638"/>
            </w:tblGrid>
            <w:tr w:rsidR="00F36752" w:rsidRPr="00B416AE" w14:paraId="44081541" w14:textId="64C2B322" w:rsidTr="00E60F71">
              <w:trPr>
                <w:trHeight w:val="394"/>
              </w:trPr>
              <w:tc>
                <w:tcPr>
                  <w:tcW w:w="1726" w:type="dxa"/>
                  <w:shd w:val="clear" w:color="auto" w:fill="F2F2F2" w:themeFill="background1" w:themeFillShade="F2"/>
                  <w:tcMar>
                    <w:left w:w="113" w:type="dxa"/>
                    <w:right w:w="28" w:type="dxa"/>
                  </w:tcMar>
                  <w:vAlign w:val="center"/>
                </w:tcPr>
                <w:p w14:paraId="60ADC387" w14:textId="343414C8" w:rsidR="00F36752" w:rsidRPr="005B4D4A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637" w:type="dxa"/>
                  <w:vAlign w:val="center"/>
                </w:tcPr>
                <w:p w14:paraId="0532EB49" w14:textId="4B5F9FCE" w:rsidR="00F36752" w:rsidRPr="00B416AE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638" w:type="dxa"/>
                  <w:vAlign w:val="center"/>
                </w:tcPr>
                <w:p w14:paraId="0D790FD0" w14:textId="2E828AD0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638" w:type="dxa"/>
                  <w:vAlign w:val="center"/>
                </w:tcPr>
                <w:p w14:paraId="78604C31" w14:textId="61141365" w:rsidR="00F36752" w:rsidRPr="00B416AE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638" w:type="dxa"/>
                  <w:vAlign w:val="center"/>
                </w:tcPr>
                <w:p w14:paraId="2157E565" w14:textId="5A38EE9E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638" w:type="dxa"/>
                  <w:vAlign w:val="center"/>
                </w:tcPr>
                <w:p w14:paraId="1C5F19F0" w14:textId="552716F0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</w:tr>
            <w:tr w:rsidR="00F36752" w:rsidRPr="00A34F77" w14:paraId="3702C87C" w14:textId="0772C5F6" w:rsidTr="00E60F71">
              <w:trPr>
                <w:trHeight w:val="394"/>
              </w:trPr>
              <w:tc>
                <w:tcPr>
                  <w:tcW w:w="1726" w:type="dxa"/>
                  <w:shd w:val="clear" w:color="auto" w:fill="F2F2F2" w:themeFill="background1" w:themeFillShade="F2"/>
                  <w:tcMar>
                    <w:left w:w="113" w:type="dxa"/>
                  </w:tcMar>
                  <w:vAlign w:val="center"/>
                </w:tcPr>
                <w:p w14:paraId="052435FC" w14:textId="455F93C0" w:rsidR="00F36752" w:rsidRPr="00A34F77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</w:p>
              </w:tc>
              <w:tc>
                <w:tcPr>
                  <w:tcW w:w="637" w:type="dxa"/>
                  <w:vAlign w:val="center"/>
                </w:tcPr>
                <w:p w14:paraId="5937B014" w14:textId="58622A87" w:rsidR="00F36752" w:rsidRPr="00A34F77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4,50</w:t>
                  </w:r>
                </w:p>
              </w:tc>
              <w:tc>
                <w:tcPr>
                  <w:tcW w:w="638" w:type="dxa"/>
                  <w:vAlign w:val="center"/>
                </w:tcPr>
                <w:p w14:paraId="486ADD8F" w14:textId="5BE1326B" w:rsidR="00F36752" w:rsidRPr="00A34F77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9</w:t>
                  </w:r>
                </w:p>
              </w:tc>
              <w:tc>
                <w:tcPr>
                  <w:tcW w:w="638" w:type="dxa"/>
                  <w:vAlign w:val="center"/>
                </w:tcPr>
                <w:p w14:paraId="46C29F2D" w14:textId="5A9A1FD4" w:rsidR="00F36752" w:rsidRPr="00A34F77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13,50</w:t>
                  </w:r>
                </w:p>
              </w:tc>
              <w:tc>
                <w:tcPr>
                  <w:tcW w:w="638" w:type="dxa"/>
                  <w:vAlign w:val="center"/>
                </w:tcPr>
                <w:p w14:paraId="33614E3A" w14:textId="2678D34F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18</w:t>
                  </w:r>
                </w:p>
              </w:tc>
              <w:tc>
                <w:tcPr>
                  <w:tcW w:w="638" w:type="dxa"/>
                  <w:vAlign w:val="center"/>
                </w:tcPr>
                <w:p w14:paraId="59212391" w14:textId="0A0AB236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22,50</w:t>
                  </w:r>
                </w:p>
              </w:tc>
            </w:tr>
          </w:tbl>
          <w:p w14:paraId="00D2067B" w14:textId="77777777" w:rsidR="00F36752" w:rsidRPr="006900AA" w:rsidRDefault="00F36752" w:rsidP="00F36752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F36752" w:rsidRPr="006900AA" w14:paraId="12253CDF" w14:textId="77777777" w:rsidTr="001952DA">
        <w:tc>
          <w:tcPr>
            <w:tcW w:w="780" w:type="dxa"/>
          </w:tcPr>
          <w:p w14:paraId="33AAC654" w14:textId="77777777" w:rsidR="00F36752" w:rsidRDefault="00F36752" w:rsidP="00F36752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  <w:p w14:paraId="180248D4" w14:textId="77777777" w:rsidR="00F36752" w:rsidRDefault="00F36752" w:rsidP="00F36752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  <w:p w14:paraId="590C0546" w14:textId="77777777" w:rsidR="00F36752" w:rsidRDefault="00F36752" w:rsidP="00F36752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  <w:p w14:paraId="2A5813ED" w14:textId="467E3299" w:rsidR="00F36752" w:rsidRPr="006900AA" w:rsidRDefault="00F36752" w:rsidP="00F36752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100130B6" w14:textId="6D328751" w:rsidR="00F36752" w:rsidRPr="006900AA" w:rsidRDefault="00F36752" w:rsidP="00F36752">
            <w:pPr>
              <w:pStyle w:val="berschrift4"/>
            </w:pPr>
          </w:p>
        </w:tc>
        <w:tc>
          <w:tcPr>
            <w:tcW w:w="2586" w:type="dxa"/>
            <w:gridSpan w:val="2"/>
          </w:tcPr>
          <w:p w14:paraId="27852ED6" w14:textId="5A6731DF" w:rsidR="00F36752" w:rsidRPr="00F36752" w:rsidRDefault="00F36752" w:rsidP="00A40C1F">
            <w:pPr>
              <w:pStyle w:val="Text"/>
              <w:jc w:val="right"/>
              <w:rPr>
                <w:rFonts w:cs="Calibri"/>
                <w:b/>
                <w:bCs/>
              </w:rPr>
            </w:pPr>
            <w:r w:rsidRPr="00F36752">
              <w:rPr>
                <w:rFonts w:cs="Calibri"/>
                <w:b/>
                <w:bCs/>
              </w:rPr>
              <w:t>Tabelle 2:</w:t>
            </w:r>
          </w:p>
        </w:tc>
        <w:tc>
          <w:tcPr>
            <w:tcW w:w="5494" w:type="dxa"/>
            <w:gridSpan w:val="3"/>
            <w:vAlign w:val="center"/>
          </w:tcPr>
          <w:tbl>
            <w:tblPr>
              <w:tblStyle w:val="Tabellenraster"/>
              <w:tblW w:w="4915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726"/>
              <w:gridCol w:w="637"/>
              <w:gridCol w:w="638"/>
              <w:gridCol w:w="638"/>
              <w:gridCol w:w="638"/>
              <w:gridCol w:w="638"/>
            </w:tblGrid>
            <w:tr w:rsidR="00F36752" w:rsidRPr="00B416AE" w14:paraId="0829D582" w14:textId="6414AA94" w:rsidTr="00E60F71">
              <w:trPr>
                <w:trHeight w:val="394"/>
              </w:trPr>
              <w:tc>
                <w:tcPr>
                  <w:tcW w:w="1726" w:type="dxa"/>
                  <w:shd w:val="clear" w:color="auto" w:fill="F2F2F2" w:themeFill="background1" w:themeFillShade="F2"/>
                  <w:vAlign w:val="center"/>
                </w:tcPr>
                <w:p w14:paraId="0A658754" w14:textId="1552C61C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637" w:type="dxa"/>
                  <w:vAlign w:val="center"/>
                </w:tcPr>
                <w:p w14:paraId="0C6E7675" w14:textId="77777777" w:rsidR="00F36752" w:rsidRPr="00B416AE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638" w:type="dxa"/>
                  <w:vAlign w:val="center"/>
                </w:tcPr>
                <w:p w14:paraId="04C319FC" w14:textId="1D452EC1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  <w:tc>
                <w:tcPr>
                  <w:tcW w:w="638" w:type="dxa"/>
                  <w:vAlign w:val="center"/>
                </w:tcPr>
                <w:p w14:paraId="4BC883DB" w14:textId="0BA11FCD" w:rsidR="00F36752" w:rsidRPr="00B416AE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7</w:t>
                  </w:r>
                </w:p>
              </w:tc>
              <w:tc>
                <w:tcPr>
                  <w:tcW w:w="638" w:type="dxa"/>
                  <w:vAlign w:val="center"/>
                </w:tcPr>
                <w:p w14:paraId="667741F2" w14:textId="225A47A7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9</w:t>
                  </w:r>
                </w:p>
              </w:tc>
              <w:tc>
                <w:tcPr>
                  <w:tcW w:w="638" w:type="dxa"/>
                  <w:vAlign w:val="center"/>
                </w:tcPr>
                <w:p w14:paraId="07E0E39C" w14:textId="6D0C8E5D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11</w:t>
                  </w:r>
                </w:p>
              </w:tc>
            </w:tr>
            <w:tr w:rsidR="00F36752" w:rsidRPr="00A34F77" w14:paraId="441E7620" w14:textId="5988841A" w:rsidTr="00E60F71">
              <w:trPr>
                <w:trHeight w:val="394"/>
              </w:trPr>
              <w:tc>
                <w:tcPr>
                  <w:tcW w:w="1726" w:type="dxa"/>
                  <w:shd w:val="clear" w:color="auto" w:fill="F2F2F2" w:themeFill="background1" w:themeFillShade="F2"/>
                  <w:vAlign w:val="center"/>
                </w:tcPr>
                <w:p w14:paraId="0BCE239F" w14:textId="2386EDE0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</w:p>
              </w:tc>
              <w:tc>
                <w:tcPr>
                  <w:tcW w:w="637" w:type="dxa"/>
                  <w:vAlign w:val="center"/>
                </w:tcPr>
                <w:p w14:paraId="70A95660" w14:textId="4BE6D5F0" w:rsidR="00F36752" w:rsidRPr="00A34F77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6</w:t>
                  </w:r>
                </w:p>
              </w:tc>
              <w:tc>
                <w:tcPr>
                  <w:tcW w:w="638" w:type="dxa"/>
                  <w:vAlign w:val="center"/>
                </w:tcPr>
                <w:p w14:paraId="2B6381C2" w14:textId="29B2A3B1" w:rsidR="00F36752" w:rsidRPr="00A34F77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10</w:t>
                  </w:r>
                </w:p>
              </w:tc>
              <w:tc>
                <w:tcPr>
                  <w:tcW w:w="638" w:type="dxa"/>
                  <w:vAlign w:val="center"/>
                </w:tcPr>
                <w:p w14:paraId="2375C413" w14:textId="08CC84B5" w:rsidR="00F36752" w:rsidRPr="00A34F77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14</w:t>
                  </w:r>
                </w:p>
              </w:tc>
              <w:tc>
                <w:tcPr>
                  <w:tcW w:w="638" w:type="dxa"/>
                  <w:vAlign w:val="center"/>
                </w:tcPr>
                <w:p w14:paraId="77EFC326" w14:textId="45B2DF6A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18</w:t>
                  </w:r>
                </w:p>
              </w:tc>
              <w:tc>
                <w:tcPr>
                  <w:tcW w:w="638" w:type="dxa"/>
                  <w:vAlign w:val="center"/>
                </w:tcPr>
                <w:p w14:paraId="6540CEA2" w14:textId="60615832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22</w:t>
                  </w:r>
                </w:p>
              </w:tc>
            </w:tr>
          </w:tbl>
          <w:p w14:paraId="5FA68410" w14:textId="77777777" w:rsidR="00F36752" w:rsidRPr="006900AA" w:rsidRDefault="00F36752" w:rsidP="00F36752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F36752" w:rsidRPr="006900AA" w14:paraId="7A86C7D5" w14:textId="77777777" w:rsidTr="001952DA">
        <w:tc>
          <w:tcPr>
            <w:tcW w:w="780" w:type="dxa"/>
          </w:tcPr>
          <w:p w14:paraId="7248A672" w14:textId="77777777" w:rsidR="00F36752" w:rsidRDefault="00F36752" w:rsidP="00F36752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  <w:p w14:paraId="22FC5F41" w14:textId="77777777" w:rsidR="00F36752" w:rsidRDefault="00F36752" w:rsidP="00F36752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  <w:p w14:paraId="75D05F49" w14:textId="77777777" w:rsidR="00F36752" w:rsidRDefault="00F36752" w:rsidP="00F36752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  <w:p w14:paraId="756463C5" w14:textId="7491877D" w:rsidR="00F36752" w:rsidRPr="006900AA" w:rsidRDefault="00F36752" w:rsidP="00F36752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2754671E" w14:textId="1B06F27E" w:rsidR="00F36752" w:rsidRPr="006900AA" w:rsidRDefault="00F36752" w:rsidP="00F36752">
            <w:pPr>
              <w:pStyle w:val="berschrift4"/>
            </w:pPr>
          </w:p>
        </w:tc>
        <w:tc>
          <w:tcPr>
            <w:tcW w:w="2586" w:type="dxa"/>
            <w:gridSpan w:val="2"/>
          </w:tcPr>
          <w:p w14:paraId="09C56A27" w14:textId="6DDED8E1" w:rsidR="00F36752" w:rsidRPr="00F36752" w:rsidRDefault="00F36752" w:rsidP="00A40C1F">
            <w:pPr>
              <w:pStyle w:val="Text"/>
              <w:jc w:val="right"/>
              <w:rPr>
                <w:rFonts w:cs="Calibri"/>
                <w:b/>
                <w:bCs/>
              </w:rPr>
            </w:pPr>
            <w:r w:rsidRPr="00F36752">
              <w:rPr>
                <w:rFonts w:cs="Calibri"/>
                <w:b/>
                <w:bCs/>
              </w:rPr>
              <w:t>Tabelle 3:</w:t>
            </w:r>
          </w:p>
        </w:tc>
        <w:tc>
          <w:tcPr>
            <w:tcW w:w="5494" w:type="dxa"/>
            <w:gridSpan w:val="3"/>
            <w:vAlign w:val="center"/>
          </w:tcPr>
          <w:tbl>
            <w:tblPr>
              <w:tblStyle w:val="Tabellenraster"/>
              <w:tblW w:w="4915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726"/>
              <w:gridCol w:w="637"/>
              <w:gridCol w:w="638"/>
              <w:gridCol w:w="638"/>
              <w:gridCol w:w="638"/>
              <w:gridCol w:w="638"/>
            </w:tblGrid>
            <w:tr w:rsidR="00F36752" w:rsidRPr="00B416AE" w14:paraId="5E896379" w14:textId="4EFBB4ED" w:rsidTr="00E60F71">
              <w:trPr>
                <w:trHeight w:val="394"/>
              </w:trPr>
              <w:tc>
                <w:tcPr>
                  <w:tcW w:w="1726" w:type="dxa"/>
                  <w:shd w:val="clear" w:color="auto" w:fill="F2F2F2" w:themeFill="background1" w:themeFillShade="F2"/>
                  <w:vAlign w:val="center"/>
                </w:tcPr>
                <w:p w14:paraId="1C95EE1E" w14:textId="2D33C0F8" w:rsidR="00F36752" w:rsidRPr="005B4D4A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637" w:type="dxa"/>
                  <w:vAlign w:val="center"/>
                </w:tcPr>
                <w:p w14:paraId="69A89B6C" w14:textId="3F52708D" w:rsidR="00F36752" w:rsidRPr="00B416AE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638" w:type="dxa"/>
                  <w:vAlign w:val="center"/>
                </w:tcPr>
                <w:p w14:paraId="045F5ADA" w14:textId="58B4A404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638" w:type="dxa"/>
                  <w:vAlign w:val="center"/>
                </w:tcPr>
                <w:p w14:paraId="592CFDCA" w14:textId="250522A5" w:rsidR="00F36752" w:rsidRPr="00B416AE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  <w:tc>
                <w:tcPr>
                  <w:tcW w:w="638" w:type="dxa"/>
                  <w:vAlign w:val="center"/>
                </w:tcPr>
                <w:p w14:paraId="2E1108BF" w14:textId="510ECAB7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  <w:tc>
                <w:tcPr>
                  <w:tcW w:w="638" w:type="dxa"/>
                  <w:vAlign w:val="center"/>
                </w:tcPr>
                <w:p w14:paraId="2958C490" w14:textId="37985213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13</w:t>
                  </w:r>
                </w:p>
              </w:tc>
            </w:tr>
            <w:tr w:rsidR="00F36752" w:rsidRPr="00A34F77" w14:paraId="2DCD2B8B" w14:textId="4D798155" w:rsidTr="00E60F71">
              <w:trPr>
                <w:trHeight w:val="394"/>
              </w:trPr>
              <w:tc>
                <w:tcPr>
                  <w:tcW w:w="1726" w:type="dxa"/>
                  <w:shd w:val="clear" w:color="auto" w:fill="F2F2F2" w:themeFill="background1" w:themeFillShade="F2"/>
                  <w:vAlign w:val="center"/>
                </w:tcPr>
                <w:p w14:paraId="336AAE95" w14:textId="357EBF10" w:rsidR="00F36752" w:rsidRPr="00A34F77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</w:p>
              </w:tc>
              <w:tc>
                <w:tcPr>
                  <w:tcW w:w="637" w:type="dxa"/>
                  <w:vAlign w:val="center"/>
                </w:tcPr>
                <w:p w14:paraId="15001E23" w14:textId="236EE0C7" w:rsidR="00F36752" w:rsidRPr="00A34F77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1,50</w:t>
                  </w:r>
                </w:p>
              </w:tc>
              <w:tc>
                <w:tcPr>
                  <w:tcW w:w="638" w:type="dxa"/>
                  <w:vAlign w:val="center"/>
                </w:tcPr>
                <w:p w14:paraId="4090D7D1" w14:textId="4F7552BC" w:rsidR="00F36752" w:rsidRPr="00A34F77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3,75</w:t>
                  </w:r>
                </w:p>
              </w:tc>
              <w:tc>
                <w:tcPr>
                  <w:tcW w:w="638" w:type="dxa"/>
                  <w:vAlign w:val="center"/>
                </w:tcPr>
                <w:p w14:paraId="0FB4421F" w14:textId="101F5680" w:rsidR="00F36752" w:rsidRPr="00A34F77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4,50</w:t>
                  </w:r>
                </w:p>
              </w:tc>
              <w:tc>
                <w:tcPr>
                  <w:tcW w:w="638" w:type="dxa"/>
                  <w:vAlign w:val="center"/>
                </w:tcPr>
                <w:p w14:paraId="115966E5" w14:textId="50C797C3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6</w:t>
                  </w:r>
                </w:p>
              </w:tc>
              <w:tc>
                <w:tcPr>
                  <w:tcW w:w="638" w:type="dxa"/>
                  <w:vAlign w:val="center"/>
                </w:tcPr>
                <w:p w14:paraId="49637C7C" w14:textId="15EA2D3B" w:rsidR="00F36752" w:rsidRDefault="00F36752" w:rsidP="00F3675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9,75</w:t>
                  </w:r>
                </w:p>
              </w:tc>
            </w:tr>
          </w:tbl>
          <w:p w14:paraId="330C50DC" w14:textId="77777777" w:rsidR="00F36752" w:rsidRPr="006900AA" w:rsidRDefault="00F36752" w:rsidP="00F36752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F36752" w:rsidRPr="006900AA" w14:paraId="77A1E34C" w14:textId="77777777" w:rsidTr="001952DA">
        <w:tc>
          <w:tcPr>
            <w:tcW w:w="780" w:type="dxa"/>
          </w:tcPr>
          <w:p w14:paraId="01CA2BF8" w14:textId="77777777" w:rsidR="00F36752" w:rsidRPr="006900AA" w:rsidRDefault="00F36752" w:rsidP="00F36752">
            <w:pPr>
              <w:rPr>
                <w:noProof/>
              </w:rPr>
            </w:pPr>
          </w:p>
        </w:tc>
        <w:tc>
          <w:tcPr>
            <w:tcW w:w="567" w:type="dxa"/>
          </w:tcPr>
          <w:p w14:paraId="44056B09" w14:textId="77777777" w:rsidR="00F36752" w:rsidRPr="006900AA" w:rsidRDefault="00F36752" w:rsidP="00F36752"/>
        </w:tc>
        <w:tc>
          <w:tcPr>
            <w:tcW w:w="2586" w:type="dxa"/>
            <w:gridSpan w:val="2"/>
          </w:tcPr>
          <w:p w14:paraId="1EE81CFA" w14:textId="77777777" w:rsidR="00F36752" w:rsidRPr="006900AA" w:rsidRDefault="00F36752" w:rsidP="00F36752"/>
        </w:tc>
        <w:tc>
          <w:tcPr>
            <w:tcW w:w="5494" w:type="dxa"/>
            <w:gridSpan w:val="3"/>
            <w:vAlign w:val="center"/>
          </w:tcPr>
          <w:p w14:paraId="49AC7218" w14:textId="77777777" w:rsidR="00F36752" w:rsidRDefault="00F36752" w:rsidP="00F36752">
            <w:pPr>
              <w:rPr>
                <w:b/>
              </w:rPr>
            </w:pPr>
          </w:p>
        </w:tc>
      </w:tr>
      <w:tr w:rsidR="00F36752" w:rsidRPr="006900AA" w14:paraId="6A364AB8" w14:textId="77777777" w:rsidTr="001952DA">
        <w:trPr>
          <w:trHeight w:val="275"/>
        </w:trPr>
        <w:tc>
          <w:tcPr>
            <w:tcW w:w="780" w:type="dxa"/>
          </w:tcPr>
          <w:p w14:paraId="1EC53CF8" w14:textId="65E7C257" w:rsidR="00F36752" w:rsidRPr="006900AA" w:rsidRDefault="00F36752" w:rsidP="00F36752">
            <w:pPr>
              <w:spacing w:line="240" w:lineRule="auto"/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w:drawing>
                <wp:inline distT="0" distB="0" distL="0" distR="0" wp14:anchorId="07177A39" wp14:editId="2AB87E6D">
                  <wp:extent cx="313144" cy="272386"/>
                  <wp:effectExtent l="0" t="0" r="0" b="0"/>
                  <wp:docPr id="1347902720" name="Grafik 1347902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FC0C0BA" w14:textId="77777777" w:rsidR="00F36752" w:rsidRPr="006900AA" w:rsidRDefault="00F36752" w:rsidP="00F36752">
            <w:pPr>
              <w:pStyle w:val="berschrift4"/>
            </w:pPr>
            <w:r w:rsidRPr="006900AA">
              <w:t>e)</w:t>
            </w:r>
          </w:p>
        </w:tc>
        <w:tc>
          <w:tcPr>
            <w:tcW w:w="8080" w:type="dxa"/>
            <w:gridSpan w:val="5"/>
          </w:tcPr>
          <w:p w14:paraId="0863958B" w14:textId="7BC2BE78" w:rsidR="001952DA" w:rsidRDefault="00F36752" w:rsidP="001952DA">
            <w:pPr>
              <w:pStyle w:val="Text"/>
              <w:numPr>
                <w:ilvl w:val="0"/>
                <w:numId w:val="34"/>
              </w:numPr>
              <w:ind w:left="209" w:hanging="209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Schreibe selbst Tabellen auf, </w:t>
            </w:r>
            <w:r w:rsidR="001952DA">
              <w:rPr>
                <w:rFonts w:cs="Calibri"/>
              </w:rPr>
              <w:br/>
            </w:r>
            <w:r w:rsidRPr="006900AA">
              <w:rPr>
                <w:rFonts w:cs="Calibri"/>
              </w:rPr>
              <w:t xml:space="preserve">in denen der Zusammenhang proportional ist oder nicht. </w:t>
            </w:r>
          </w:p>
          <w:p w14:paraId="34032801" w14:textId="77777777" w:rsidR="001952DA" w:rsidRDefault="00F36752" w:rsidP="001952DA">
            <w:pPr>
              <w:pStyle w:val="Text"/>
              <w:numPr>
                <w:ilvl w:val="0"/>
                <w:numId w:val="34"/>
              </w:numPr>
              <w:ind w:left="209" w:hanging="209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Der andere prüft und erklärt, wie er vorgegangen ist. </w:t>
            </w:r>
          </w:p>
          <w:p w14:paraId="70AE4FBF" w14:textId="6F6C97A9" w:rsidR="00F36752" w:rsidRPr="006900AA" w:rsidRDefault="00F36752" w:rsidP="001952DA">
            <w:pPr>
              <w:pStyle w:val="Text"/>
              <w:numPr>
                <w:ilvl w:val="0"/>
                <w:numId w:val="34"/>
              </w:numPr>
              <w:ind w:left="209" w:hanging="209"/>
              <w:rPr>
                <w:rFonts w:cs="Calibri"/>
              </w:rPr>
            </w:pPr>
            <w:r w:rsidRPr="006900AA">
              <w:rPr>
                <w:rFonts w:cs="Calibri"/>
              </w:rPr>
              <w:t>Wechselt euch ab.</w:t>
            </w:r>
          </w:p>
        </w:tc>
      </w:tr>
      <w:tr w:rsidR="006900AA" w:rsidRPr="006900AA" w14:paraId="1148DCB2" w14:textId="77777777" w:rsidTr="001952DA">
        <w:trPr>
          <w:gridAfter w:val="1"/>
          <w:wAfter w:w="142" w:type="dxa"/>
        </w:trPr>
        <w:tc>
          <w:tcPr>
            <w:tcW w:w="780" w:type="dxa"/>
          </w:tcPr>
          <w:p w14:paraId="5DFDDD9F" w14:textId="1899DFFC" w:rsidR="006900AA" w:rsidRPr="006900AA" w:rsidRDefault="006900AA" w:rsidP="00082F3D">
            <w:pPr>
              <w:pStyle w:val="berschrift3"/>
            </w:pPr>
            <w:r w:rsidRPr="006900AA">
              <w:lastRenderedPageBreak/>
              <w:t>1.2</w:t>
            </w:r>
          </w:p>
        </w:tc>
        <w:tc>
          <w:tcPr>
            <w:tcW w:w="8505" w:type="dxa"/>
            <w:gridSpan w:val="5"/>
          </w:tcPr>
          <w:p w14:paraId="04F39FDF" w14:textId="22AC5466" w:rsidR="006900AA" w:rsidRPr="006900AA" w:rsidRDefault="006900AA" w:rsidP="00082F3D">
            <w:pPr>
              <w:pStyle w:val="berschrift3"/>
            </w:pPr>
            <w:r w:rsidRPr="006900AA">
              <w:t>Immer weniger</w:t>
            </w:r>
          </w:p>
        </w:tc>
      </w:tr>
      <w:tr w:rsidR="006900AA" w:rsidRPr="006900AA" w14:paraId="305B6E79" w14:textId="77777777" w:rsidTr="001952DA">
        <w:trPr>
          <w:gridAfter w:val="1"/>
          <w:wAfter w:w="142" w:type="dxa"/>
        </w:trPr>
        <w:tc>
          <w:tcPr>
            <w:tcW w:w="780" w:type="dxa"/>
          </w:tcPr>
          <w:p w14:paraId="3347525C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522F6804" w14:textId="77777777" w:rsidR="006900AA" w:rsidRPr="006900AA" w:rsidRDefault="006900AA" w:rsidP="00082F3D">
            <w:pPr>
              <w:pStyle w:val="berschrift4"/>
            </w:pPr>
            <w:r w:rsidRPr="006900AA">
              <w:t>a)</w:t>
            </w:r>
          </w:p>
        </w:tc>
        <w:tc>
          <w:tcPr>
            <w:tcW w:w="7938" w:type="dxa"/>
            <w:gridSpan w:val="4"/>
          </w:tcPr>
          <w:p w14:paraId="7FB63E10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Prüfe in den Tabellen, ob ein proportionaler Zusammenhang vorliegt.</w:t>
            </w:r>
          </w:p>
          <w:p w14:paraId="5D650BC9" w14:textId="77777777" w:rsidR="00E60F71" w:rsidRDefault="00E60F71" w:rsidP="00E60F71">
            <w:pPr>
              <w:pStyle w:val="Text"/>
            </w:pPr>
            <w:r w:rsidRPr="006900AA">
              <w:rPr>
                <w:rFonts w:cs="Calibri"/>
              </w:rPr>
              <w:t xml:space="preserve">Nutze dazu die Rechenwege von Emily und Kenan aus </w:t>
            </w:r>
            <w:r w:rsidRPr="00DD27FA">
              <w:rPr>
                <w:rFonts w:cs="Calibri"/>
                <w:b/>
                <w:color w:val="327A86" w:themeColor="text2"/>
              </w:rPr>
              <w:t>1.1</w:t>
            </w:r>
            <w:r w:rsidRPr="00DD27FA">
              <w:t>.</w:t>
            </w:r>
          </w:p>
          <w:p w14:paraId="0FEA7371" w14:textId="1365F164" w:rsidR="006900AA" w:rsidRPr="00E60F71" w:rsidRDefault="00E60F71" w:rsidP="00E60F71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Berechne die fehlenden Werte.</w:t>
            </w:r>
          </w:p>
        </w:tc>
      </w:tr>
      <w:tr w:rsidR="00E60F71" w:rsidRPr="006900AA" w14:paraId="7ECF7538" w14:textId="77777777" w:rsidTr="001952DA">
        <w:trPr>
          <w:gridAfter w:val="1"/>
          <w:wAfter w:w="142" w:type="dxa"/>
          <w:trHeight w:val="282"/>
        </w:trPr>
        <w:tc>
          <w:tcPr>
            <w:tcW w:w="780" w:type="dxa"/>
          </w:tcPr>
          <w:p w14:paraId="4C8F5048" w14:textId="77777777" w:rsidR="00E60F71" w:rsidRPr="006900AA" w:rsidRDefault="00E60F71" w:rsidP="00E60F71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3107B4F9" w14:textId="77777777" w:rsidR="00E60F71" w:rsidRPr="006900AA" w:rsidRDefault="00E60F71" w:rsidP="00E60F71">
            <w:pPr>
              <w:pStyle w:val="berschrift4"/>
            </w:pPr>
          </w:p>
        </w:tc>
        <w:tc>
          <w:tcPr>
            <w:tcW w:w="1310" w:type="dxa"/>
            <w:vMerge w:val="restart"/>
          </w:tcPr>
          <w:p w14:paraId="3DA92E30" w14:textId="77777777" w:rsidR="00E60F71" w:rsidRDefault="00E60F71" w:rsidP="009B0A00">
            <w:pPr>
              <w:pStyle w:val="Text"/>
              <w:rPr>
                <w:rFonts w:cs="Calibri"/>
                <w:b/>
                <w:color w:val="auto"/>
              </w:rPr>
            </w:pPr>
          </w:p>
          <w:p w14:paraId="55FD05AF" w14:textId="77777777" w:rsidR="009B0A00" w:rsidRDefault="009B0A00" w:rsidP="001952DA">
            <w:pPr>
              <w:pStyle w:val="Text"/>
              <w:jc w:val="right"/>
              <w:rPr>
                <w:rFonts w:cs="Calibri"/>
                <w:b/>
                <w:color w:val="auto"/>
              </w:rPr>
            </w:pPr>
            <w:r>
              <w:rPr>
                <w:rFonts w:cs="Calibri"/>
                <w:b/>
                <w:color w:val="auto"/>
              </w:rPr>
              <w:t xml:space="preserve">Tabelle 1: </w:t>
            </w:r>
          </w:p>
          <w:p w14:paraId="50DC43C8" w14:textId="77777777" w:rsidR="009B0A00" w:rsidRDefault="009B0A00" w:rsidP="009B0A00">
            <w:pPr>
              <w:pStyle w:val="Text"/>
              <w:rPr>
                <w:rFonts w:cs="Calibri"/>
                <w:b/>
                <w:color w:val="auto"/>
              </w:rPr>
            </w:pPr>
          </w:p>
          <w:p w14:paraId="6E302890" w14:textId="77777777" w:rsidR="009B0A00" w:rsidRDefault="009B0A00" w:rsidP="009B0A00">
            <w:pPr>
              <w:pStyle w:val="Text"/>
              <w:rPr>
                <w:rFonts w:cs="Calibri"/>
                <w:b/>
                <w:color w:val="auto"/>
              </w:rPr>
            </w:pPr>
          </w:p>
          <w:p w14:paraId="7F312607" w14:textId="77777777" w:rsidR="009B0A00" w:rsidRDefault="009B0A00" w:rsidP="009B0A00">
            <w:pPr>
              <w:pStyle w:val="Text"/>
              <w:rPr>
                <w:rFonts w:cs="Calibri"/>
                <w:b/>
                <w:color w:val="auto"/>
              </w:rPr>
            </w:pPr>
          </w:p>
          <w:p w14:paraId="1C7E6F62" w14:textId="77777777" w:rsidR="001952DA" w:rsidRPr="001952DA" w:rsidRDefault="001952DA" w:rsidP="009B0A00">
            <w:pPr>
              <w:pStyle w:val="Text"/>
              <w:rPr>
                <w:rFonts w:cs="Calibri"/>
                <w:b/>
                <w:color w:val="auto"/>
                <w:sz w:val="4"/>
                <w:szCs w:val="4"/>
              </w:rPr>
            </w:pPr>
          </w:p>
          <w:p w14:paraId="0FB67C04" w14:textId="3D2D4A8E" w:rsidR="009B0A00" w:rsidRPr="006900AA" w:rsidRDefault="009B0A00" w:rsidP="001952DA">
            <w:pPr>
              <w:pStyle w:val="Text"/>
              <w:jc w:val="right"/>
              <w:rPr>
                <w:rFonts w:cs="Calibri"/>
                <w:b/>
                <w:color w:val="auto"/>
              </w:rPr>
            </w:pPr>
            <w:r>
              <w:rPr>
                <w:rFonts w:cs="Calibri"/>
                <w:b/>
                <w:color w:val="auto"/>
              </w:rPr>
              <w:t xml:space="preserve">Tabelle 2: </w:t>
            </w:r>
          </w:p>
        </w:tc>
        <w:tc>
          <w:tcPr>
            <w:tcW w:w="6628" w:type="dxa"/>
            <w:gridSpan w:val="3"/>
            <w:vAlign w:val="center"/>
          </w:tcPr>
          <w:p w14:paraId="0100EB75" w14:textId="77777777" w:rsidR="00E60F71" w:rsidRDefault="00E60F71" w:rsidP="00E60F71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  <w:tbl>
            <w:tblPr>
              <w:tblStyle w:val="Tabellenraster"/>
              <w:tblW w:w="5103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136"/>
              <w:gridCol w:w="566"/>
              <w:gridCol w:w="567"/>
              <w:gridCol w:w="567"/>
              <w:gridCol w:w="566"/>
              <w:gridCol w:w="567"/>
              <w:gridCol w:w="567"/>
              <w:gridCol w:w="567"/>
            </w:tblGrid>
            <w:tr w:rsidR="00E60F71" w:rsidRPr="00B416AE" w14:paraId="43098A7C" w14:textId="400A66AB" w:rsidTr="00E60F71">
              <w:trPr>
                <w:trHeight w:val="394"/>
              </w:trPr>
              <w:tc>
                <w:tcPr>
                  <w:tcW w:w="1136" w:type="dxa"/>
                  <w:shd w:val="clear" w:color="auto" w:fill="F2F2F2" w:themeFill="background1" w:themeFillShade="F2"/>
                  <w:vAlign w:val="center"/>
                </w:tcPr>
                <w:p w14:paraId="1B55985C" w14:textId="77777777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66" w:type="dxa"/>
                  <w:vAlign w:val="center"/>
                </w:tcPr>
                <w:p w14:paraId="3DC2C562" w14:textId="49D0F1FB" w:rsidR="00E60F71" w:rsidRPr="00B416AE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67" w:type="dxa"/>
                  <w:vAlign w:val="center"/>
                </w:tcPr>
                <w:p w14:paraId="741B1C46" w14:textId="6FE0085E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14:paraId="4F189F97" w14:textId="00ADE45B" w:rsidR="00E60F71" w:rsidRPr="00B416AE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66" w:type="dxa"/>
                  <w:vAlign w:val="center"/>
                </w:tcPr>
                <w:p w14:paraId="7EAF4EED" w14:textId="2A1E213F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67" w:type="dxa"/>
                  <w:vAlign w:val="center"/>
                </w:tcPr>
                <w:p w14:paraId="2673C998" w14:textId="60EE2B7A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67" w:type="dxa"/>
                  <w:vAlign w:val="center"/>
                </w:tcPr>
                <w:p w14:paraId="6E16C360" w14:textId="21E01FFE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  <w:tc>
                <w:tcPr>
                  <w:tcW w:w="567" w:type="dxa"/>
                  <w:vAlign w:val="center"/>
                </w:tcPr>
                <w:p w14:paraId="6A11870F" w14:textId="3AF6D0EB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7</w:t>
                  </w:r>
                </w:p>
              </w:tc>
            </w:tr>
            <w:tr w:rsidR="00E60F71" w:rsidRPr="00A34F77" w14:paraId="5BF0D9EF" w14:textId="3D773B97" w:rsidTr="00E60F71">
              <w:trPr>
                <w:trHeight w:val="394"/>
              </w:trPr>
              <w:tc>
                <w:tcPr>
                  <w:tcW w:w="1136" w:type="dxa"/>
                  <w:shd w:val="clear" w:color="auto" w:fill="F2F2F2" w:themeFill="background1" w:themeFillShade="F2"/>
                  <w:vAlign w:val="center"/>
                </w:tcPr>
                <w:p w14:paraId="60128EB6" w14:textId="77777777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</w:p>
              </w:tc>
              <w:tc>
                <w:tcPr>
                  <w:tcW w:w="566" w:type="dxa"/>
                  <w:vAlign w:val="center"/>
                </w:tcPr>
                <w:p w14:paraId="42F9C9E3" w14:textId="552D66BE" w:rsidR="00E60F71" w:rsidRPr="00A34F77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-15</w:t>
                  </w:r>
                </w:p>
              </w:tc>
              <w:tc>
                <w:tcPr>
                  <w:tcW w:w="567" w:type="dxa"/>
                  <w:vAlign w:val="center"/>
                </w:tcPr>
                <w:p w14:paraId="03C2E747" w14:textId="1407C7F9" w:rsidR="00E60F71" w:rsidRPr="00A34F77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-30</w:t>
                  </w:r>
                </w:p>
              </w:tc>
              <w:tc>
                <w:tcPr>
                  <w:tcW w:w="567" w:type="dxa"/>
                  <w:vAlign w:val="center"/>
                </w:tcPr>
                <w:p w14:paraId="672F5227" w14:textId="1E699B4B" w:rsidR="00E60F71" w:rsidRPr="00A34F77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-45</w:t>
                  </w:r>
                </w:p>
              </w:tc>
              <w:tc>
                <w:tcPr>
                  <w:tcW w:w="566" w:type="dxa"/>
                  <w:vAlign w:val="center"/>
                </w:tcPr>
                <w:p w14:paraId="1D6F8753" w14:textId="74DD50C4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5AA736DE" w14:textId="21DEA143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3DD036EE" w14:textId="4DD28FAC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2235F456" w14:textId="29B9893C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66C06AD6" w14:textId="77777777" w:rsidR="00E60F71" w:rsidRPr="006900AA" w:rsidRDefault="00E60F71" w:rsidP="00E60F71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E60F71" w:rsidRPr="006900AA" w14:paraId="0D02F0B0" w14:textId="77777777" w:rsidTr="001952DA">
        <w:trPr>
          <w:gridAfter w:val="1"/>
          <w:wAfter w:w="142" w:type="dxa"/>
          <w:trHeight w:val="282"/>
        </w:trPr>
        <w:tc>
          <w:tcPr>
            <w:tcW w:w="780" w:type="dxa"/>
          </w:tcPr>
          <w:p w14:paraId="7662CDE0" w14:textId="77777777" w:rsidR="00E60F71" w:rsidRPr="006900AA" w:rsidRDefault="00E60F71" w:rsidP="00E60F71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478112D2" w14:textId="77777777" w:rsidR="00E60F71" w:rsidRPr="006900AA" w:rsidRDefault="00E60F71" w:rsidP="00E60F71">
            <w:pPr>
              <w:pStyle w:val="berschrift4"/>
            </w:pPr>
          </w:p>
        </w:tc>
        <w:tc>
          <w:tcPr>
            <w:tcW w:w="1310" w:type="dxa"/>
            <w:vMerge/>
            <w:vAlign w:val="center"/>
          </w:tcPr>
          <w:p w14:paraId="3DBBD349" w14:textId="77777777" w:rsidR="00E60F71" w:rsidRPr="006900AA" w:rsidRDefault="00E60F71" w:rsidP="00E60F71">
            <w:pPr>
              <w:pStyle w:val="Text"/>
              <w:rPr>
                <w:rFonts w:cs="Calibri"/>
                <w:b/>
                <w:color w:val="auto"/>
              </w:rPr>
            </w:pPr>
          </w:p>
        </w:tc>
        <w:tc>
          <w:tcPr>
            <w:tcW w:w="6628" w:type="dxa"/>
            <w:gridSpan w:val="3"/>
            <w:vAlign w:val="center"/>
          </w:tcPr>
          <w:p w14:paraId="6F1197CE" w14:textId="77777777" w:rsidR="00E60F71" w:rsidRDefault="00E60F71" w:rsidP="00E60F71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  <w:tbl>
            <w:tblPr>
              <w:tblStyle w:val="Tabellenraster"/>
              <w:tblW w:w="5103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136"/>
              <w:gridCol w:w="566"/>
              <w:gridCol w:w="567"/>
              <w:gridCol w:w="567"/>
              <w:gridCol w:w="566"/>
              <w:gridCol w:w="567"/>
              <w:gridCol w:w="567"/>
              <w:gridCol w:w="567"/>
            </w:tblGrid>
            <w:tr w:rsidR="00E60F71" w:rsidRPr="00B416AE" w14:paraId="3D384C3D" w14:textId="77777777" w:rsidTr="00786F18">
              <w:trPr>
                <w:trHeight w:val="394"/>
              </w:trPr>
              <w:tc>
                <w:tcPr>
                  <w:tcW w:w="1136" w:type="dxa"/>
                  <w:shd w:val="clear" w:color="auto" w:fill="F2F2F2" w:themeFill="background1" w:themeFillShade="F2"/>
                  <w:vAlign w:val="center"/>
                </w:tcPr>
                <w:p w14:paraId="10F9B326" w14:textId="77777777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66" w:type="dxa"/>
                  <w:vAlign w:val="center"/>
                </w:tcPr>
                <w:p w14:paraId="565A6F47" w14:textId="1BEFB641" w:rsidR="00E60F71" w:rsidRPr="00B416AE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14:paraId="666BD2A7" w14:textId="7AC4C930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14:paraId="517D4508" w14:textId="11BF84C0" w:rsidR="00E60F71" w:rsidRPr="00B416AE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66" w:type="dxa"/>
                  <w:vAlign w:val="center"/>
                </w:tcPr>
                <w:p w14:paraId="4DCE211E" w14:textId="6FD84849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  <w:tc>
                <w:tcPr>
                  <w:tcW w:w="567" w:type="dxa"/>
                  <w:vAlign w:val="center"/>
                </w:tcPr>
                <w:p w14:paraId="77D9543C" w14:textId="330F2A03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10</w:t>
                  </w:r>
                </w:p>
              </w:tc>
              <w:tc>
                <w:tcPr>
                  <w:tcW w:w="567" w:type="dxa"/>
                  <w:vAlign w:val="center"/>
                </w:tcPr>
                <w:p w14:paraId="678187EB" w14:textId="04FB0BDF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11</w:t>
                  </w:r>
                </w:p>
              </w:tc>
              <w:tc>
                <w:tcPr>
                  <w:tcW w:w="567" w:type="dxa"/>
                  <w:vAlign w:val="center"/>
                </w:tcPr>
                <w:p w14:paraId="6F482174" w14:textId="4AA89DE6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13</w:t>
                  </w:r>
                </w:p>
              </w:tc>
            </w:tr>
            <w:tr w:rsidR="00E60F71" w:rsidRPr="00A34F77" w14:paraId="06188C6C" w14:textId="77777777" w:rsidTr="00786F18">
              <w:trPr>
                <w:trHeight w:val="394"/>
              </w:trPr>
              <w:tc>
                <w:tcPr>
                  <w:tcW w:w="1136" w:type="dxa"/>
                  <w:shd w:val="clear" w:color="auto" w:fill="F2F2F2" w:themeFill="background1" w:themeFillShade="F2"/>
                  <w:vAlign w:val="center"/>
                </w:tcPr>
                <w:p w14:paraId="33D1859F" w14:textId="77777777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</w:p>
              </w:tc>
              <w:tc>
                <w:tcPr>
                  <w:tcW w:w="566" w:type="dxa"/>
                  <w:vAlign w:val="center"/>
                </w:tcPr>
                <w:p w14:paraId="07FFE6DA" w14:textId="3E0C0CF6" w:rsidR="00E60F71" w:rsidRPr="00A34F77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-60</w:t>
                  </w:r>
                </w:p>
              </w:tc>
              <w:tc>
                <w:tcPr>
                  <w:tcW w:w="567" w:type="dxa"/>
                  <w:vAlign w:val="center"/>
                </w:tcPr>
                <w:p w14:paraId="7F47F49C" w14:textId="6A8EED3B" w:rsidR="00E60F71" w:rsidRPr="00A34F77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-90</w:t>
                  </w:r>
                </w:p>
              </w:tc>
              <w:tc>
                <w:tcPr>
                  <w:tcW w:w="567" w:type="dxa"/>
                  <w:vAlign w:val="center"/>
                </w:tcPr>
                <w:p w14:paraId="06800674" w14:textId="2E415C27" w:rsidR="00E60F71" w:rsidRPr="00A34F77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-150</w:t>
                  </w:r>
                </w:p>
              </w:tc>
              <w:tc>
                <w:tcPr>
                  <w:tcW w:w="566" w:type="dxa"/>
                  <w:vAlign w:val="center"/>
                </w:tcPr>
                <w:p w14:paraId="78843454" w14:textId="1C790E20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-240</w:t>
                  </w:r>
                </w:p>
              </w:tc>
              <w:tc>
                <w:tcPr>
                  <w:tcW w:w="567" w:type="dxa"/>
                  <w:vAlign w:val="center"/>
                </w:tcPr>
                <w:p w14:paraId="02D87075" w14:textId="6B1F9FD0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-300</w:t>
                  </w:r>
                </w:p>
              </w:tc>
              <w:tc>
                <w:tcPr>
                  <w:tcW w:w="567" w:type="dxa"/>
                  <w:vAlign w:val="center"/>
                </w:tcPr>
                <w:p w14:paraId="445EE83C" w14:textId="77777777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08001454" w14:textId="77777777" w:rsidR="00E60F71" w:rsidRDefault="00E60F71" w:rsidP="00E60F7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69A57EEB" w14:textId="77777777" w:rsidR="00E60F71" w:rsidRDefault="00E60F71" w:rsidP="00E60F71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E60F71" w:rsidRPr="006900AA" w14:paraId="5C358137" w14:textId="77777777" w:rsidTr="001952DA">
        <w:trPr>
          <w:gridAfter w:val="1"/>
          <w:wAfter w:w="142" w:type="dxa"/>
          <w:trHeight w:val="282"/>
        </w:trPr>
        <w:tc>
          <w:tcPr>
            <w:tcW w:w="780" w:type="dxa"/>
          </w:tcPr>
          <w:p w14:paraId="17BCE922" w14:textId="77777777" w:rsidR="00E60F71" w:rsidRPr="006900AA" w:rsidRDefault="00E60F71" w:rsidP="00E60F71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4548831C" w14:textId="77777777" w:rsidR="00E60F71" w:rsidRPr="006900AA" w:rsidRDefault="00E60F71" w:rsidP="00E60F71">
            <w:pPr>
              <w:pStyle w:val="berschrift4"/>
            </w:pPr>
          </w:p>
        </w:tc>
        <w:tc>
          <w:tcPr>
            <w:tcW w:w="1310" w:type="dxa"/>
            <w:vMerge/>
            <w:vAlign w:val="center"/>
          </w:tcPr>
          <w:p w14:paraId="09DAA723" w14:textId="77777777" w:rsidR="00E60F71" w:rsidRPr="006900AA" w:rsidRDefault="00E60F71" w:rsidP="00E60F71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6628" w:type="dxa"/>
            <w:gridSpan w:val="3"/>
            <w:vAlign w:val="center"/>
          </w:tcPr>
          <w:p w14:paraId="244A94A7" w14:textId="77777777" w:rsidR="00E60F71" w:rsidRPr="006900AA" w:rsidRDefault="00E60F71" w:rsidP="00E60F71"/>
        </w:tc>
      </w:tr>
      <w:tr w:rsidR="00E60F71" w:rsidRPr="006900AA" w14:paraId="2BE73F78" w14:textId="77777777" w:rsidTr="001952DA">
        <w:trPr>
          <w:gridAfter w:val="1"/>
          <w:wAfter w:w="142" w:type="dxa"/>
          <w:trHeight w:val="236"/>
        </w:trPr>
        <w:tc>
          <w:tcPr>
            <w:tcW w:w="780" w:type="dxa"/>
          </w:tcPr>
          <w:p w14:paraId="76DBE615" w14:textId="77777777" w:rsidR="00E60F71" w:rsidRPr="006900AA" w:rsidRDefault="00E60F71" w:rsidP="00E60F71"/>
        </w:tc>
        <w:tc>
          <w:tcPr>
            <w:tcW w:w="567" w:type="dxa"/>
          </w:tcPr>
          <w:p w14:paraId="6D16B6FA" w14:textId="77777777" w:rsidR="00E60F71" w:rsidRPr="006900AA" w:rsidRDefault="00E60F71" w:rsidP="00E60F71"/>
        </w:tc>
        <w:tc>
          <w:tcPr>
            <w:tcW w:w="7938" w:type="dxa"/>
            <w:gridSpan w:val="4"/>
          </w:tcPr>
          <w:p w14:paraId="1B767EB2" w14:textId="77777777" w:rsidR="00E60F71" w:rsidRPr="006900AA" w:rsidRDefault="00E60F71" w:rsidP="00E60F71"/>
        </w:tc>
      </w:tr>
      <w:tr w:rsidR="00E60F71" w:rsidRPr="006900AA" w14:paraId="69D90AB5" w14:textId="77777777" w:rsidTr="001952DA">
        <w:trPr>
          <w:gridAfter w:val="1"/>
          <w:wAfter w:w="142" w:type="dxa"/>
          <w:trHeight w:val="236"/>
        </w:trPr>
        <w:tc>
          <w:tcPr>
            <w:tcW w:w="780" w:type="dxa"/>
          </w:tcPr>
          <w:p w14:paraId="617A9909" w14:textId="3810740C" w:rsidR="00E60F71" w:rsidRPr="006900AA" w:rsidRDefault="00E60F71" w:rsidP="00E60F71">
            <w:pPr>
              <w:spacing w:line="240" w:lineRule="auto"/>
              <w:rPr>
                <w:rFonts w:ascii="Calibri" w:hAnsi="Calibri" w:cs="Calibri"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725584" behindDoc="0" locked="0" layoutInCell="1" allowOverlap="1" wp14:anchorId="6A40B5E4" wp14:editId="52421AB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360000" cy="272386"/>
                  <wp:effectExtent l="0" t="0" r="0" b="0"/>
                  <wp:wrapNone/>
                  <wp:docPr id="1519042871" name="Grafik 1519042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74DE22F" w14:textId="77777777" w:rsidR="00E60F71" w:rsidRPr="006900AA" w:rsidRDefault="00E60F71" w:rsidP="00E60F71">
            <w:pPr>
              <w:pStyle w:val="berschrift4"/>
            </w:pPr>
            <w:r w:rsidRPr="006900AA">
              <w:t>b)</w:t>
            </w:r>
          </w:p>
        </w:tc>
        <w:tc>
          <w:tcPr>
            <w:tcW w:w="7938" w:type="dxa"/>
            <w:gridSpan w:val="4"/>
          </w:tcPr>
          <w:p w14:paraId="41EAFED7" w14:textId="77777777" w:rsidR="00E60F71" w:rsidRPr="006900AA" w:rsidRDefault="00E60F71" w:rsidP="00E60F71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Was ist in den Tabellen anders als in denen aus Aufgabe </w:t>
            </w:r>
            <w:r w:rsidRPr="00DD27FA">
              <w:rPr>
                <w:rFonts w:cs="Calibri"/>
                <w:b/>
                <w:color w:val="327A86" w:themeColor="text2"/>
              </w:rPr>
              <w:t>1.1 d)</w:t>
            </w:r>
            <w:r w:rsidRPr="006900AA">
              <w:rPr>
                <w:rFonts w:cs="Calibri"/>
              </w:rPr>
              <w:t xml:space="preserve">? </w:t>
            </w:r>
          </w:p>
          <w:p w14:paraId="6F3F48CE" w14:textId="77777777" w:rsidR="00E60F71" w:rsidRPr="006900AA" w:rsidRDefault="00E60F71" w:rsidP="00E60F71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Woher weißt du trotzdem, wann die Zusammenhänge proportional sind?</w:t>
            </w:r>
          </w:p>
        </w:tc>
      </w:tr>
      <w:tr w:rsidR="00E60F71" w:rsidRPr="006900AA" w14:paraId="77614CF1" w14:textId="77777777" w:rsidTr="001952DA">
        <w:trPr>
          <w:gridAfter w:val="1"/>
          <w:wAfter w:w="142" w:type="dxa"/>
          <w:trHeight w:val="236"/>
        </w:trPr>
        <w:tc>
          <w:tcPr>
            <w:tcW w:w="780" w:type="dxa"/>
          </w:tcPr>
          <w:p w14:paraId="467CB5F8" w14:textId="77777777" w:rsidR="00E60F71" w:rsidRPr="006900AA" w:rsidRDefault="00E60F71" w:rsidP="00E60F71">
            <w:pPr>
              <w:rPr>
                <w:noProof/>
              </w:rPr>
            </w:pPr>
          </w:p>
        </w:tc>
        <w:tc>
          <w:tcPr>
            <w:tcW w:w="567" w:type="dxa"/>
          </w:tcPr>
          <w:p w14:paraId="395DBA5E" w14:textId="77777777" w:rsidR="00E60F71" w:rsidRPr="006900AA" w:rsidRDefault="00E60F71" w:rsidP="00E60F71"/>
        </w:tc>
        <w:tc>
          <w:tcPr>
            <w:tcW w:w="7938" w:type="dxa"/>
            <w:gridSpan w:val="4"/>
          </w:tcPr>
          <w:p w14:paraId="5BC388BB" w14:textId="77777777" w:rsidR="00E60F71" w:rsidRPr="006900AA" w:rsidRDefault="00E60F71" w:rsidP="00E60F71"/>
        </w:tc>
      </w:tr>
      <w:tr w:rsidR="00E60F71" w:rsidRPr="006900AA" w14:paraId="2706DCD0" w14:textId="77777777" w:rsidTr="001952DA">
        <w:trPr>
          <w:gridAfter w:val="1"/>
          <w:wAfter w:w="142" w:type="dxa"/>
          <w:trHeight w:val="236"/>
        </w:trPr>
        <w:tc>
          <w:tcPr>
            <w:tcW w:w="780" w:type="dxa"/>
          </w:tcPr>
          <w:p w14:paraId="6AD19FAD" w14:textId="18072DA1" w:rsidR="00E60F71" w:rsidRPr="006900AA" w:rsidRDefault="00E60F71" w:rsidP="00E60F71">
            <w:pPr>
              <w:spacing w:line="240" w:lineRule="auto"/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w:drawing>
                <wp:inline distT="0" distB="0" distL="0" distR="0" wp14:anchorId="666E3534" wp14:editId="2CFC032E">
                  <wp:extent cx="313144" cy="272386"/>
                  <wp:effectExtent l="0" t="0" r="0" b="0"/>
                  <wp:docPr id="256940488" name="Grafik 256940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6E79FDF" w14:textId="77777777" w:rsidR="00E60F71" w:rsidRPr="006900AA" w:rsidRDefault="00E60F71" w:rsidP="00E60F71">
            <w:pPr>
              <w:pStyle w:val="berschrift4"/>
            </w:pPr>
            <w:r w:rsidRPr="006900AA">
              <w:t>c)</w:t>
            </w:r>
          </w:p>
        </w:tc>
        <w:tc>
          <w:tcPr>
            <w:tcW w:w="7938" w:type="dxa"/>
            <w:gridSpan w:val="4"/>
          </w:tcPr>
          <w:p w14:paraId="1F5FB45D" w14:textId="0B7AA96F" w:rsidR="001952DA" w:rsidRDefault="00E60F71" w:rsidP="00E60F71">
            <w:pPr>
              <w:pStyle w:val="Text"/>
              <w:numPr>
                <w:ilvl w:val="0"/>
                <w:numId w:val="35"/>
              </w:numPr>
              <w:tabs>
                <w:tab w:val="left" w:pos="776"/>
              </w:tabs>
              <w:ind w:left="209" w:hanging="209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Schreibe selbst Tabellen wie in </w:t>
            </w:r>
            <w:r w:rsidRPr="00082F3D">
              <w:rPr>
                <w:rFonts w:cs="Calibri"/>
                <w:b/>
                <w:color w:val="327A86" w:themeColor="text2"/>
              </w:rPr>
              <w:t>a)</w:t>
            </w:r>
            <w:r w:rsidRPr="00082F3D">
              <w:rPr>
                <w:rFonts w:cs="Calibri"/>
                <w:color w:val="327A86" w:themeColor="text2"/>
              </w:rPr>
              <w:t xml:space="preserve"> </w:t>
            </w:r>
            <w:r w:rsidRPr="006900AA">
              <w:rPr>
                <w:rFonts w:cs="Calibri"/>
              </w:rPr>
              <w:t xml:space="preserve">auf, </w:t>
            </w:r>
            <w:r w:rsidR="001952DA">
              <w:rPr>
                <w:rFonts w:cs="Calibri"/>
              </w:rPr>
              <w:br/>
            </w:r>
            <w:proofErr w:type="gramStart"/>
            <w:r w:rsidRPr="001952DA">
              <w:rPr>
                <w:rFonts w:cs="Calibri"/>
              </w:rPr>
              <w:t>die proportionale Zusammenhänge</w:t>
            </w:r>
            <w:proofErr w:type="gramEnd"/>
            <w:r w:rsidRPr="001952DA">
              <w:rPr>
                <w:rFonts w:cs="Calibri"/>
              </w:rPr>
              <w:t xml:space="preserve"> darstellen oder nicht. </w:t>
            </w:r>
          </w:p>
          <w:p w14:paraId="01E6BA03" w14:textId="77777777" w:rsidR="001952DA" w:rsidRDefault="00E60F71" w:rsidP="00E60F71">
            <w:pPr>
              <w:pStyle w:val="Text"/>
              <w:numPr>
                <w:ilvl w:val="0"/>
                <w:numId w:val="35"/>
              </w:numPr>
              <w:tabs>
                <w:tab w:val="left" w:pos="776"/>
              </w:tabs>
              <w:ind w:left="209" w:hanging="209"/>
              <w:rPr>
                <w:rFonts w:cs="Calibri"/>
              </w:rPr>
            </w:pPr>
            <w:r w:rsidRPr="001952DA">
              <w:rPr>
                <w:rFonts w:cs="Calibri"/>
              </w:rPr>
              <w:t xml:space="preserve">Die andere Person prüft und erklärt, wie sie vorgegangen ist. </w:t>
            </w:r>
          </w:p>
          <w:p w14:paraId="56D791F2" w14:textId="35972156" w:rsidR="00E60F71" w:rsidRPr="001952DA" w:rsidRDefault="00E60F71" w:rsidP="00E60F71">
            <w:pPr>
              <w:pStyle w:val="Text"/>
              <w:numPr>
                <w:ilvl w:val="0"/>
                <w:numId w:val="35"/>
              </w:numPr>
              <w:tabs>
                <w:tab w:val="left" w:pos="776"/>
              </w:tabs>
              <w:ind w:left="209" w:hanging="209"/>
              <w:rPr>
                <w:rFonts w:cs="Calibri"/>
              </w:rPr>
            </w:pPr>
            <w:r w:rsidRPr="001952DA">
              <w:rPr>
                <w:rFonts w:cs="Calibri"/>
              </w:rPr>
              <w:t>Wechselt euch ab.</w:t>
            </w:r>
          </w:p>
        </w:tc>
      </w:tr>
    </w:tbl>
    <w:p w14:paraId="4D51E09E" w14:textId="77777777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p w14:paraId="5922EB0F" w14:textId="1BC37B3E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6900AA" w:rsidRPr="006900AA" w14:paraId="01078A52" w14:textId="77777777" w:rsidTr="007E7E68">
        <w:tc>
          <w:tcPr>
            <w:tcW w:w="780" w:type="dxa"/>
          </w:tcPr>
          <w:p w14:paraId="2BA07A3D" w14:textId="77777777" w:rsidR="006900AA" w:rsidRPr="006900AA" w:rsidRDefault="006900AA" w:rsidP="00082F3D">
            <w:pPr>
              <w:pStyle w:val="berschrift3"/>
            </w:pPr>
            <w:r w:rsidRPr="006900AA">
              <w:t>1.3</w:t>
            </w:r>
          </w:p>
        </w:tc>
        <w:tc>
          <w:tcPr>
            <w:tcW w:w="8505" w:type="dxa"/>
          </w:tcPr>
          <w:p w14:paraId="73FE6221" w14:textId="61691CCC" w:rsidR="006900AA" w:rsidRPr="006900AA" w:rsidRDefault="00AE54A5" w:rsidP="00082F3D">
            <w:pPr>
              <w:pStyle w:val="berschrift3"/>
            </w:pPr>
            <w:r>
              <w:rPr>
                <w:rFonts w:cs="Calibri"/>
                <w:noProof/>
              </w:rPr>
              <w:drawing>
                <wp:anchor distT="0" distB="0" distL="114300" distR="114300" simplePos="0" relativeHeight="252732752" behindDoc="0" locked="0" layoutInCell="1" allowOverlap="1" wp14:anchorId="6B821CCA" wp14:editId="2CFF661A">
                  <wp:simplePos x="0" y="0"/>
                  <wp:positionH relativeFrom="column">
                    <wp:posOffset>3071033</wp:posOffset>
                  </wp:positionH>
                  <wp:positionV relativeFrom="paragraph">
                    <wp:posOffset>278765</wp:posOffset>
                  </wp:positionV>
                  <wp:extent cx="1638598" cy="519372"/>
                  <wp:effectExtent l="38100" t="38100" r="88900" b="90805"/>
                  <wp:wrapNone/>
                  <wp:docPr id="609616289" name="Grafi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616289" name="Grafik 609616289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98" cy="51937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00AA" w:rsidRPr="006900AA">
              <w:t xml:space="preserve">Auf verschiedenen Wegen rechnen – Tabellen </w:t>
            </w:r>
          </w:p>
        </w:tc>
      </w:tr>
      <w:tr w:rsidR="006900AA" w:rsidRPr="006900AA" w14:paraId="673E6C66" w14:textId="77777777" w:rsidTr="007E7E68">
        <w:trPr>
          <w:trHeight w:val="236"/>
        </w:trPr>
        <w:tc>
          <w:tcPr>
            <w:tcW w:w="780" w:type="dxa"/>
          </w:tcPr>
          <w:p w14:paraId="195228B5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8505" w:type="dxa"/>
          </w:tcPr>
          <w:p w14:paraId="7FF07514" w14:textId="13518252" w:rsidR="006900AA" w:rsidRPr="006900AA" w:rsidRDefault="00AE54A5" w:rsidP="007E7E68">
            <w:pPr>
              <w:pStyle w:val="Text"/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anchor distT="0" distB="0" distL="114300" distR="114300" simplePos="0" relativeHeight="252734800" behindDoc="0" locked="0" layoutInCell="1" allowOverlap="1" wp14:anchorId="4EDF9BA0" wp14:editId="55899D9A">
                  <wp:simplePos x="0" y="0"/>
                  <wp:positionH relativeFrom="column">
                    <wp:posOffset>3635915</wp:posOffset>
                  </wp:positionH>
                  <wp:positionV relativeFrom="paragraph">
                    <wp:posOffset>102673</wp:posOffset>
                  </wp:positionV>
                  <wp:extent cx="1662430" cy="548640"/>
                  <wp:effectExtent l="38100" t="38100" r="90170" b="86360"/>
                  <wp:wrapNone/>
                  <wp:docPr id="349628407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628407" name="Grafik 349628407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54864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00AA" w:rsidRPr="006900AA">
              <w:rPr>
                <w:rFonts w:cs="Calibri"/>
              </w:rPr>
              <w:t xml:space="preserve">Gehe für jede Tabelle auf den Karten </w:t>
            </w:r>
            <w:r w:rsidR="00707884">
              <w:rPr>
                <w:rFonts w:cs="Calibri"/>
              </w:rPr>
              <w:t xml:space="preserve">aus dem </w:t>
            </w:r>
            <w:r>
              <w:rPr>
                <w:rFonts w:cs="Calibri"/>
              </w:rPr>
              <w:br/>
            </w:r>
            <w:r w:rsidR="00707884">
              <w:rPr>
                <w:rFonts w:cs="Calibri"/>
              </w:rPr>
              <w:t xml:space="preserve">Zusatzmaterial </w:t>
            </w:r>
            <w:r w:rsidR="006900AA" w:rsidRPr="006900AA">
              <w:rPr>
                <w:rFonts w:cs="Calibri"/>
              </w:rPr>
              <w:t xml:space="preserve">jeweils so vor: </w:t>
            </w:r>
          </w:p>
          <w:p w14:paraId="46C876FD" w14:textId="39013A1D" w:rsidR="006900AA" w:rsidRPr="006900AA" w:rsidRDefault="001952DA" w:rsidP="007E7E68">
            <w:pPr>
              <w:pStyle w:val="Text"/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anchor distT="0" distB="0" distL="114300" distR="114300" simplePos="0" relativeHeight="252736848" behindDoc="0" locked="0" layoutInCell="1" allowOverlap="1" wp14:anchorId="0CCA90C8" wp14:editId="175C0C2E">
                  <wp:simplePos x="0" y="0"/>
                  <wp:positionH relativeFrom="column">
                    <wp:posOffset>3959034</wp:posOffset>
                  </wp:positionH>
                  <wp:positionV relativeFrom="paragraph">
                    <wp:posOffset>142971</wp:posOffset>
                  </wp:positionV>
                  <wp:extent cx="1639570" cy="538480"/>
                  <wp:effectExtent l="38100" t="38100" r="87630" b="83820"/>
                  <wp:wrapNone/>
                  <wp:docPr id="1806342938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342938" name="Grafik 1806342938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5384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D53FFE" w14:textId="59807EF1" w:rsidR="006900AA" w:rsidRPr="00035659" w:rsidRDefault="006900AA" w:rsidP="00511CCC">
            <w:pPr>
              <w:pStyle w:val="Text"/>
              <w:numPr>
                <w:ilvl w:val="0"/>
                <w:numId w:val="30"/>
              </w:numPr>
              <w:ind w:left="629"/>
              <w:rPr>
                <w:rFonts w:cs="Calibri"/>
              </w:rPr>
            </w:pPr>
            <w:r w:rsidRPr="00035659">
              <w:rPr>
                <w:rFonts w:cs="Calibri"/>
              </w:rPr>
              <w:t>Prüfe, ob die Tabelle proportional ist.</w:t>
            </w:r>
            <w:r w:rsidR="00AE54A5">
              <w:rPr>
                <w:rFonts w:cs="Calibri"/>
                <w:noProof/>
              </w:rPr>
              <w:t xml:space="preserve"> </w:t>
            </w:r>
            <w:r w:rsidRPr="00035659">
              <w:rPr>
                <w:rFonts w:cs="Calibri"/>
              </w:rPr>
              <w:br/>
              <w:t xml:space="preserve">Tipp: Nutze zum Prüfen einen der Rechenwege </w:t>
            </w:r>
            <w:r w:rsidR="001952DA">
              <w:rPr>
                <w:rFonts w:cs="Calibri"/>
              </w:rPr>
              <w:t>auf den</w:t>
            </w:r>
            <w:r w:rsidR="001952DA">
              <w:rPr>
                <w:rFonts w:cs="Calibri"/>
              </w:rPr>
              <w:br/>
              <w:t>grauen Karten</w:t>
            </w:r>
            <w:r w:rsidRPr="00035659">
              <w:rPr>
                <w:rFonts w:cs="Calibri"/>
              </w:rPr>
              <w:t xml:space="preserve">. </w:t>
            </w:r>
          </w:p>
          <w:p w14:paraId="4704A759" w14:textId="3FB09E85" w:rsidR="006900AA" w:rsidRPr="006900AA" w:rsidRDefault="001952DA" w:rsidP="00D0661C">
            <w:pPr>
              <w:pStyle w:val="Text"/>
              <w:ind w:left="629"/>
              <w:rPr>
                <w:rFonts w:cs="Calibri"/>
              </w:rPr>
            </w:pPr>
            <w:r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20816" behindDoc="0" locked="0" layoutInCell="1" allowOverlap="1" wp14:anchorId="050A47F0" wp14:editId="37E155C3">
                      <wp:simplePos x="0" y="0"/>
                      <wp:positionH relativeFrom="column">
                        <wp:posOffset>4074001</wp:posOffset>
                      </wp:positionH>
                      <wp:positionV relativeFrom="paragraph">
                        <wp:posOffset>269875</wp:posOffset>
                      </wp:positionV>
                      <wp:extent cx="1230630" cy="503555"/>
                      <wp:effectExtent l="25400" t="25400" r="90170" b="93345"/>
                      <wp:wrapNone/>
                      <wp:docPr id="300350198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630" cy="503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117CAD8" w14:textId="77777777" w:rsidR="00035659" w:rsidRPr="00035659" w:rsidRDefault="00035659" w:rsidP="001952DA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jc w:val="center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Auf 1 Portion runter- </w:t>
                                  </w: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  <w:t>und dann hochrechnen</w:t>
                                  </w:r>
                                </w:p>
                              </w:txbxContent>
                            </wps:txbx>
                            <wps:bodyPr wrap="square" lIns="72000" tIns="36000" rIns="36000" b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50A47F0" id="Textfeld 21" o:spid="_x0000_s1096" type="#_x0000_t202" style="position:absolute;left:0;text-align:left;margin-left:320.8pt;margin-top:21.25pt;width:96.9pt;height:39.65pt;z-index:25282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" fillcolor="#d8d8d8 [2732]" stroked="f">
                      <v:shadow on="t" color="black" opacity="26214f" origin="-.5,-.5" offset=".74836mm,.74836mm"/>
                      <v:textbox style="mso-fit-shape-to-text:t" inset="2mm,1mm,1mm,1mm">
                        <w:txbxContent>
                          <w:p w14:paraId="4117CAD8" w14:textId="77777777" w:rsidR="00035659" w:rsidRPr="00035659" w:rsidRDefault="00035659" w:rsidP="001952DA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Auf 1 Portion runter- </w:t>
                            </w: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br/>
                              <w:t>und dann hochrechnen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00AA" w:rsidRPr="006900AA">
              <w:rPr>
                <w:rFonts w:cs="Calibri"/>
              </w:rPr>
              <w:t xml:space="preserve">Wenn du auch nur einen Wert findest, der nicht passt, </w:t>
            </w:r>
            <w:r w:rsidR="006900AA" w:rsidRPr="006900AA">
              <w:rPr>
                <w:rFonts w:cs="Calibri"/>
              </w:rPr>
              <w:br/>
              <w:t>ist die Tabelle nicht proportional.</w:t>
            </w:r>
          </w:p>
          <w:p w14:paraId="1894E464" w14:textId="23AF7316" w:rsidR="006900AA" w:rsidRPr="006900AA" w:rsidRDefault="001952DA" w:rsidP="00D0661C">
            <w:pPr>
              <w:pStyle w:val="Text"/>
              <w:ind w:left="629"/>
              <w:rPr>
                <w:rFonts w:cs="Calibri"/>
              </w:rPr>
            </w:pPr>
            <w:r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0352" behindDoc="0" locked="0" layoutInCell="1" allowOverlap="1" wp14:anchorId="3A6462BB" wp14:editId="2FF61CF9">
                      <wp:simplePos x="0" y="0"/>
                      <wp:positionH relativeFrom="column">
                        <wp:posOffset>2941796</wp:posOffset>
                      </wp:positionH>
                      <wp:positionV relativeFrom="paragraph">
                        <wp:posOffset>77470</wp:posOffset>
                      </wp:positionV>
                      <wp:extent cx="1230630" cy="503555"/>
                      <wp:effectExtent l="25400" t="25400" r="90170" b="93345"/>
                      <wp:wrapNone/>
                      <wp:docPr id="114292659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630" cy="503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38B9007" w14:textId="77777777" w:rsidR="00035659" w:rsidRPr="00035659" w:rsidRDefault="00035659" w:rsidP="001952DA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jc w:val="center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Flexibel Hoch- und Runterrechnen</w:t>
                                  </w:r>
                                </w:p>
                              </w:txbxContent>
                            </wps:txbx>
                            <wps:bodyPr wrap="square" lIns="72000" tIns="36000" rIns="36000" b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A6462BB" id="_x0000_s1097" type="#_x0000_t202" style="position:absolute;left:0;text-align:left;margin-left:231.65pt;margin-top:6.1pt;width:96.9pt;height:39.65pt;z-index:25263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" fillcolor="#d8d8d8 [2732]" stroked="f">
                      <v:shadow on="t" color="black" opacity="26214f" origin="-.5,-.5" offset=".74836mm,.74836mm"/>
                      <v:textbox style="mso-fit-shape-to-text:t" inset="2mm,1mm,1mm,1mm">
                        <w:txbxContent>
                          <w:p w14:paraId="138B9007" w14:textId="77777777" w:rsidR="00035659" w:rsidRPr="00035659" w:rsidRDefault="00035659" w:rsidP="001952DA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Flexibel Hoch- und Runterrechnen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0A88C0" w14:textId="45407077" w:rsidR="006900AA" w:rsidRPr="006900AA" w:rsidRDefault="006900AA" w:rsidP="00D0661C">
            <w:pPr>
              <w:pStyle w:val="Text"/>
              <w:numPr>
                <w:ilvl w:val="0"/>
                <w:numId w:val="30"/>
              </w:numPr>
              <w:ind w:left="629"/>
              <w:rPr>
                <w:rFonts w:cs="Calibri"/>
              </w:rPr>
            </w:pPr>
            <w:r w:rsidRPr="006900AA">
              <w:rPr>
                <w:rFonts w:cs="Calibri"/>
              </w:rPr>
              <w:t>Wenn die Tabelle proportional ist:</w:t>
            </w:r>
          </w:p>
          <w:p w14:paraId="662CFEF8" w14:textId="1E8F9779" w:rsidR="006900AA" w:rsidRPr="006900AA" w:rsidRDefault="001445DF" w:rsidP="00D0661C">
            <w:pPr>
              <w:pStyle w:val="Text"/>
              <w:ind w:left="629"/>
              <w:rPr>
                <w:rFonts w:cs="Calibri"/>
              </w:rPr>
            </w:pPr>
            <w:r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3666" behindDoc="0" locked="0" layoutInCell="1" allowOverlap="1" wp14:anchorId="1CE6B700" wp14:editId="5AA3D867">
                      <wp:simplePos x="0" y="0"/>
                      <wp:positionH relativeFrom="column">
                        <wp:posOffset>2992755</wp:posOffset>
                      </wp:positionH>
                      <wp:positionV relativeFrom="paragraph">
                        <wp:posOffset>212090</wp:posOffset>
                      </wp:positionV>
                      <wp:extent cx="1230630" cy="503555"/>
                      <wp:effectExtent l="25400" t="25400" r="90170" b="93345"/>
                      <wp:wrapNone/>
                      <wp:docPr id="292852163" name="Textfel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630" cy="503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DB5075D" w14:textId="77777777" w:rsidR="00035659" w:rsidRPr="00035659" w:rsidRDefault="00035659" w:rsidP="001952DA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jc w:val="center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Hochzählen in doppelten Schritten</w:t>
                                  </w:r>
                                </w:p>
                              </w:txbxContent>
                            </wps:txbx>
                            <wps:bodyPr wrap="square" lIns="72000" tIns="36000" rIns="36000" b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E6B700" id="Textfeld 22" o:spid="_x0000_s1098" type="#_x0000_t202" style="position:absolute;left:0;text-align:left;margin-left:235.65pt;margin-top:16.7pt;width:96.9pt;height:39.65pt;z-index:2516336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" fillcolor="#d8d8d8 [2732]" stroked="f">
                      <v:shadow on="t" color="black" opacity="26214f" origin="-.5,-.5" offset=".74836mm,.74836mm"/>
                      <v:textbox style="mso-fit-shape-to-text:t" inset="2mm,1mm,1mm,1mm">
                        <w:txbxContent>
                          <w:p w14:paraId="4DB5075D" w14:textId="77777777" w:rsidR="00035659" w:rsidRPr="00035659" w:rsidRDefault="00035659" w:rsidP="001952DA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Hochzählen in doppelten Schritten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28304" behindDoc="0" locked="0" layoutInCell="1" allowOverlap="1" wp14:anchorId="6ACE5651" wp14:editId="00842E1A">
                      <wp:simplePos x="0" y="0"/>
                      <wp:positionH relativeFrom="column">
                        <wp:posOffset>4096226</wp:posOffset>
                      </wp:positionH>
                      <wp:positionV relativeFrom="paragraph">
                        <wp:posOffset>38100</wp:posOffset>
                      </wp:positionV>
                      <wp:extent cx="1230630" cy="503555"/>
                      <wp:effectExtent l="25400" t="25400" r="90170" b="93345"/>
                      <wp:wrapNone/>
                      <wp:docPr id="250006089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630" cy="503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55E6363" w14:textId="77777777" w:rsidR="00035659" w:rsidRPr="00035659" w:rsidRDefault="00035659" w:rsidP="001952DA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jc w:val="center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Mit festem Faktor rechnen</w:t>
                                  </w:r>
                                </w:p>
                              </w:txbxContent>
                            </wps:txbx>
                            <wps:bodyPr wrap="square" lIns="72000" tIns="36000" rIns="36000" b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E5651" id="Textfeld 17" o:spid="_x0000_s1099" type="#_x0000_t202" style="position:absolute;left:0;text-align:left;margin-left:322.55pt;margin-top:3pt;width:96.9pt;height:39.65pt;z-index:25262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" fillcolor="#d8d8d8 [2732]" stroked="f">
                      <v:shadow on="t" color="black" opacity="26214f" origin="-.5,-.5" offset=".74836mm,.74836mm"/>
                      <v:textbox style="mso-fit-shape-to-text:t" inset="2mm,1mm,1mm,1mm">
                        <w:txbxContent>
                          <w:p w14:paraId="755E6363" w14:textId="77777777" w:rsidR="00035659" w:rsidRPr="00035659" w:rsidRDefault="00035659" w:rsidP="001952DA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Mit festem Faktor rechnen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00AA" w:rsidRPr="006900AA">
              <w:rPr>
                <w:rFonts w:cs="Calibri"/>
              </w:rPr>
              <w:t xml:space="preserve">Wähle pro Tabelle eine Karte mit einem </w:t>
            </w:r>
            <w:r w:rsidR="006900AA" w:rsidRPr="006900AA">
              <w:rPr>
                <w:rFonts w:cs="Calibri"/>
              </w:rPr>
              <w:br/>
              <w:t xml:space="preserve">anderen Rechenweg als in </w:t>
            </w:r>
            <w:r w:rsidR="006900AA" w:rsidRPr="001952DA">
              <w:rPr>
                <w:color w:val="327A86" w:themeColor="accent1"/>
              </w:rPr>
              <w:t>1.</w:t>
            </w:r>
            <w:r w:rsidR="006900AA" w:rsidRPr="006900AA">
              <w:rPr>
                <w:rFonts w:cs="Calibri"/>
              </w:rPr>
              <w:t xml:space="preserve"> aus, </w:t>
            </w:r>
            <w:r w:rsidR="006900AA" w:rsidRPr="006900AA">
              <w:rPr>
                <w:rFonts w:cs="Calibri"/>
              </w:rPr>
              <w:br/>
              <w:t>mit dem du die weiteren Werte berechnest.</w:t>
            </w:r>
          </w:p>
        </w:tc>
      </w:tr>
    </w:tbl>
    <w:p w14:paraId="60D16C01" w14:textId="3FF7FF3C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p w14:paraId="5D29523B" w14:textId="134EA1E5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p w14:paraId="1544828B" w14:textId="1D87FE9D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p w14:paraId="0050D190" w14:textId="77777777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p w14:paraId="3784243B" w14:textId="77777777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p w14:paraId="636EB7A3" w14:textId="77777777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p w14:paraId="2987C607" w14:textId="77777777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p w14:paraId="267BC5C2" w14:textId="77777777" w:rsidR="00035659" w:rsidRDefault="00035659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5704"/>
        <w:gridCol w:w="2234"/>
      </w:tblGrid>
      <w:tr w:rsidR="006900AA" w:rsidRPr="006900AA" w14:paraId="7C5223CC" w14:textId="77777777" w:rsidTr="007E7E68">
        <w:tc>
          <w:tcPr>
            <w:tcW w:w="780" w:type="dxa"/>
          </w:tcPr>
          <w:p w14:paraId="7DC5909E" w14:textId="2F8899A9" w:rsidR="006900AA" w:rsidRPr="006900AA" w:rsidRDefault="006900AA" w:rsidP="00082F3D">
            <w:pPr>
              <w:pStyle w:val="berschrift3"/>
            </w:pPr>
            <w:r w:rsidRPr="006900AA">
              <w:lastRenderedPageBreak/>
              <w:t>1.4</w:t>
            </w:r>
          </w:p>
        </w:tc>
        <w:tc>
          <w:tcPr>
            <w:tcW w:w="8505" w:type="dxa"/>
            <w:gridSpan w:val="3"/>
          </w:tcPr>
          <w:p w14:paraId="733CBE01" w14:textId="20DC7A50" w:rsidR="006900AA" w:rsidRPr="006900AA" w:rsidRDefault="006900AA" w:rsidP="00082F3D">
            <w:pPr>
              <w:pStyle w:val="berschrift3"/>
            </w:pPr>
            <w:r w:rsidRPr="006900AA">
              <w:t>Währung umrechnen</w:t>
            </w:r>
          </w:p>
        </w:tc>
      </w:tr>
      <w:tr w:rsidR="006900AA" w:rsidRPr="006900AA" w14:paraId="10D587E9" w14:textId="77777777" w:rsidTr="007E7E68">
        <w:trPr>
          <w:trHeight w:val="236"/>
        </w:trPr>
        <w:tc>
          <w:tcPr>
            <w:tcW w:w="780" w:type="dxa"/>
          </w:tcPr>
          <w:p w14:paraId="7634377A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4C413297" w14:textId="77777777" w:rsidR="006900AA" w:rsidRPr="006900AA" w:rsidRDefault="006900AA" w:rsidP="00082F3D">
            <w:pPr>
              <w:pStyle w:val="berschrift4"/>
            </w:pPr>
            <w:r w:rsidRPr="006900AA">
              <w:t>a)</w:t>
            </w:r>
          </w:p>
        </w:tc>
        <w:tc>
          <w:tcPr>
            <w:tcW w:w="7938" w:type="dxa"/>
            <w:gridSpan w:val="2"/>
          </w:tcPr>
          <w:p w14:paraId="08BFE3AB" w14:textId="79884E21" w:rsidR="006900AA" w:rsidRPr="006900AA" w:rsidRDefault="006900AA" w:rsidP="00AD6795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Leonie erstellt für ihre Reise nach London eine Umrechnungs</w:t>
            </w:r>
            <w:r w:rsidR="00AD6795">
              <w:rPr>
                <w:rFonts w:cs="Calibri"/>
              </w:rPr>
              <w:t xml:space="preserve">- </w:t>
            </w:r>
            <w:r w:rsidR="00AD6795">
              <w:rPr>
                <w:rFonts w:cs="Calibri"/>
              </w:rPr>
              <w:br/>
            </w:r>
            <w:proofErr w:type="spellStart"/>
            <w:r w:rsidRPr="006900AA">
              <w:rPr>
                <w:rFonts w:cs="Calibri"/>
              </w:rPr>
              <w:t>tabelle</w:t>
            </w:r>
            <w:proofErr w:type="spellEnd"/>
            <w:r w:rsidR="00AD6795">
              <w:rPr>
                <w:rFonts w:cs="Calibri"/>
              </w:rPr>
              <w:t xml:space="preserve">. </w:t>
            </w:r>
            <w:r w:rsidRPr="006900AA">
              <w:rPr>
                <w:rFonts w:cs="Calibri"/>
              </w:rPr>
              <w:t xml:space="preserve">Leider hat sie sich an zwei Stellen verrechnet. </w:t>
            </w:r>
          </w:p>
          <w:p w14:paraId="448DD948" w14:textId="15293459" w:rsidR="006900AA" w:rsidRPr="006900AA" w:rsidRDefault="006900AA" w:rsidP="00BB3A53">
            <w:pPr>
              <w:pStyle w:val="Text"/>
              <w:spacing w:after="120"/>
              <w:rPr>
                <w:rFonts w:cs="Calibri"/>
              </w:rPr>
            </w:pPr>
            <w:r w:rsidRPr="006900AA">
              <w:rPr>
                <w:rFonts w:cs="Calibri"/>
              </w:rPr>
              <w:t>Tipp: Du kannst zur Prüfung einen der v</w:t>
            </w:r>
            <w:r w:rsidR="00AD6795">
              <w:rPr>
                <w:rFonts w:cs="Calibri"/>
              </w:rPr>
              <w:t xml:space="preserve">ier </w:t>
            </w:r>
            <w:r w:rsidRPr="006900AA">
              <w:rPr>
                <w:rFonts w:cs="Calibri"/>
              </w:rPr>
              <w:t>Rechenwege nutzen.</w:t>
            </w:r>
          </w:p>
        </w:tc>
      </w:tr>
      <w:tr w:rsidR="00AE54A5" w:rsidRPr="006900AA" w14:paraId="39FA2C2A" w14:textId="77777777" w:rsidTr="000D2223">
        <w:trPr>
          <w:trHeight w:val="236"/>
        </w:trPr>
        <w:tc>
          <w:tcPr>
            <w:tcW w:w="780" w:type="dxa"/>
          </w:tcPr>
          <w:p w14:paraId="21FD4DB3" w14:textId="3CC1B3E2" w:rsidR="00AE54A5" w:rsidRPr="006900AA" w:rsidRDefault="00324CF0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72656" behindDoc="0" locked="0" layoutInCell="1" allowOverlap="1" wp14:anchorId="5EDE330E" wp14:editId="5DE5C1A1">
                  <wp:simplePos x="0" y="0"/>
                  <wp:positionH relativeFrom="column">
                    <wp:posOffset>846</wp:posOffset>
                  </wp:positionH>
                  <wp:positionV relativeFrom="paragraph">
                    <wp:posOffset>911327</wp:posOffset>
                  </wp:positionV>
                  <wp:extent cx="360000" cy="272386"/>
                  <wp:effectExtent l="0" t="0" r="0" b="0"/>
                  <wp:wrapNone/>
                  <wp:docPr id="1187204813" name="Grafik 1187204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D9AA126" w14:textId="77777777" w:rsidR="00AE54A5" w:rsidRPr="006900AA" w:rsidRDefault="00AE54A5" w:rsidP="00082F3D"/>
        </w:tc>
        <w:tc>
          <w:tcPr>
            <w:tcW w:w="5704" w:type="dxa"/>
            <w:vAlign w:val="center"/>
          </w:tcPr>
          <w:p w14:paraId="5337FB97" w14:textId="2B0A281A" w:rsidR="00AE54A5" w:rsidRDefault="009E4463" w:rsidP="001C190D">
            <w:pPr>
              <w:pStyle w:val="TextListe"/>
              <w:numPr>
                <w:ilvl w:val="0"/>
                <w:numId w:val="0"/>
              </w:num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6144" behindDoc="0" locked="0" layoutInCell="1" allowOverlap="1" wp14:anchorId="37F65C0C" wp14:editId="17742615">
                      <wp:simplePos x="0" y="0"/>
                      <wp:positionH relativeFrom="column">
                        <wp:posOffset>3014345</wp:posOffset>
                      </wp:positionH>
                      <wp:positionV relativeFrom="paragraph">
                        <wp:posOffset>436880</wp:posOffset>
                      </wp:positionV>
                      <wp:extent cx="646430" cy="742950"/>
                      <wp:effectExtent l="0" t="0" r="0" b="6350"/>
                      <wp:wrapNone/>
                      <wp:docPr id="949113945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1418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965799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B67481" w14:textId="77777777" w:rsidR="004D08C9" w:rsidRPr="00160B38" w:rsidRDefault="004D08C9" w:rsidP="004D08C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F65C0C" id="_x0000_s1100" style="position:absolute;margin-left:237.35pt;margin-top:34.4pt;width:50.9pt;height:58.5pt;flip:x;z-index:252536144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">
                      <v:shape id="Grafik 6" o:spid="_x0000_s1101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">
                        <v:imagedata r:id="rId26" o:title="" chromakey="white"/>
                      </v:shape>
                      <v:shape id="Textfeld 12" o:spid="_x0000_s110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5B67481" w14:textId="77777777" w:rsidR="004D08C9" w:rsidRPr="00160B38" w:rsidRDefault="004D08C9" w:rsidP="004D08C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Style w:val="Tabellenraster"/>
              <w:tblW w:w="5103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8" w:space="0" w:color="0070C0"/>
                <w:insideV w:val="single" w:sz="8" w:space="0" w:color="0070C0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44"/>
              <w:gridCol w:w="567"/>
              <w:gridCol w:w="709"/>
              <w:gridCol w:w="709"/>
              <w:gridCol w:w="709"/>
              <w:gridCol w:w="365"/>
            </w:tblGrid>
            <w:tr w:rsidR="00AE54A5" w:rsidRPr="001952DA" w14:paraId="25BD4432" w14:textId="77777777" w:rsidTr="001952DA">
              <w:trPr>
                <w:trHeight w:val="394"/>
              </w:trPr>
              <w:tc>
                <w:tcPr>
                  <w:tcW w:w="2044" w:type="dxa"/>
                  <w:vAlign w:val="center"/>
                </w:tcPr>
                <w:p w14:paraId="05CD0AAC" w14:textId="4A83CF04" w:rsidR="00AE54A5" w:rsidRPr="001952DA" w:rsidRDefault="00AE54A5" w:rsidP="00AE54A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halkboard" w:hAnsi="Chalkboard" w:cs="Calibri"/>
                      <w:bCs/>
                      <w:color w:val="0070C0"/>
                    </w:rPr>
                  </w:pPr>
                  <w:r w:rsidRPr="001952DA">
                    <w:rPr>
                      <w:rFonts w:ascii="Chalkboard" w:hAnsi="Chalkboard" w:cs="Calibri"/>
                      <w:bCs/>
                      <w:color w:val="0070C0"/>
                    </w:rPr>
                    <w:t>Britisches Pfund</w:t>
                  </w:r>
                </w:p>
              </w:tc>
              <w:tc>
                <w:tcPr>
                  <w:tcW w:w="567" w:type="dxa"/>
                  <w:vAlign w:val="center"/>
                </w:tcPr>
                <w:p w14:paraId="261F2F38" w14:textId="77777777" w:rsidR="00AE54A5" w:rsidRPr="001952DA" w:rsidRDefault="00AE54A5" w:rsidP="00AE54A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halkboard" w:hAnsi="Chalkboard" w:cs="Calibri"/>
                      <w:bCs/>
                      <w:color w:val="0070C0"/>
                    </w:rPr>
                  </w:pPr>
                  <w:r w:rsidRPr="001952DA">
                    <w:rPr>
                      <w:rFonts w:ascii="Chalkboard" w:hAnsi="Chalkboard" w:cs="Calibri"/>
                      <w:bCs/>
                      <w:color w:val="0070C0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14:paraId="15634B2D" w14:textId="2D50F340" w:rsidR="00AE54A5" w:rsidRPr="001952DA" w:rsidRDefault="00AE54A5" w:rsidP="00AE54A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halkboard" w:hAnsi="Chalkboard" w:cs="Calibri"/>
                      <w:bCs/>
                      <w:color w:val="0070C0"/>
                    </w:rPr>
                  </w:pPr>
                  <w:r w:rsidRPr="001952DA">
                    <w:rPr>
                      <w:rFonts w:ascii="Chalkboard" w:hAnsi="Chalkboard" w:cs="Calibri"/>
                      <w:bCs/>
                      <w:color w:val="0070C0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14:paraId="1D47CA1D" w14:textId="68DC9F97" w:rsidR="00AE54A5" w:rsidRPr="001952DA" w:rsidRDefault="00AE54A5" w:rsidP="00AE54A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halkboard" w:hAnsi="Chalkboard" w:cs="Calibri"/>
                      <w:bCs/>
                      <w:color w:val="0070C0"/>
                    </w:rPr>
                  </w:pPr>
                  <w:r w:rsidRPr="001952DA">
                    <w:rPr>
                      <w:rFonts w:ascii="Chalkboard" w:hAnsi="Chalkboard" w:cs="Calibri"/>
                      <w:bCs/>
                      <w:color w:val="0070C0"/>
                    </w:rPr>
                    <w:t>5</w:t>
                  </w:r>
                </w:p>
              </w:tc>
              <w:tc>
                <w:tcPr>
                  <w:tcW w:w="709" w:type="dxa"/>
                  <w:vAlign w:val="center"/>
                </w:tcPr>
                <w:p w14:paraId="662184AD" w14:textId="1F824F8C" w:rsidR="00AE54A5" w:rsidRPr="001952DA" w:rsidRDefault="00AE54A5" w:rsidP="00AE54A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halkboard" w:hAnsi="Chalkboard" w:cs="Calibri"/>
                      <w:bCs/>
                      <w:color w:val="0070C0"/>
                    </w:rPr>
                  </w:pPr>
                  <w:r w:rsidRPr="001952DA">
                    <w:rPr>
                      <w:rFonts w:ascii="Chalkboard" w:hAnsi="Chalkboard" w:cs="Calibri"/>
                      <w:bCs/>
                      <w:color w:val="0070C0"/>
                    </w:rPr>
                    <w:t>10</w:t>
                  </w:r>
                </w:p>
              </w:tc>
              <w:tc>
                <w:tcPr>
                  <w:tcW w:w="365" w:type="dxa"/>
                  <w:vAlign w:val="center"/>
                </w:tcPr>
                <w:p w14:paraId="2EEBC3A4" w14:textId="13634670" w:rsidR="00AE54A5" w:rsidRPr="001952DA" w:rsidRDefault="00AE54A5" w:rsidP="00AE54A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halkboard" w:hAnsi="Chalkboard" w:cs="Calibri"/>
                      <w:bCs/>
                      <w:color w:val="0070C0"/>
                    </w:rPr>
                  </w:pPr>
                </w:p>
              </w:tc>
            </w:tr>
            <w:tr w:rsidR="00AE54A5" w:rsidRPr="001952DA" w14:paraId="51E4C86A" w14:textId="77777777" w:rsidTr="001952DA">
              <w:trPr>
                <w:trHeight w:val="394"/>
              </w:trPr>
              <w:tc>
                <w:tcPr>
                  <w:tcW w:w="2044" w:type="dxa"/>
                  <w:vAlign w:val="center"/>
                </w:tcPr>
                <w:p w14:paraId="68EDEEEE" w14:textId="5654F688" w:rsidR="00AE54A5" w:rsidRPr="001952DA" w:rsidRDefault="00AE54A5" w:rsidP="00AE54A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halkboard" w:hAnsi="Chalkboard" w:cs="Calibri"/>
                      <w:bCs/>
                      <w:color w:val="0070C0"/>
                    </w:rPr>
                  </w:pPr>
                  <w:r w:rsidRPr="001952DA">
                    <w:rPr>
                      <w:rFonts w:ascii="Chalkboard" w:hAnsi="Chalkboard" w:cs="Calibri"/>
                      <w:bCs/>
                      <w:color w:val="0070C0"/>
                    </w:rPr>
                    <w:t>Euro</w:t>
                  </w:r>
                </w:p>
              </w:tc>
              <w:tc>
                <w:tcPr>
                  <w:tcW w:w="567" w:type="dxa"/>
                  <w:vAlign w:val="center"/>
                </w:tcPr>
                <w:p w14:paraId="0AF40638" w14:textId="26D28D2E" w:rsidR="00AE54A5" w:rsidRPr="001952DA" w:rsidRDefault="00AE54A5" w:rsidP="00AE54A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halkboard" w:hAnsi="Chalkboard" w:cs="Calibri"/>
                      <w:color w:val="0070C0"/>
                    </w:rPr>
                  </w:pPr>
                  <w:r w:rsidRPr="001952DA">
                    <w:rPr>
                      <w:rFonts w:ascii="Chalkboard" w:hAnsi="Chalkboard" w:cs="Calibri"/>
                      <w:color w:val="0070C0"/>
                    </w:rPr>
                    <w:t>1,20</w:t>
                  </w:r>
                </w:p>
              </w:tc>
              <w:tc>
                <w:tcPr>
                  <w:tcW w:w="709" w:type="dxa"/>
                  <w:vAlign w:val="center"/>
                </w:tcPr>
                <w:p w14:paraId="4E9F3915" w14:textId="15BC3472" w:rsidR="00AE54A5" w:rsidRPr="001952DA" w:rsidRDefault="00AE54A5" w:rsidP="00AE54A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halkboard" w:hAnsi="Chalkboard" w:cs="Calibri"/>
                      <w:color w:val="0070C0"/>
                    </w:rPr>
                  </w:pPr>
                  <w:r w:rsidRPr="001952DA">
                    <w:rPr>
                      <w:rFonts w:ascii="Chalkboard" w:hAnsi="Chalkboard" w:cs="Calibri"/>
                      <w:color w:val="0070C0"/>
                    </w:rPr>
                    <w:t>2,40</w:t>
                  </w:r>
                </w:p>
              </w:tc>
              <w:tc>
                <w:tcPr>
                  <w:tcW w:w="709" w:type="dxa"/>
                  <w:vAlign w:val="center"/>
                </w:tcPr>
                <w:p w14:paraId="4D5DB0F2" w14:textId="23472BA3" w:rsidR="00AE54A5" w:rsidRPr="001952DA" w:rsidRDefault="00AE54A5" w:rsidP="00AE54A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halkboard" w:hAnsi="Chalkboard" w:cs="Calibri"/>
                      <w:color w:val="0070C0"/>
                    </w:rPr>
                  </w:pPr>
                  <w:r w:rsidRPr="001952DA">
                    <w:rPr>
                      <w:rFonts w:ascii="Chalkboard" w:hAnsi="Chalkboard" w:cs="Calibri"/>
                      <w:color w:val="0070C0"/>
                    </w:rPr>
                    <w:t>3,60</w:t>
                  </w:r>
                </w:p>
              </w:tc>
              <w:tc>
                <w:tcPr>
                  <w:tcW w:w="709" w:type="dxa"/>
                  <w:vAlign w:val="center"/>
                </w:tcPr>
                <w:p w14:paraId="1E5A1759" w14:textId="4F42A11B" w:rsidR="00AE54A5" w:rsidRPr="001952DA" w:rsidRDefault="00AE54A5" w:rsidP="00AE54A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halkboard" w:hAnsi="Chalkboard" w:cs="Calibri"/>
                      <w:color w:val="0070C0"/>
                    </w:rPr>
                  </w:pPr>
                  <w:r w:rsidRPr="001952DA">
                    <w:rPr>
                      <w:rFonts w:ascii="Chalkboard" w:hAnsi="Chalkboard" w:cs="Calibri"/>
                      <w:color w:val="0070C0"/>
                    </w:rPr>
                    <w:t>12</w:t>
                  </w:r>
                </w:p>
              </w:tc>
              <w:tc>
                <w:tcPr>
                  <w:tcW w:w="365" w:type="dxa"/>
                  <w:vAlign w:val="center"/>
                </w:tcPr>
                <w:p w14:paraId="013E663C" w14:textId="77777777" w:rsidR="00AE54A5" w:rsidRPr="001952DA" w:rsidRDefault="00AE54A5" w:rsidP="00AE54A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halkboard" w:hAnsi="Chalkboard" w:cs="Calibri"/>
                      <w:color w:val="0070C0"/>
                    </w:rPr>
                  </w:pPr>
                </w:p>
              </w:tc>
            </w:tr>
          </w:tbl>
          <w:p w14:paraId="2E2FE365" w14:textId="24A36086" w:rsidR="00AE54A5" w:rsidRDefault="00AE54A5" w:rsidP="001C190D">
            <w:pPr>
              <w:pStyle w:val="TextListe"/>
              <w:numPr>
                <w:ilvl w:val="0"/>
                <w:numId w:val="0"/>
              </w:numPr>
              <w:rPr>
                <w:noProof/>
              </w:rPr>
            </w:pPr>
          </w:p>
          <w:p w14:paraId="0024EF79" w14:textId="1964CD5C" w:rsidR="00AE54A5" w:rsidRPr="001952DA" w:rsidRDefault="001952DA" w:rsidP="001C190D">
            <w:pPr>
              <w:pStyle w:val="TextListe"/>
              <w:numPr>
                <w:ilvl w:val="0"/>
                <w:numId w:val="0"/>
              </w:numPr>
              <w:rPr>
                <w:rFonts w:asciiTheme="minorHAnsi" w:hAnsiTheme="minorHAnsi" w:cstheme="minorHAnsi"/>
                <w:noProof/>
              </w:rPr>
            </w:pPr>
            <w:r w:rsidRPr="001952DA">
              <w:rPr>
                <w:rFonts w:asciiTheme="minorHAnsi" w:hAnsiTheme="minorHAnsi" w:cstheme="minorHAnsi"/>
              </w:rPr>
              <w:t xml:space="preserve">Was hat Leonie falsch gemacht? </w:t>
            </w:r>
            <w:r w:rsidRPr="001952DA">
              <w:rPr>
                <w:rFonts w:asciiTheme="minorHAnsi" w:hAnsiTheme="minorHAnsi" w:cstheme="minorHAnsi"/>
              </w:rPr>
              <w:br/>
              <w:t>Finde und korrigiere die Fehler.</w:t>
            </w:r>
          </w:p>
        </w:tc>
        <w:tc>
          <w:tcPr>
            <w:tcW w:w="2234" w:type="dxa"/>
            <w:vAlign w:val="bottom"/>
          </w:tcPr>
          <w:p w14:paraId="24039F12" w14:textId="759FC571" w:rsidR="00AE54A5" w:rsidRDefault="009E4463" w:rsidP="00324CF0">
            <w:r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0592" behindDoc="0" locked="0" layoutInCell="1" allowOverlap="1" wp14:anchorId="3BBDEC5B" wp14:editId="42BF80EC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-689610</wp:posOffset>
                      </wp:positionV>
                      <wp:extent cx="1230630" cy="503555"/>
                      <wp:effectExtent l="25400" t="25400" r="90170" b="93345"/>
                      <wp:wrapNone/>
                      <wp:docPr id="323783632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630" cy="503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A71C515" w14:textId="77777777" w:rsidR="00AD6795" w:rsidRPr="00035659" w:rsidRDefault="00AD6795" w:rsidP="001952DA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jc w:val="center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Mit festem Faktor rechnen</w:t>
                                  </w:r>
                                </w:p>
                              </w:txbxContent>
                            </wps:txbx>
                            <wps:bodyPr wrap="square" lIns="72000" tIns="36000" rIns="36000" b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DEC5B" id="_x0000_s1103" type="#_x0000_t202" style="position:absolute;margin-left:3.25pt;margin-top:-54.3pt;width:96.9pt;height:39.65pt;z-index:25264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" fillcolor="#d8d8d8 [2732]" stroked="f">
                      <v:shadow on="t" color="black" opacity="26214f" origin="-.5,-.5" offset=".74836mm,.74836mm"/>
                      <v:textbox style="mso-fit-shape-to-text:t" inset="2mm,1mm,1mm,1mm">
                        <w:txbxContent>
                          <w:p w14:paraId="3A71C515" w14:textId="77777777" w:rsidR="00AD6795" w:rsidRPr="00035659" w:rsidRDefault="00AD6795" w:rsidP="001952DA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Mit festem Faktor rechnen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3664" behindDoc="0" locked="0" layoutInCell="1" allowOverlap="1" wp14:anchorId="2249C10F" wp14:editId="3878E14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-1720215</wp:posOffset>
                      </wp:positionV>
                      <wp:extent cx="1230630" cy="503555"/>
                      <wp:effectExtent l="25400" t="25400" r="90170" b="93345"/>
                      <wp:wrapNone/>
                      <wp:docPr id="2085201322" name="Textfel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630" cy="503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6ADCEB1D" w14:textId="77777777" w:rsidR="00AD6795" w:rsidRPr="00035659" w:rsidRDefault="00AD6795" w:rsidP="001952DA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jc w:val="center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Hochzählen in doppelten Schritten</w:t>
                                  </w:r>
                                </w:p>
                              </w:txbxContent>
                            </wps:txbx>
                            <wps:bodyPr wrap="square" lIns="72000" tIns="36000" rIns="36000" b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9C10F" id="_x0000_s1104" type="#_x0000_t202" style="position:absolute;margin-left:-.1pt;margin-top:-135.45pt;width:96.9pt;height:39.65pt;z-index:25264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" fillcolor="#d8d8d8 [2732]" stroked="f">
                      <v:shadow on="t" color="black" opacity="26214f" origin="-.5,-.5" offset=".74836mm,.74836mm"/>
                      <v:textbox style="mso-fit-shape-to-text:t" inset="2mm,1mm,1mm,1mm">
                        <w:txbxContent>
                          <w:p w14:paraId="6ADCEB1D" w14:textId="77777777" w:rsidR="00AD6795" w:rsidRPr="00035659" w:rsidRDefault="00AD6795" w:rsidP="001952DA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Hochzählen in doppelten Schritten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2640" behindDoc="0" locked="0" layoutInCell="1" allowOverlap="1" wp14:anchorId="1C8050C9" wp14:editId="376AC32F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-1368425</wp:posOffset>
                      </wp:positionV>
                      <wp:extent cx="1230630" cy="503555"/>
                      <wp:effectExtent l="25400" t="25400" r="90170" b="93345"/>
                      <wp:wrapNone/>
                      <wp:docPr id="198545420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630" cy="503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66BDE168" w14:textId="77777777" w:rsidR="00AD6795" w:rsidRPr="00035659" w:rsidRDefault="00AD6795" w:rsidP="001952DA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jc w:val="center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Flexibel Hoch- und Runterrechnen</w:t>
                                  </w:r>
                                </w:p>
                              </w:txbxContent>
                            </wps:txbx>
                            <wps:bodyPr wrap="square" lIns="72000" tIns="36000" rIns="36000" b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050C9" id="_x0000_s1105" type="#_x0000_t202" style="position:absolute;margin-left:14.95pt;margin-top:-107.75pt;width:96.9pt;height:39.65pt;z-index:25264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" fillcolor="#d8d8d8 [2732]" stroked="f">
                      <v:shadow on="t" color="black" opacity="26214f" origin="-.5,-.5" offset=".74836mm,.74836mm"/>
                      <v:textbox style="mso-fit-shape-to-text:t" inset="2mm,1mm,1mm,1mm">
                        <w:txbxContent>
                          <w:p w14:paraId="66BDE168" w14:textId="77777777" w:rsidR="00AD6795" w:rsidRPr="00035659" w:rsidRDefault="00AD6795" w:rsidP="001952DA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Flexibel Hoch- und Runterrechnen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1616" behindDoc="0" locked="0" layoutInCell="1" allowOverlap="1" wp14:anchorId="154024DA" wp14:editId="64C05395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-1022985</wp:posOffset>
                      </wp:positionV>
                      <wp:extent cx="1230630" cy="503555"/>
                      <wp:effectExtent l="25400" t="25400" r="90170" b="93345"/>
                      <wp:wrapNone/>
                      <wp:docPr id="1449383478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630" cy="503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DA110DA" w14:textId="77777777" w:rsidR="00AD6795" w:rsidRPr="00035659" w:rsidRDefault="00AD6795" w:rsidP="001952DA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jc w:val="center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Auf 1 Portion runter- </w:t>
                                  </w: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  <w:t>und dann hochrechnen</w:t>
                                  </w:r>
                                </w:p>
                              </w:txbxContent>
                            </wps:txbx>
                            <wps:bodyPr wrap="square" lIns="72000" tIns="36000" rIns="36000" b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024DA" id="_x0000_s1106" type="#_x0000_t202" style="position:absolute;margin-left:-12.75pt;margin-top:-80.55pt;width:96.9pt;height:39.65pt;z-index:25264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" fillcolor="#d8d8d8 [2732]" stroked="f">
                      <v:shadow on="t" color="black" opacity="26214f" origin="-.5,-.5" offset=".74836mm,.74836mm"/>
                      <v:textbox style="mso-fit-shape-to-text:t" inset="2mm,1mm,1mm,1mm">
                        <w:txbxContent>
                          <w:p w14:paraId="2DA110DA" w14:textId="77777777" w:rsidR="00AD6795" w:rsidRPr="00035659" w:rsidRDefault="00AD6795" w:rsidP="001952DA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Auf 1 Portion runter- </w:t>
                            </w: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br/>
                              <w:t>und dann hochrechnen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900AA" w:rsidRPr="006900AA" w14:paraId="1C26DBA7" w14:textId="77777777" w:rsidTr="007E7E68">
        <w:trPr>
          <w:trHeight w:val="236"/>
        </w:trPr>
        <w:tc>
          <w:tcPr>
            <w:tcW w:w="780" w:type="dxa"/>
          </w:tcPr>
          <w:p w14:paraId="242BA2DA" w14:textId="77777777" w:rsidR="006900AA" w:rsidRPr="006900AA" w:rsidRDefault="006900AA" w:rsidP="00082F3D"/>
        </w:tc>
        <w:tc>
          <w:tcPr>
            <w:tcW w:w="567" w:type="dxa"/>
          </w:tcPr>
          <w:p w14:paraId="3913494E" w14:textId="77777777" w:rsidR="006900AA" w:rsidRPr="006900AA" w:rsidRDefault="006900AA" w:rsidP="00082F3D"/>
        </w:tc>
        <w:tc>
          <w:tcPr>
            <w:tcW w:w="7938" w:type="dxa"/>
            <w:gridSpan w:val="2"/>
          </w:tcPr>
          <w:p w14:paraId="33F01372" w14:textId="3C34FB29" w:rsidR="006900AA" w:rsidRPr="006900AA" w:rsidRDefault="006900AA" w:rsidP="00082F3D"/>
        </w:tc>
      </w:tr>
      <w:tr w:rsidR="006900AA" w:rsidRPr="006900AA" w14:paraId="334DCFB7" w14:textId="77777777" w:rsidTr="007E7E68">
        <w:trPr>
          <w:trHeight w:val="236"/>
        </w:trPr>
        <w:tc>
          <w:tcPr>
            <w:tcW w:w="780" w:type="dxa"/>
          </w:tcPr>
          <w:p w14:paraId="19C543FA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3FCD8B09" w14:textId="77777777" w:rsidR="006900AA" w:rsidRPr="006900AA" w:rsidRDefault="006900AA" w:rsidP="00082F3D">
            <w:pPr>
              <w:pStyle w:val="berschrift4"/>
            </w:pPr>
            <w:r w:rsidRPr="006900AA">
              <w:t>b)</w:t>
            </w:r>
          </w:p>
        </w:tc>
        <w:tc>
          <w:tcPr>
            <w:tcW w:w="7938" w:type="dxa"/>
            <w:gridSpan w:val="2"/>
          </w:tcPr>
          <w:p w14:paraId="4B5BC178" w14:textId="7EE1CF13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Kenan macht sich für seine Reise in die Schweiz eine Umrechnungstabelle, </w:t>
            </w:r>
          </w:p>
          <w:p w14:paraId="1A19F356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auch er hat sich leider verrechnet. </w:t>
            </w:r>
          </w:p>
          <w:p w14:paraId="7098DC71" w14:textId="3797BB1B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Tipp: Du kannst zur Prüfung wieder einen der verschiedenen Rechenwege nutzen.</w:t>
            </w:r>
          </w:p>
        </w:tc>
      </w:tr>
      <w:tr w:rsidR="006900AA" w:rsidRPr="006900AA" w14:paraId="70FC40AC" w14:textId="77777777" w:rsidTr="000D2223">
        <w:trPr>
          <w:trHeight w:val="236"/>
        </w:trPr>
        <w:tc>
          <w:tcPr>
            <w:tcW w:w="780" w:type="dxa"/>
          </w:tcPr>
          <w:p w14:paraId="4B267247" w14:textId="264528C6" w:rsidR="006900AA" w:rsidRPr="006900AA" w:rsidRDefault="00082F3D" w:rsidP="00082F3D"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74704" behindDoc="0" locked="0" layoutInCell="1" allowOverlap="1" wp14:anchorId="4639FEC8" wp14:editId="1D245F9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953280</wp:posOffset>
                  </wp:positionV>
                  <wp:extent cx="360000" cy="272386"/>
                  <wp:effectExtent l="0" t="0" r="0" b="0"/>
                  <wp:wrapNone/>
                  <wp:docPr id="420478238" name="Grafik 420478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CFADC9F" w14:textId="77777777" w:rsidR="006900AA" w:rsidRPr="006900AA" w:rsidRDefault="006900AA" w:rsidP="00082F3D"/>
          <w:p w14:paraId="5EEE7688" w14:textId="77777777" w:rsidR="006900AA" w:rsidRPr="006900AA" w:rsidRDefault="006900AA" w:rsidP="00082F3D"/>
          <w:p w14:paraId="7D463723" w14:textId="77777777" w:rsidR="006900AA" w:rsidRPr="006900AA" w:rsidRDefault="006900AA" w:rsidP="00082F3D"/>
          <w:p w14:paraId="09BE43F6" w14:textId="77777777" w:rsidR="006900AA" w:rsidRPr="006900AA" w:rsidRDefault="006900AA" w:rsidP="00082F3D"/>
          <w:p w14:paraId="6341ECC9" w14:textId="77777777" w:rsidR="006900AA" w:rsidRPr="006900AA" w:rsidRDefault="006900AA" w:rsidP="00082F3D"/>
          <w:p w14:paraId="544C3047" w14:textId="77777777" w:rsidR="006900AA" w:rsidRPr="006900AA" w:rsidRDefault="006900AA" w:rsidP="00082F3D"/>
        </w:tc>
        <w:tc>
          <w:tcPr>
            <w:tcW w:w="5704" w:type="dxa"/>
            <w:vAlign w:val="center"/>
          </w:tcPr>
          <w:p w14:paraId="53707400" w14:textId="18BE4F3A" w:rsidR="00324CF0" w:rsidRDefault="00324CF0" w:rsidP="001C190D">
            <w:pPr>
              <w:pStyle w:val="TextListe"/>
              <w:numPr>
                <w:ilvl w:val="0"/>
                <w:numId w:val="0"/>
              </w:numPr>
            </w:pPr>
          </w:p>
          <w:tbl>
            <w:tblPr>
              <w:tblStyle w:val="Tabellenraster"/>
              <w:tblW w:w="5103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8" w:space="0" w:color="0070C0"/>
                <w:insideV w:val="single" w:sz="8" w:space="0" w:color="0070C0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44"/>
              <w:gridCol w:w="673"/>
              <w:gridCol w:w="674"/>
              <w:gridCol w:w="673"/>
              <w:gridCol w:w="674"/>
              <w:gridCol w:w="365"/>
            </w:tblGrid>
            <w:tr w:rsidR="00324CF0" w:rsidRPr="00AE54A5" w14:paraId="2DC30882" w14:textId="77777777" w:rsidTr="00324CF0">
              <w:trPr>
                <w:trHeight w:val="394"/>
              </w:trPr>
              <w:tc>
                <w:tcPr>
                  <w:tcW w:w="2044" w:type="dxa"/>
                  <w:vAlign w:val="center"/>
                </w:tcPr>
                <w:p w14:paraId="2AA01347" w14:textId="48A6FABF" w:rsidR="00324CF0" w:rsidRPr="00324CF0" w:rsidRDefault="00324CF0" w:rsidP="00324CF0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omic Sans MS" w:hAnsi="Comic Sans MS" w:cs="Calibri"/>
                      <w:b/>
                      <w:color w:val="0070C0"/>
                      <w:sz w:val="20"/>
                      <w:szCs w:val="20"/>
                    </w:rPr>
                  </w:pPr>
                  <w:r w:rsidRPr="00324CF0">
                    <w:rPr>
                      <w:rFonts w:ascii="Comic Sans MS" w:hAnsi="Comic Sans MS" w:cs="Calibri"/>
                      <w:b/>
                      <w:color w:val="0070C0"/>
                      <w:sz w:val="20"/>
                      <w:szCs w:val="20"/>
                    </w:rPr>
                    <w:t>Schweizer Franken</w:t>
                  </w:r>
                </w:p>
              </w:tc>
              <w:tc>
                <w:tcPr>
                  <w:tcW w:w="673" w:type="dxa"/>
                  <w:vAlign w:val="center"/>
                </w:tcPr>
                <w:p w14:paraId="5A10629C" w14:textId="77777777" w:rsidR="00324CF0" w:rsidRPr="00324CF0" w:rsidRDefault="00324CF0" w:rsidP="00324CF0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omic Sans MS" w:hAnsi="Comic Sans MS" w:cs="Calibri"/>
                      <w:bCs/>
                      <w:color w:val="0070C0"/>
                      <w:sz w:val="20"/>
                      <w:szCs w:val="20"/>
                    </w:rPr>
                  </w:pPr>
                  <w:r w:rsidRPr="00324CF0">
                    <w:rPr>
                      <w:rFonts w:ascii="Comic Sans MS" w:hAnsi="Comic Sans MS" w:cs="Calibri"/>
                      <w:bCs/>
                      <w:color w:val="0070C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4" w:type="dxa"/>
                  <w:vAlign w:val="center"/>
                </w:tcPr>
                <w:p w14:paraId="41A3D004" w14:textId="7A529005" w:rsidR="00324CF0" w:rsidRPr="00324CF0" w:rsidRDefault="00324CF0" w:rsidP="00324CF0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omic Sans MS" w:hAnsi="Comic Sans MS" w:cs="Calibri"/>
                      <w:bCs/>
                      <w:color w:val="0070C0"/>
                      <w:sz w:val="20"/>
                      <w:szCs w:val="20"/>
                    </w:rPr>
                  </w:pPr>
                  <w:r w:rsidRPr="00324CF0">
                    <w:rPr>
                      <w:rFonts w:ascii="Comic Sans MS" w:hAnsi="Comic Sans MS" w:cs="Calibri"/>
                      <w:bCs/>
                      <w:color w:val="0070C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3" w:type="dxa"/>
                  <w:vAlign w:val="center"/>
                </w:tcPr>
                <w:p w14:paraId="446FFF05" w14:textId="6A3EEF82" w:rsidR="00324CF0" w:rsidRPr="00324CF0" w:rsidRDefault="00324CF0" w:rsidP="00324CF0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omic Sans MS" w:hAnsi="Comic Sans MS" w:cs="Calibri"/>
                      <w:bCs/>
                      <w:color w:val="0070C0"/>
                      <w:sz w:val="20"/>
                      <w:szCs w:val="20"/>
                    </w:rPr>
                  </w:pPr>
                  <w:r w:rsidRPr="00324CF0">
                    <w:rPr>
                      <w:rFonts w:ascii="Comic Sans MS" w:hAnsi="Comic Sans MS" w:cs="Calibri"/>
                      <w:bCs/>
                      <w:color w:val="0070C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4" w:type="dxa"/>
                  <w:vAlign w:val="center"/>
                </w:tcPr>
                <w:p w14:paraId="17974D4B" w14:textId="7B5BFFE1" w:rsidR="00324CF0" w:rsidRPr="00324CF0" w:rsidRDefault="00324CF0" w:rsidP="00324CF0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omic Sans MS" w:hAnsi="Comic Sans MS" w:cs="Calibri"/>
                      <w:bCs/>
                      <w:color w:val="0070C0"/>
                      <w:sz w:val="20"/>
                      <w:szCs w:val="20"/>
                    </w:rPr>
                  </w:pPr>
                  <w:r w:rsidRPr="00324CF0">
                    <w:rPr>
                      <w:rFonts w:ascii="Comic Sans MS" w:hAnsi="Comic Sans MS" w:cs="Calibri"/>
                      <w:bCs/>
                      <w:color w:val="0070C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65" w:type="dxa"/>
                  <w:vAlign w:val="center"/>
                </w:tcPr>
                <w:p w14:paraId="227CEDFF" w14:textId="77777777" w:rsidR="00324CF0" w:rsidRPr="00324CF0" w:rsidRDefault="00324CF0" w:rsidP="00324CF0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omic Sans MS" w:hAnsi="Comic Sans MS" w:cs="Calibri"/>
                      <w:bCs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324CF0" w:rsidRPr="00AE54A5" w14:paraId="07174E03" w14:textId="77777777" w:rsidTr="00324CF0">
              <w:trPr>
                <w:trHeight w:val="394"/>
              </w:trPr>
              <w:tc>
                <w:tcPr>
                  <w:tcW w:w="2044" w:type="dxa"/>
                  <w:vAlign w:val="center"/>
                </w:tcPr>
                <w:p w14:paraId="2E2A37E6" w14:textId="77777777" w:rsidR="00324CF0" w:rsidRPr="00324CF0" w:rsidRDefault="00324CF0" w:rsidP="00324CF0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omic Sans MS" w:hAnsi="Comic Sans MS" w:cs="Calibri"/>
                      <w:b/>
                      <w:color w:val="0070C0"/>
                      <w:sz w:val="20"/>
                      <w:szCs w:val="20"/>
                    </w:rPr>
                  </w:pPr>
                  <w:r w:rsidRPr="00324CF0">
                    <w:rPr>
                      <w:rFonts w:ascii="Comic Sans MS" w:hAnsi="Comic Sans MS" w:cs="Calibri"/>
                      <w:b/>
                      <w:color w:val="0070C0"/>
                      <w:sz w:val="20"/>
                      <w:szCs w:val="20"/>
                    </w:rPr>
                    <w:t>Euro</w:t>
                  </w:r>
                </w:p>
              </w:tc>
              <w:tc>
                <w:tcPr>
                  <w:tcW w:w="673" w:type="dxa"/>
                  <w:vAlign w:val="center"/>
                </w:tcPr>
                <w:p w14:paraId="24AF2FC6" w14:textId="3D418373" w:rsidR="00324CF0" w:rsidRPr="00324CF0" w:rsidRDefault="00324CF0" w:rsidP="00324CF0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omic Sans MS" w:hAnsi="Comic Sans MS" w:cs="Calibri"/>
                      <w:color w:val="0070C0"/>
                      <w:sz w:val="20"/>
                      <w:szCs w:val="20"/>
                    </w:rPr>
                  </w:pPr>
                  <w:r w:rsidRPr="00324CF0">
                    <w:rPr>
                      <w:rFonts w:ascii="Comic Sans MS" w:hAnsi="Comic Sans MS" w:cs="Calibri"/>
                      <w:color w:val="0070C0"/>
                      <w:sz w:val="20"/>
                      <w:szCs w:val="20"/>
                    </w:rPr>
                    <w:t>0,</w:t>
                  </w:r>
                  <w:r w:rsidR="0073725B">
                    <w:rPr>
                      <w:rFonts w:ascii="Comic Sans MS" w:hAnsi="Comic Sans MS" w:cs="Calibri"/>
                      <w:color w:val="0070C0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674" w:type="dxa"/>
                  <w:vAlign w:val="center"/>
                </w:tcPr>
                <w:p w14:paraId="6FC881C3" w14:textId="1DFB2AB9" w:rsidR="00324CF0" w:rsidRPr="00324CF0" w:rsidRDefault="00324CF0" w:rsidP="00324CF0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omic Sans MS" w:hAnsi="Comic Sans MS" w:cs="Calibri"/>
                      <w:color w:val="0070C0"/>
                      <w:sz w:val="20"/>
                      <w:szCs w:val="20"/>
                    </w:rPr>
                  </w:pPr>
                  <w:r w:rsidRPr="00324CF0">
                    <w:rPr>
                      <w:rFonts w:ascii="Comic Sans MS" w:hAnsi="Comic Sans MS" w:cs="Calibri"/>
                      <w:color w:val="0070C0"/>
                      <w:sz w:val="20"/>
                      <w:szCs w:val="20"/>
                    </w:rPr>
                    <w:t>1,</w:t>
                  </w:r>
                  <w:r w:rsidR="0073725B">
                    <w:rPr>
                      <w:rFonts w:ascii="Comic Sans MS" w:hAnsi="Comic Sans MS" w:cs="Calibri"/>
                      <w:color w:val="0070C0"/>
                      <w:sz w:val="20"/>
                      <w:szCs w:val="20"/>
                    </w:rPr>
                    <w:t>8</w:t>
                  </w:r>
                  <w:r w:rsidRPr="00324CF0">
                    <w:rPr>
                      <w:rFonts w:ascii="Comic Sans MS" w:hAnsi="Comic Sans MS" w:cs="Calibri"/>
                      <w:color w:val="0070C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73" w:type="dxa"/>
                  <w:vAlign w:val="center"/>
                </w:tcPr>
                <w:p w14:paraId="7A2716F0" w14:textId="47002227" w:rsidR="00324CF0" w:rsidRPr="00324CF0" w:rsidRDefault="00324CF0" w:rsidP="00324CF0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omic Sans MS" w:hAnsi="Comic Sans MS" w:cs="Calibri"/>
                      <w:color w:val="0070C0"/>
                      <w:sz w:val="20"/>
                      <w:szCs w:val="20"/>
                    </w:rPr>
                  </w:pPr>
                  <w:r w:rsidRPr="00324CF0">
                    <w:rPr>
                      <w:rFonts w:ascii="Comic Sans MS" w:hAnsi="Comic Sans MS" w:cs="Calibri"/>
                      <w:color w:val="0070C0"/>
                      <w:sz w:val="20"/>
                      <w:szCs w:val="20"/>
                    </w:rPr>
                    <w:t>3,</w:t>
                  </w:r>
                  <w:r w:rsidR="0073725B">
                    <w:rPr>
                      <w:rFonts w:ascii="Comic Sans MS" w:hAnsi="Comic Sans MS" w:cs="Calibri"/>
                      <w:color w:val="0070C0"/>
                      <w:sz w:val="20"/>
                      <w:szCs w:val="20"/>
                    </w:rPr>
                    <w:t>6</w:t>
                  </w:r>
                  <w:r w:rsidRPr="00324CF0">
                    <w:rPr>
                      <w:rFonts w:ascii="Comic Sans MS" w:hAnsi="Comic Sans MS" w:cs="Calibri"/>
                      <w:color w:val="0070C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74" w:type="dxa"/>
                  <w:vAlign w:val="center"/>
                </w:tcPr>
                <w:p w14:paraId="48A7F431" w14:textId="30D86244" w:rsidR="00324CF0" w:rsidRPr="00324CF0" w:rsidRDefault="0073725B" w:rsidP="00324CF0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omic Sans MS" w:hAnsi="Comic Sans MS" w:cs="Calibri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alibri"/>
                      <w:color w:val="0070C0"/>
                      <w:sz w:val="20"/>
                      <w:szCs w:val="20"/>
                    </w:rPr>
                    <w:t>10,80</w:t>
                  </w:r>
                </w:p>
              </w:tc>
              <w:tc>
                <w:tcPr>
                  <w:tcW w:w="365" w:type="dxa"/>
                  <w:vAlign w:val="center"/>
                </w:tcPr>
                <w:p w14:paraId="6E4FD124" w14:textId="77777777" w:rsidR="00324CF0" w:rsidRPr="00324CF0" w:rsidRDefault="00324CF0" w:rsidP="00324CF0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omic Sans MS" w:hAnsi="Comic Sans MS" w:cs="Calibri"/>
                      <w:color w:val="0070C0"/>
                      <w:sz w:val="20"/>
                      <w:szCs w:val="20"/>
                    </w:rPr>
                  </w:pPr>
                </w:p>
              </w:tc>
            </w:tr>
          </w:tbl>
          <w:p w14:paraId="6C2DD094" w14:textId="6CD14FE9" w:rsidR="00324CF0" w:rsidRDefault="00324CF0" w:rsidP="001C190D">
            <w:pPr>
              <w:pStyle w:val="TextListe"/>
              <w:numPr>
                <w:ilvl w:val="0"/>
                <w:numId w:val="0"/>
              </w:numPr>
            </w:pPr>
          </w:p>
          <w:p w14:paraId="09E4E445" w14:textId="7DB4DC13" w:rsidR="006900AA" w:rsidRPr="0073725B" w:rsidRDefault="0073725B" w:rsidP="001C190D">
            <w:pPr>
              <w:pStyle w:val="TextListe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  <w:r w:rsidRPr="0073725B">
              <w:rPr>
                <w:rFonts w:asciiTheme="minorHAnsi" w:hAnsiTheme="minorHAnsi" w:cstheme="minorHAnsi"/>
              </w:rPr>
              <w:t xml:space="preserve">Was hat Kenan falsch gemacht? </w:t>
            </w:r>
            <w:r>
              <w:rPr>
                <w:rFonts w:asciiTheme="minorHAnsi" w:hAnsiTheme="minorHAnsi" w:cstheme="minorHAnsi"/>
              </w:rPr>
              <w:br/>
            </w:r>
            <w:r w:rsidRPr="0073725B">
              <w:rPr>
                <w:rFonts w:asciiTheme="minorHAnsi" w:hAnsiTheme="minorHAnsi" w:cstheme="minorHAnsi"/>
              </w:rPr>
              <w:t>Finde und korrigiere die Fehler.</w:t>
            </w:r>
          </w:p>
        </w:tc>
        <w:tc>
          <w:tcPr>
            <w:tcW w:w="2234" w:type="dxa"/>
            <w:vAlign w:val="bottom"/>
          </w:tcPr>
          <w:p w14:paraId="2D15E1B1" w14:textId="57F218F9" w:rsidR="006900AA" w:rsidRPr="006900AA" w:rsidRDefault="0073725B" w:rsidP="000D2223">
            <w:pPr>
              <w:pStyle w:val="TextListe"/>
              <w:numPr>
                <w:ilvl w:val="0"/>
                <w:numId w:val="0"/>
              </w:num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47408" behindDoc="0" locked="0" layoutInCell="1" allowOverlap="1" wp14:anchorId="33AA5D5B" wp14:editId="1EE39DA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-450850</wp:posOffset>
                      </wp:positionV>
                      <wp:extent cx="506095" cy="729615"/>
                      <wp:effectExtent l="0" t="0" r="1905" b="6985"/>
                      <wp:wrapNone/>
                      <wp:docPr id="85587275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6095" cy="729615"/>
                                <a:chOff x="73712" y="-8083"/>
                                <a:chExt cx="506637" cy="7309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516865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712" y="-8083"/>
                                  <a:ext cx="506637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85826595" name="Textfeld 12"/>
                              <wps:cNvSpPr txBox="1"/>
                              <wps:spPr>
                                <a:xfrm>
                                  <a:off x="169351" y="57603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BEE072" w14:textId="77777777" w:rsidR="00497E61" w:rsidRPr="00160B38" w:rsidRDefault="00497E61" w:rsidP="00497E6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AA5D5B" id="_x0000_s1107" style="position:absolute;margin-left:-4.65pt;margin-top:-35.5pt;width:39.85pt;height:57.45pt;z-index:252547408;mso-width-relative:margin;mso-height-relative:margin" coordorigin="737,-80" coordsize="5066,73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">
                      <v:shape id="Grafik 5" o:spid="_x0000_s1108" type="#_x0000_t75" style="position:absolute;left:737;top:-80;width:5066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">
                        <v:imagedata r:id="rId22" o:title="" chromakey="white"/>
                      </v:shape>
                      <v:shape id="Textfeld 12" o:spid="_x0000_s1109" type="#_x0000_t202" style="position:absolute;left:1693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6BEE072" w14:textId="77777777" w:rsidR="00497E61" w:rsidRPr="00160B38" w:rsidRDefault="00497E61" w:rsidP="00497E6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B8006BD" w14:textId="77777777" w:rsidR="006900AA" w:rsidRDefault="006900AA" w:rsidP="000D2223">
            <w:pPr>
              <w:pStyle w:val="TextListe"/>
              <w:numPr>
                <w:ilvl w:val="0"/>
                <w:numId w:val="0"/>
              </w:numPr>
            </w:pPr>
          </w:p>
          <w:p w14:paraId="1ECBB2BD" w14:textId="77777777" w:rsidR="000D2223" w:rsidRPr="006900AA" w:rsidRDefault="000D2223" w:rsidP="000D2223">
            <w:pPr>
              <w:pStyle w:val="TextListe"/>
              <w:numPr>
                <w:ilvl w:val="0"/>
                <w:numId w:val="0"/>
              </w:numPr>
            </w:pPr>
          </w:p>
          <w:p w14:paraId="488D54D5" w14:textId="32C97900" w:rsidR="006900AA" w:rsidRPr="006900AA" w:rsidRDefault="006900AA" w:rsidP="000D2223">
            <w:pPr>
              <w:pStyle w:val="Text"/>
              <w:rPr>
                <w:rFonts w:cs="Calibri"/>
              </w:rPr>
            </w:pPr>
          </w:p>
        </w:tc>
      </w:tr>
      <w:tr w:rsidR="006900AA" w:rsidRPr="006900AA" w14:paraId="6F21B559" w14:textId="77777777" w:rsidTr="007E7E68">
        <w:trPr>
          <w:trHeight w:val="236"/>
        </w:trPr>
        <w:tc>
          <w:tcPr>
            <w:tcW w:w="780" w:type="dxa"/>
          </w:tcPr>
          <w:p w14:paraId="184A09C3" w14:textId="77777777" w:rsidR="006900AA" w:rsidRPr="006900AA" w:rsidRDefault="006900AA" w:rsidP="00082F3D"/>
        </w:tc>
        <w:tc>
          <w:tcPr>
            <w:tcW w:w="567" w:type="dxa"/>
          </w:tcPr>
          <w:p w14:paraId="6B653A4E" w14:textId="77777777" w:rsidR="006900AA" w:rsidRPr="006900AA" w:rsidRDefault="006900AA" w:rsidP="00082F3D"/>
        </w:tc>
        <w:tc>
          <w:tcPr>
            <w:tcW w:w="7938" w:type="dxa"/>
            <w:gridSpan w:val="2"/>
          </w:tcPr>
          <w:p w14:paraId="257AB295" w14:textId="77777777" w:rsidR="00BB3A53" w:rsidRPr="006900AA" w:rsidRDefault="00BB3A53" w:rsidP="00082F3D"/>
        </w:tc>
      </w:tr>
      <w:tr w:rsidR="006900AA" w:rsidRPr="006900AA" w14:paraId="3D989B90" w14:textId="77777777" w:rsidTr="007E7E68">
        <w:trPr>
          <w:trHeight w:val="563"/>
        </w:trPr>
        <w:tc>
          <w:tcPr>
            <w:tcW w:w="780" w:type="dxa"/>
          </w:tcPr>
          <w:p w14:paraId="7B371283" w14:textId="2A35674A" w:rsidR="006900AA" w:rsidRPr="006900AA" w:rsidRDefault="000B0C5A" w:rsidP="007E7E68">
            <w:pPr>
              <w:spacing w:line="240" w:lineRule="auto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5DC859B3" wp14:editId="6C3A9019">
                  <wp:extent cx="313144" cy="272386"/>
                  <wp:effectExtent l="0" t="0" r="0" b="0"/>
                  <wp:docPr id="462385979" name="Grafik 462385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ACE1D1C" w14:textId="77777777" w:rsidR="006900AA" w:rsidRPr="006900AA" w:rsidRDefault="006900AA" w:rsidP="00082F3D">
            <w:pPr>
              <w:pStyle w:val="berschrift4"/>
            </w:pPr>
            <w:r w:rsidRPr="006900AA">
              <w:t>c)</w:t>
            </w:r>
          </w:p>
        </w:tc>
        <w:tc>
          <w:tcPr>
            <w:tcW w:w="7938" w:type="dxa"/>
            <w:gridSpan w:val="2"/>
          </w:tcPr>
          <w:p w14:paraId="1EDD507B" w14:textId="77777777" w:rsidR="0073725B" w:rsidRDefault="006900AA" w:rsidP="0073725B">
            <w:pPr>
              <w:pStyle w:val="Text"/>
              <w:numPr>
                <w:ilvl w:val="0"/>
                <w:numId w:val="36"/>
              </w:numPr>
              <w:ind w:left="209" w:hanging="209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Erstelle selbst zwei Tabellen und baue jeweils einen Fehler ein. </w:t>
            </w:r>
          </w:p>
          <w:p w14:paraId="203F75D8" w14:textId="106C1E91" w:rsidR="006900AA" w:rsidRPr="006900AA" w:rsidRDefault="006900AA" w:rsidP="0073725B">
            <w:pPr>
              <w:pStyle w:val="Text"/>
              <w:numPr>
                <w:ilvl w:val="0"/>
                <w:numId w:val="36"/>
              </w:numPr>
              <w:ind w:left="209" w:hanging="209"/>
              <w:rPr>
                <w:rFonts w:cs="Calibri"/>
              </w:rPr>
            </w:pPr>
            <w:r w:rsidRPr="006900AA">
              <w:rPr>
                <w:rFonts w:cs="Calibri"/>
              </w:rPr>
              <w:t>Die andere Person prüft die Tabellen und zeigt die Fehler.</w:t>
            </w:r>
          </w:p>
        </w:tc>
      </w:tr>
    </w:tbl>
    <w:p w14:paraId="3D4C284F" w14:textId="7D731F35" w:rsidR="006900AA" w:rsidRPr="006900AA" w:rsidRDefault="006900AA" w:rsidP="006900AA">
      <w:pPr>
        <w:rPr>
          <w:rFonts w:ascii="Calibri" w:hAnsi="Calibri" w:cs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011"/>
        <w:gridCol w:w="4927"/>
      </w:tblGrid>
      <w:tr w:rsidR="006900AA" w:rsidRPr="006900AA" w14:paraId="212A53A5" w14:textId="77777777" w:rsidTr="007E7E68">
        <w:tc>
          <w:tcPr>
            <w:tcW w:w="780" w:type="dxa"/>
          </w:tcPr>
          <w:p w14:paraId="2DB331A5" w14:textId="77777777" w:rsidR="006900AA" w:rsidRPr="006900AA" w:rsidRDefault="006900AA" w:rsidP="00082F3D">
            <w:pPr>
              <w:pStyle w:val="berschrift3"/>
            </w:pPr>
            <w:r w:rsidRPr="006900AA">
              <w:t>1.5</w:t>
            </w:r>
          </w:p>
        </w:tc>
        <w:tc>
          <w:tcPr>
            <w:tcW w:w="8505" w:type="dxa"/>
            <w:gridSpan w:val="3"/>
          </w:tcPr>
          <w:p w14:paraId="47F1C549" w14:textId="4AE244DD" w:rsidR="006900AA" w:rsidRPr="006900AA" w:rsidRDefault="006900AA" w:rsidP="00082F3D">
            <w:pPr>
              <w:pStyle w:val="berschrift3"/>
            </w:pPr>
            <w:r w:rsidRPr="006900AA">
              <w:t>Proportional oder nicht?</w:t>
            </w:r>
          </w:p>
        </w:tc>
      </w:tr>
      <w:tr w:rsidR="006900AA" w:rsidRPr="006900AA" w14:paraId="4D7441CD" w14:textId="77777777" w:rsidTr="007E7E68">
        <w:trPr>
          <w:trHeight w:hRule="exact" w:val="428"/>
        </w:trPr>
        <w:tc>
          <w:tcPr>
            <w:tcW w:w="780" w:type="dxa"/>
          </w:tcPr>
          <w:p w14:paraId="6FD79769" w14:textId="1EC613B2" w:rsidR="006900AA" w:rsidRPr="006900AA" w:rsidRDefault="00082F3D" w:rsidP="007E7E68">
            <w:pPr>
              <w:spacing w:line="240" w:lineRule="auto"/>
              <w:rPr>
                <w:rFonts w:ascii="Calibri" w:hAnsi="Calibri" w:cs="Calibri"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76752" behindDoc="0" locked="0" layoutInCell="1" allowOverlap="1" wp14:anchorId="2FEE4D23" wp14:editId="6D48DA1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0" b="0"/>
                  <wp:wrapNone/>
                  <wp:docPr id="515908925" name="Grafik 515908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CD8995F" w14:textId="77777777" w:rsidR="006900AA" w:rsidRPr="00E60F71" w:rsidRDefault="006900AA" w:rsidP="00082F3D">
            <w:pPr>
              <w:pStyle w:val="berschrift4"/>
              <w:rPr>
                <w:rFonts w:ascii="Calibri" w:hAnsi="Calibri"/>
              </w:rPr>
            </w:pPr>
            <w:r w:rsidRPr="00E60F71">
              <w:rPr>
                <w:rFonts w:ascii="Calibri" w:hAnsi="Calibri"/>
              </w:rPr>
              <w:t>a)</w:t>
            </w:r>
          </w:p>
        </w:tc>
        <w:tc>
          <w:tcPr>
            <w:tcW w:w="7938" w:type="dxa"/>
            <w:gridSpan w:val="2"/>
          </w:tcPr>
          <w:p w14:paraId="5C809F83" w14:textId="77777777" w:rsidR="006900AA" w:rsidRPr="00E60F71" w:rsidRDefault="006900AA" w:rsidP="007E7E68">
            <w:pPr>
              <w:pStyle w:val="Text"/>
              <w:rPr>
                <w:rFonts w:cs="Calibri"/>
              </w:rPr>
            </w:pPr>
            <w:r w:rsidRPr="00E60F71">
              <w:rPr>
                <w:rFonts w:cs="Calibri"/>
              </w:rPr>
              <w:t>Prüfe, ob in den Tabellen ein proportionaler Zusammenhang vorliegt. Erkläre.</w:t>
            </w:r>
          </w:p>
        </w:tc>
      </w:tr>
      <w:tr w:rsidR="00AB3E75" w:rsidRPr="006900AA" w14:paraId="79E0DC91" w14:textId="77777777" w:rsidTr="00AB3E75">
        <w:tc>
          <w:tcPr>
            <w:tcW w:w="780" w:type="dxa"/>
          </w:tcPr>
          <w:p w14:paraId="6DCCA422" w14:textId="77777777" w:rsidR="00AB3E75" w:rsidRPr="006900AA" w:rsidRDefault="00AB3E75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5EC19506" w14:textId="77777777" w:rsidR="00AB3E75" w:rsidRPr="00E60F71" w:rsidRDefault="00AB3E75" w:rsidP="00082F3D">
            <w:pPr>
              <w:pStyle w:val="berschrift4"/>
              <w:rPr>
                <w:rFonts w:ascii="Calibri" w:hAnsi="Calibri"/>
              </w:rPr>
            </w:pPr>
          </w:p>
        </w:tc>
        <w:tc>
          <w:tcPr>
            <w:tcW w:w="3011" w:type="dxa"/>
          </w:tcPr>
          <w:p w14:paraId="5671FBB6" w14:textId="0EB3E26C" w:rsidR="00AB3E75" w:rsidRPr="00E60F71" w:rsidRDefault="00AB3E75" w:rsidP="00AB3E75">
            <w:pPr>
              <w:pStyle w:val="TextListe"/>
              <w:numPr>
                <w:ilvl w:val="0"/>
                <w:numId w:val="0"/>
              </w:numPr>
              <w:ind w:left="351" w:hanging="351"/>
              <w:rPr>
                <w:rFonts w:cs="Calibri"/>
              </w:rPr>
            </w:pPr>
            <w:r>
              <w:rPr>
                <w:rFonts w:ascii="Calibri" w:hAnsi="Calibri"/>
              </w:rPr>
              <w:t xml:space="preserve">(1)  </w:t>
            </w:r>
            <w:r w:rsidRPr="00E60F71">
              <w:rPr>
                <w:rFonts w:ascii="Calibri" w:hAnsi="Calibri"/>
              </w:rPr>
              <w:t xml:space="preserve">Beim Taxifahren zahlt man bei jeder Fahrt eine Grundgebühr von 3 €. </w:t>
            </w:r>
            <w:r>
              <w:rPr>
                <w:rFonts w:ascii="Calibri" w:hAnsi="Calibri"/>
              </w:rPr>
              <w:br/>
            </w:r>
            <w:r w:rsidRPr="00E60F71">
              <w:rPr>
                <w:rFonts w:ascii="Calibri" w:hAnsi="Calibri"/>
              </w:rPr>
              <w:t>Pro km zahlt man zusätzlich 1,50 €.</w:t>
            </w:r>
          </w:p>
        </w:tc>
        <w:tc>
          <w:tcPr>
            <w:tcW w:w="4927" w:type="dxa"/>
          </w:tcPr>
          <w:tbl>
            <w:tblPr>
              <w:tblStyle w:val="Tabellenraster"/>
              <w:tblW w:w="4703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443"/>
              <w:gridCol w:w="543"/>
              <w:gridCol w:w="543"/>
              <w:gridCol w:w="544"/>
              <w:gridCol w:w="543"/>
              <w:gridCol w:w="543"/>
              <w:gridCol w:w="544"/>
            </w:tblGrid>
            <w:tr w:rsidR="00AB3E75" w14:paraId="6BED2504" w14:textId="77777777" w:rsidTr="00AB3E75">
              <w:trPr>
                <w:trHeight w:val="394"/>
              </w:trPr>
              <w:tc>
                <w:tcPr>
                  <w:tcW w:w="1443" w:type="dxa"/>
                  <w:shd w:val="clear" w:color="auto" w:fill="F2F2F2" w:themeFill="background1" w:themeFillShade="F2"/>
                  <w:vAlign w:val="center"/>
                </w:tcPr>
                <w:p w14:paraId="5DE32399" w14:textId="67DB4D19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 xml:space="preserve">Gefahrene Strecke </w:t>
                  </w:r>
                  <w:r w:rsidRPr="00AB3E75">
                    <w:rPr>
                      <w:rFonts w:ascii="Calibri" w:hAnsi="Calibri" w:cs="Calibri"/>
                      <w:bCs/>
                      <w:color w:val="auto"/>
                    </w:rPr>
                    <w:t>(i</w:t>
                  </w:r>
                  <w:r>
                    <w:rPr>
                      <w:rFonts w:ascii="Calibri" w:hAnsi="Calibri" w:cs="Calibri"/>
                      <w:bCs/>
                      <w:color w:val="auto"/>
                    </w:rPr>
                    <w:t>n</w:t>
                  </w:r>
                  <w:r w:rsidRPr="00AB3E75">
                    <w:rPr>
                      <w:rFonts w:ascii="Calibri" w:hAnsi="Calibri" w:cs="Calibri"/>
                      <w:bCs/>
                      <w:color w:val="auto"/>
                    </w:rPr>
                    <w:t xml:space="preserve"> km)</w:t>
                  </w:r>
                </w:p>
              </w:tc>
              <w:tc>
                <w:tcPr>
                  <w:tcW w:w="543" w:type="dxa"/>
                  <w:vAlign w:val="center"/>
                </w:tcPr>
                <w:p w14:paraId="6DD97BA5" w14:textId="77777777" w:rsidR="00AB3E75" w:rsidRPr="00B416AE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43" w:type="dxa"/>
                  <w:vAlign w:val="center"/>
                </w:tcPr>
                <w:p w14:paraId="4B696BB1" w14:textId="47D45276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44" w:type="dxa"/>
                  <w:vAlign w:val="center"/>
                </w:tcPr>
                <w:p w14:paraId="26553DCB" w14:textId="4FFE8ED3" w:rsidR="00AB3E75" w:rsidRPr="00B416AE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10</w:t>
                  </w:r>
                </w:p>
              </w:tc>
              <w:tc>
                <w:tcPr>
                  <w:tcW w:w="543" w:type="dxa"/>
                  <w:vAlign w:val="center"/>
                </w:tcPr>
                <w:p w14:paraId="2F305C14" w14:textId="446042B8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30</w:t>
                  </w:r>
                </w:p>
              </w:tc>
              <w:tc>
                <w:tcPr>
                  <w:tcW w:w="543" w:type="dxa"/>
                  <w:vAlign w:val="center"/>
                </w:tcPr>
                <w:p w14:paraId="6D49421B" w14:textId="797C3E9A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70</w:t>
                  </w:r>
                </w:p>
              </w:tc>
              <w:tc>
                <w:tcPr>
                  <w:tcW w:w="544" w:type="dxa"/>
                  <w:vAlign w:val="center"/>
                </w:tcPr>
                <w:p w14:paraId="2E79F3A8" w14:textId="1474BA75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100</w:t>
                  </w:r>
                </w:p>
              </w:tc>
            </w:tr>
            <w:tr w:rsidR="00AB3E75" w14:paraId="585E9E3F" w14:textId="77777777" w:rsidTr="00AB3E75">
              <w:trPr>
                <w:trHeight w:val="394"/>
              </w:trPr>
              <w:tc>
                <w:tcPr>
                  <w:tcW w:w="1443" w:type="dxa"/>
                  <w:shd w:val="clear" w:color="auto" w:fill="F2F2F2" w:themeFill="background1" w:themeFillShade="F2"/>
                  <w:vAlign w:val="center"/>
                </w:tcPr>
                <w:p w14:paraId="03B1EFFC" w14:textId="15E6F8B2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 xml:space="preserve">Preis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AB3E75">
                    <w:rPr>
                      <w:rFonts w:ascii="Calibri" w:hAnsi="Calibri" w:cs="Calibri"/>
                      <w:bCs/>
                      <w:color w:val="auto"/>
                    </w:rPr>
                    <w:t>(in Euro)</w:t>
                  </w:r>
                </w:p>
              </w:tc>
              <w:tc>
                <w:tcPr>
                  <w:tcW w:w="543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5C504ED1" w14:textId="637BDD00" w:rsidR="00AB3E75" w:rsidRPr="00A34F77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4,50</w:t>
                  </w:r>
                </w:p>
              </w:tc>
              <w:tc>
                <w:tcPr>
                  <w:tcW w:w="543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FEC9194" w14:textId="23778307" w:rsidR="00AB3E75" w:rsidRPr="00A34F77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10,50</w:t>
                  </w:r>
                </w:p>
              </w:tc>
              <w:tc>
                <w:tcPr>
                  <w:tcW w:w="54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1999297" w14:textId="68C7FE6D" w:rsidR="00AB3E75" w:rsidRPr="00A34F77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18</w:t>
                  </w:r>
                </w:p>
              </w:tc>
              <w:tc>
                <w:tcPr>
                  <w:tcW w:w="543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B996AB1" w14:textId="514B32A4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48</w:t>
                  </w:r>
                </w:p>
              </w:tc>
              <w:tc>
                <w:tcPr>
                  <w:tcW w:w="543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79EFF37" w14:textId="0F818D2B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108</w:t>
                  </w:r>
                </w:p>
              </w:tc>
              <w:tc>
                <w:tcPr>
                  <w:tcW w:w="54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9B1AA09" w14:textId="728225EE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153</w:t>
                  </w:r>
                </w:p>
              </w:tc>
            </w:tr>
          </w:tbl>
          <w:p w14:paraId="437EFDF1" w14:textId="1F9C9E4F" w:rsidR="00AB3E75" w:rsidRPr="00E60F71" w:rsidRDefault="00AB3E75" w:rsidP="007E7E68">
            <w:pPr>
              <w:pStyle w:val="Text"/>
              <w:rPr>
                <w:rFonts w:cs="Calibri"/>
              </w:rPr>
            </w:pPr>
          </w:p>
        </w:tc>
      </w:tr>
      <w:tr w:rsidR="00AB3E75" w:rsidRPr="006900AA" w14:paraId="692C8B99" w14:textId="77777777" w:rsidTr="00AB3E75">
        <w:tc>
          <w:tcPr>
            <w:tcW w:w="780" w:type="dxa"/>
          </w:tcPr>
          <w:p w14:paraId="732FC102" w14:textId="77777777" w:rsidR="00AB3E75" w:rsidRPr="006900AA" w:rsidRDefault="00AB3E75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0A0C6B95" w14:textId="77777777" w:rsidR="00AB3E75" w:rsidRPr="00E60F71" w:rsidRDefault="00AB3E75" w:rsidP="00082F3D">
            <w:pPr>
              <w:pStyle w:val="berschrift4"/>
              <w:rPr>
                <w:rFonts w:ascii="Calibri" w:hAnsi="Calibri"/>
              </w:rPr>
            </w:pPr>
          </w:p>
        </w:tc>
        <w:tc>
          <w:tcPr>
            <w:tcW w:w="3011" w:type="dxa"/>
          </w:tcPr>
          <w:p w14:paraId="1987DE5D" w14:textId="77777777" w:rsidR="00AB3E75" w:rsidRDefault="00AB3E75" w:rsidP="00AB3E75">
            <w:pPr>
              <w:pStyle w:val="TextListe"/>
              <w:numPr>
                <w:ilvl w:val="0"/>
                <w:numId w:val="0"/>
              </w:numPr>
              <w:ind w:left="351" w:hanging="351"/>
              <w:rPr>
                <w:rFonts w:ascii="Calibri" w:hAnsi="Calibri"/>
              </w:rPr>
            </w:pPr>
          </w:p>
        </w:tc>
        <w:tc>
          <w:tcPr>
            <w:tcW w:w="4927" w:type="dxa"/>
          </w:tcPr>
          <w:p w14:paraId="0C6A6836" w14:textId="77777777" w:rsidR="00AB3E75" w:rsidRDefault="00AB3E75" w:rsidP="00AB3E75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AB3E75" w:rsidRPr="006900AA" w14:paraId="0F050B72" w14:textId="77777777" w:rsidTr="00AB3E75">
        <w:tc>
          <w:tcPr>
            <w:tcW w:w="780" w:type="dxa"/>
          </w:tcPr>
          <w:p w14:paraId="0544DD04" w14:textId="77777777" w:rsidR="00AB3E75" w:rsidRPr="006900AA" w:rsidRDefault="00AB3E75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3DDF8AEA" w14:textId="77777777" w:rsidR="00AB3E75" w:rsidRPr="00E60F71" w:rsidRDefault="00AB3E75" w:rsidP="00082F3D">
            <w:pPr>
              <w:pStyle w:val="berschrift4"/>
              <w:rPr>
                <w:rFonts w:ascii="Calibri" w:hAnsi="Calibri"/>
              </w:rPr>
            </w:pPr>
          </w:p>
        </w:tc>
        <w:tc>
          <w:tcPr>
            <w:tcW w:w="3011" w:type="dxa"/>
          </w:tcPr>
          <w:p w14:paraId="43E11025" w14:textId="4FD1B70E" w:rsidR="00AB3E75" w:rsidRDefault="00AB3E75" w:rsidP="00AB3E75">
            <w:pPr>
              <w:pStyle w:val="TextListe"/>
              <w:numPr>
                <w:ilvl w:val="0"/>
                <w:numId w:val="0"/>
              </w:numPr>
              <w:ind w:left="351" w:hanging="35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(2)  </w:t>
            </w:r>
            <w:r w:rsidRPr="00E60F71">
              <w:rPr>
                <w:rFonts w:ascii="Calibri" w:hAnsi="Calibri"/>
              </w:rPr>
              <w:t xml:space="preserve">In einem Regal stehen </w:t>
            </w:r>
            <w:r>
              <w:rPr>
                <w:rFonts w:ascii="Calibri" w:hAnsi="Calibri"/>
              </w:rPr>
              <w:br/>
            </w:r>
            <w:r w:rsidRPr="00E60F71">
              <w:rPr>
                <w:rFonts w:ascii="Calibri" w:hAnsi="Calibri"/>
              </w:rPr>
              <w:t>100 Bücher. Pro Tag werden 5 Bücher verkauft.</w:t>
            </w:r>
          </w:p>
        </w:tc>
        <w:tc>
          <w:tcPr>
            <w:tcW w:w="4927" w:type="dxa"/>
          </w:tcPr>
          <w:tbl>
            <w:tblPr>
              <w:tblStyle w:val="Tabellenraster"/>
              <w:tblW w:w="470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443"/>
              <w:gridCol w:w="542"/>
              <w:gridCol w:w="543"/>
              <w:gridCol w:w="543"/>
              <w:gridCol w:w="543"/>
              <w:gridCol w:w="543"/>
              <w:gridCol w:w="543"/>
            </w:tblGrid>
            <w:tr w:rsidR="00AB3E75" w14:paraId="68816B4A" w14:textId="77777777" w:rsidTr="00AB3E75">
              <w:trPr>
                <w:trHeight w:val="394"/>
              </w:trPr>
              <w:tc>
                <w:tcPr>
                  <w:tcW w:w="1443" w:type="dxa"/>
                  <w:shd w:val="clear" w:color="auto" w:fill="F2F2F2" w:themeFill="background1" w:themeFillShade="F2"/>
                  <w:vAlign w:val="center"/>
                </w:tcPr>
                <w:p w14:paraId="25563F10" w14:textId="1C048AE8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 xml:space="preserve">Zeit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br/>
                  </w:r>
                  <w:r w:rsidRPr="00AB3E75">
                    <w:rPr>
                      <w:rFonts w:ascii="Calibri" w:hAnsi="Calibri" w:cs="Calibri"/>
                      <w:bCs/>
                      <w:color w:val="auto"/>
                    </w:rPr>
                    <w:t>(in Tagen)</w:t>
                  </w:r>
                </w:p>
              </w:tc>
              <w:tc>
                <w:tcPr>
                  <w:tcW w:w="542" w:type="dxa"/>
                  <w:vAlign w:val="center"/>
                </w:tcPr>
                <w:p w14:paraId="78BE0BB8" w14:textId="77777777" w:rsidR="00AB3E75" w:rsidRPr="00B416AE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43" w:type="dxa"/>
                  <w:vAlign w:val="center"/>
                </w:tcPr>
                <w:p w14:paraId="2DD499EA" w14:textId="77777777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43" w:type="dxa"/>
                  <w:vAlign w:val="center"/>
                </w:tcPr>
                <w:p w14:paraId="50217A74" w14:textId="2374CF0A" w:rsidR="00AB3E75" w:rsidRPr="00B416AE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43" w:type="dxa"/>
                  <w:vAlign w:val="center"/>
                </w:tcPr>
                <w:p w14:paraId="2F6382D1" w14:textId="00C12605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10</w:t>
                  </w:r>
                </w:p>
              </w:tc>
              <w:tc>
                <w:tcPr>
                  <w:tcW w:w="543" w:type="dxa"/>
                  <w:vAlign w:val="center"/>
                </w:tcPr>
                <w:p w14:paraId="179E5B21" w14:textId="740CE3FE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16</w:t>
                  </w:r>
                </w:p>
              </w:tc>
              <w:tc>
                <w:tcPr>
                  <w:tcW w:w="543" w:type="dxa"/>
                  <w:vAlign w:val="center"/>
                </w:tcPr>
                <w:p w14:paraId="311AB43E" w14:textId="509D1EB8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20</w:t>
                  </w:r>
                </w:p>
              </w:tc>
            </w:tr>
            <w:tr w:rsidR="00AB3E75" w14:paraId="3118B55B" w14:textId="77777777" w:rsidTr="00AB3E75">
              <w:trPr>
                <w:trHeight w:val="394"/>
              </w:trPr>
              <w:tc>
                <w:tcPr>
                  <w:tcW w:w="1443" w:type="dxa"/>
                  <w:shd w:val="clear" w:color="auto" w:fill="F2F2F2" w:themeFill="background1" w:themeFillShade="F2"/>
                  <w:vAlign w:val="center"/>
                </w:tcPr>
                <w:p w14:paraId="47FDDBA3" w14:textId="434A15FA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Restliche Bücher</w:t>
                  </w:r>
                </w:p>
              </w:tc>
              <w:tc>
                <w:tcPr>
                  <w:tcW w:w="542" w:type="dxa"/>
                  <w:vAlign w:val="center"/>
                </w:tcPr>
                <w:p w14:paraId="70DFC950" w14:textId="3EC8F307" w:rsidR="00AB3E75" w:rsidRPr="00A34F77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95</w:t>
                  </w:r>
                </w:p>
              </w:tc>
              <w:tc>
                <w:tcPr>
                  <w:tcW w:w="543" w:type="dxa"/>
                  <w:vAlign w:val="center"/>
                </w:tcPr>
                <w:p w14:paraId="543AFEBE" w14:textId="739698FA" w:rsidR="00AB3E75" w:rsidRPr="00A34F77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90</w:t>
                  </w:r>
                </w:p>
              </w:tc>
              <w:tc>
                <w:tcPr>
                  <w:tcW w:w="543" w:type="dxa"/>
                  <w:vAlign w:val="center"/>
                </w:tcPr>
                <w:p w14:paraId="764BA273" w14:textId="5103D09E" w:rsidR="00AB3E75" w:rsidRPr="00A34F77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75</w:t>
                  </w:r>
                </w:p>
              </w:tc>
              <w:tc>
                <w:tcPr>
                  <w:tcW w:w="543" w:type="dxa"/>
                  <w:vAlign w:val="center"/>
                </w:tcPr>
                <w:p w14:paraId="4EA41767" w14:textId="7F5DD78E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50</w:t>
                  </w:r>
                </w:p>
              </w:tc>
              <w:tc>
                <w:tcPr>
                  <w:tcW w:w="543" w:type="dxa"/>
                  <w:vAlign w:val="center"/>
                </w:tcPr>
                <w:p w14:paraId="0822AD67" w14:textId="3C1F0D53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20</w:t>
                  </w:r>
                </w:p>
              </w:tc>
              <w:tc>
                <w:tcPr>
                  <w:tcW w:w="543" w:type="dxa"/>
                  <w:vAlign w:val="center"/>
                </w:tcPr>
                <w:p w14:paraId="3562F9DF" w14:textId="0E4EF32F" w:rsidR="00AB3E75" w:rsidRDefault="00AB3E75" w:rsidP="00AB3E75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0</w:t>
                  </w:r>
                </w:p>
              </w:tc>
            </w:tr>
          </w:tbl>
          <w:p w14:paraId="2C352CD1" w14:textId="77777777" w:rsidR="00AB3E75" w:rsidRDefault="00AB3E75" w:rsidP="00AB3E75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AB3E75" w:rsidRPr="006900AA" w14:paraId="48E84170" w14:textId="77777777" w:rsidTr="0073725B">
        <w:trPr>
          <w:trHeight w:hRule="exact" w:val="331"/>
        </w:trPr>
        <w:tc>
          <w:tcPr>
            <w:tcW w:w="780" w:type="dxa"/>
          </w:tcPr>
          <w:p w14:paraId="55EF3E69" w14:textId="77777777" w:rsidR="00AB3E75" w:rsidRPr="006900AA" w:rsidRDefault="00AB3E75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563A1D8E" w14:textId="77777777" w:rsidR="00AB3E75" w:rsidRPr="00E60F71" w:rsidRDefault="00AB3E75" w:rsidP="00082F3D">
            <w:pPr>
              <w:pStyle w:val="berschrift4"/>
              <w:rPr>
                <w:rFonts w:ascii="Calibri" w:hAnsi="Calibri"/>
              </w:rPr>
            </w:pPr>
          </w:p>
        </w:tc>
        <w:tc>
          <w:tcPr>
            <w:tcW w:w="7938" w:type="dxa"/>
            <w:gridSpan w:val="2"/>
          </w:tcPr>
          <w:p w14:paraId="0E8CC182" w14:textId="77777777" w:rsidR="00AB3E75" w:rsidRPr="00E60F71" w:rsidRDefault="00AB3E75" w:rsidP="007E7E68">
            <w:pPr>
              <w:pStyle w:val="Text"/>
              <w:rPr>
                <w:rFonts w:cs="Calibri"/>
              </w:rPr>
            </w:pPr>
          </w:p>
        </w:tc>
      </w:tr>
      <w:tr w:rsidR="006900AA" w:rsidRPr="006900AA" w14:paraId="4DCF0DA0" w14:textId="77777777" w:rsidTr="007E7E68">
        <w:trPr>
          <w:trHeight w:val="236"/>
        </w:trPr>
        <w:tc>
          <w:tcPr>
            <w:tcW w:w="780" w:type="dxa"/>
          </w:tcPr>
          <w:p w14:paraId="5BAD850B" w14:textId="5B9212B1" w:rsidR="006900AA" w:rsidRPr="006900AA" w:rsidRDefault="00082F3D" w:rsidP="007E7E68">
            <w:pPr>
              <w:spacing w:line="240" w:lineRule="auto"/>
              <w:rPr>
                <w:rFonts w:ascii="Calibri" w:hAnsi="Calibri" w:cs="Calibri"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78800" behindDoc="0" locked="0" layoutInCell="1" allowOverlap="1" wp14:anchorId="462BC2BC" wp14:editId="7E646A24">
                  <wp:simplePos x="0" y="0"/>
                  <wp:positionH relativeFrom="column">
                    <wp:posOffset>846</wp:posOffset>
                  </wp:positionH>
                  <wp:positionV relativeFrom="paragraph">
                    <wp:posOffset>19145</wp:posOffset>
                  </wp:positionV>
                  <wp:extent cx="360000" cy="272386"/>
                  <wp:effectExtent l="0" t="0" r="0" b="0"/>
                  <wp:wrapNone/>
                  <wp:docPr id="1041814169" name="Grafik 1041814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AD5E7B1" w14:textId="77777777" w:rsidR="006900AA" w:rsidRPr="006900AA" w:rsidRDefault="006900AA" w:rsidP="00082F3D">
            <w:pPr>
              <w:pStyle w:val="berschrift4"/>
            </w:pPr>
            <w:r w:rsidRPr="006900AA">
              <w:t>b)</w:t>
            </w:r>
          </w:p>
        </w:tc>
        <w:tc>
          <w:tcPr>
            <w:tcW w:w="7938" w:type="dxa"/>
            <w:gridSpan w:val="2"/>
          </w:tcPr>
          <w:p w14:paraId="6B262BF8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Erstelle selbst zwei Tabellen wie in </w:t>
            </w:r>
            <w:r w:rsidRPr="00617947">
              <w:rPr>
                <w:rFonts w:cs="Calibri"/>
                <w:b/>
                <w:color w:val="327A86" w:themeColor="text2"/>
              </w:rPr>
              <w:t>a)</w:t>
            </w:r>
            <w:r w:rsidRPr="006900AA">
              <w:rPr>
                <w:rFonts w:cs="Calibri"/>
              </w:rPr>
              <w:t xml:space="preserve">. </w:t>
            </w:r>
          </w:p>
          <w:p w14:paraId="3271AB8D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Worauf musst du bei der Erstellung achten? Erkläre.</w:t>
            </w:r>
          </w:p>
        </w:tc>
      </w:tr>
    </w:tbl>
    <w:p w14:paraId="1B4A7EF4" w14:textId="4408DC81" w:rsidR="006900AA" w:rsidRPr="006900AA" w:rsidRDefault="006900AA" w:rsidP="006900AA">
      <w:pPr>
        <w:rPr>
          <w:rFonts w:ascii="Calibri" w:hAnsi="Calibri" w:cs="Calibri"/>
        </w:rPr>
      </w:pPr>
    </w:p>
    <w:p w14:paraId="2E2DBAE7" w14:textId="77777777" w:rsidR="00AD6795" w:rsidRDefault="00AD6795">
      <w:r>
        <w:rPr>
          <w:b/>
          <w:bCs/>
        </w:rPr>
        <w:br w:type="page"/>
      </w:r>
    </w:p>
    <w:tbl>
      <w:tblPr>
        <w:tblW w:w="9311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64"/>
      </w:tblGrid>
      <w:tr w:rsidR="006900AA" w:rsidRPr="006900AA" w14:paraId="77995E81" w14:textId="77777777" w:rsidTr="007E7E68">
        <w:trPr>
          <w:trHeight w:val="303"/>
        </w:trPr>
        <w:tc>
          <w:tcPr>
            <w:tcW w:w="780" w:type="dxa"/>
          </w:tcPr>
          <w:p w14:paraId="13F52997" w14:textId="28F3DB38" w:rsidR="006900AA" w:rsidRPr="006900AA" w:rsidRDefault="006900AA" w:rsidP="00082F3D">
            <w:pPr>
              <w:pStyle w:val="berschrift2"/>
              <w:rPr>
                <w:noProof/>
              </w:rPr>
            </w:pPr>
            <w:r w:rsidRPr="006900AA">
              <w:rPr>
                <w:noProof/>
              </w:rPr>
              <w:lastRenderedPageBreak/>
              <w:t>2</w:t>
            </w:r>
          </w:p>
        </w:tc>
        <w:tc>
          <w:tcPr>
            <w:tcW w:w="8531" w:type="dxa"/>
            <w:gridSpan w:val="2"/>
          </w:tcPr>
          <w:p w14:paraId="3F493C41" w14:textId="77777777" w:rsidR="006900AA" w:rsidRPr="006900AA" w:rsidRDefault="006900AA" w:rsidP="00082F3D">
            <w:pPr>
              <w:pStyle w:val="berschrift2"/>
              <w:rPr>
                <w:noProof/>
              </w:rPr>
            </w:pPr>
            <w:r w:rsidRPr="006900AA">
              <w:rPr>
                <w:noProof/>
              </w:rPr>
              <w:t>Proportionale Zusammenhänge in Situationen erkennen</w:t>
            </w:r>
          </w:p>
        </w:tc>
      </w:tr>
      <w:tr w:rsidR="006900AA" w:rsidRPr="006900AA" w14:paraId="1DE0F793" w14:textId="77777777" w:rsidTr="007E7E68">
        <w:trPr>
          <w:trHeight w:val="526"/>
        </w:trPr>
        <w:tc>
          <w:tcPr>
            <w:tcW w:w="780" w:type="dxa"/>
          </w:tcPr>
          <w:p w14:paraId="0514FA2C" w14:textId="77777777" w:rsidR="006900AA" w:rsidRPr="006900AA" w:rsidRDefault="006900AA" w:rsidP="00082F3D">
            <w:pPr>
              <w:pStyle w:val="berschrift3"/>
            </w:pPr>
            <w:r w:rsidRPr="006900AA">
              <w:t>2.1</w:t>
            </w:r>
          </w:p>
        </w:tc>
        <w:tc>
          <w:tcPr>
            <w:tcW w:w="8531" w:type="dxa"/>
            <w:gridSpan w:val="2"/>
          </w:tcPr>
          <w:p w14:paraId="4E9AA60C" w14:textId="10C16888" w:rsidR="006900AA" w:rsidRPr="006900AA" w:rsidRDefault="006900AA" w:rsidP="00082F3D">
            <w:pPr>
              <w:pStyle w:val="berschrift3"/>
            </w:pPr>
            <w:r w:rsidRPr="006900AA">
              <w:t>Proportionale Zusammenhänge in Situationen erkennen</w:t>
            </w:r>
          </w:p>
        </w:tc>
      </w:tr>
      <w:tr w:rsidR="006900AA" w:rsidRPr="006900AA" w14:paraId="619A1EE1" w14:textId="77777777" w:rsidTr="007E7E68">
        <w:tc>
          <w:tcPr>
            <w:tcW w:w="780" w:type="dxa"/>
          </w:tcPr>
          <w:p w14:paraId="5A867461" w14:textId="7C8BADE2" w:rsidR="006900AA" w:rsidRPr="006900AA" w:rsidRDefault="00082F3D" w:rsidP="007E7E68">
            <w:pPr>
              <w:spacing w:line="240" w:lineRule="auto"/>
              <w:rPr>
                <w:rFonts w:ascii="Calibri" w:hAnsi="Calibri" w:cs="Calibri"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80848" behindDoc="0" locked="0" layoutInCell="1" allowOverlap="1" wp14:anchorId="159AB5F5" wp14:editId="71CA712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</wp:posOffset>
                  </wp:positionV>
                  <wp:extent cx="360000" cy="272386"/>
                  <wp:effectExtent l="0" t="0" r="0" b="0"/>
                  <wp:wrapNone/>
                  <wp:docPr id="1769435861" name="Grafik 1769435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32B8CFE" w14:textId="77777777" w:rsidR="006900AA" w:rsidRPr="006900AA" w:rsidRDefault="006900AA" w:rsidP="00082F3D">
            <w:pPr>
              <w:pStyle w:val="berschrift4"/>
            </w:pPr>
            <w:r w:rsidRPr="006900AA">
              <w:t>a)</w:t>
            </w:r>
          </w:p>
        </w:tc>
        <w:tc>
          <w:tcPr>
            <w:tcW w:w="7964" w:type="dxa"/>
          </w:tcPr>
          <w:p w14:paraId="68CCF1B8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Prüfe und begründe, ob in den Situationen ein proportionaler Zusammenhang vorliegt. Beantworte dann die Fragen. </w:t>
            </w:r>
          </w:p>
          <w:p w14:paraId="19620D04" w14:textId="0E5E391D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Tipp: Überlege beim </w:t>
            </w:r>
            <w:proofErr w:type="spellStart"/>
            <w:r w:rsidRPr="006900AA">
              <w:rPr>
                <w:rFonts w:cs="Calibri"/>
              </w:rPr>
              <w:t>Prüfen</w:t>
            </w:r>
            <w:proofErr w:type="spellEnd"/>
            <w:r w:rsidRPr="006900AA">
              <w:rPr>
                <w:rFonts w:cs="Calibri"/>
              </w:rPr>
              <w:t>, ob die Portionen jeweils gleich groß s</w:t>
            </w:r>
            <w:r w:rsidR="00F36752">
              <w:rPr>
                <w:rFonts w:cs="Calibri"/>
              </w:rPr>
              <w:t>ein können</w:t>
            </w:r>
            <w:r w:rsidRPr="006900AA">
              <w:rPr>
                <w:rFonts w:cs="Calibri"/>
              </w:rPr>
              <w:t>.</w:t>
            </w:r>
          </w:p>
        </w:tc>
      </w:tr>
      <w:tr w:rsidR="006900AA" w:rsidRPr="006900AA" w14:paraId="675DA1BC" w14:textId="77777777" w:rsidTr="007E7E68">
        <w:tc>
          <w:tcPr>
            <w:tcW w:w="780" w:type="dxa"/>
          </w:tcPr>
          <w:p w14:paraId="709F8211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324DA855" w14:textId="77777777" w:rsidR="006900AA" w:rsidRPr="006900AA" w:rsidRDefault="006900AA" w:rsidP="00082F3D">
            <w:pPr>
              <w:pStyle w:val="berschrift4"/>
              <w:rPr>
                <w:rFonts w:ascii="Calibri" w:hAnsi="Calibri" w:cs="Calibri"/>
              </w:rPr>
            </w:pPr>
          </w:p>
        </w:tc>
        <w:tc>
          <w:tcPr>
            <w:tcW w:w="7964" w:type="dxa"/>
            <w:vAlign w:val="center"/>
          </w:tcPr>
          <w:p w14:paraId="683F9CC5" w14:textId="77777777" w:rsidR="006900AA" w:rsidRPr="006900AA" w:rsidRDefault="006900AA" w:rsidP="007E7E68">
            <w:pPr>
              <w:pStyle w:val="mskAufgabeTextChar"/>
              <w:tabs>
                <w:tab w:val="left" w:pos="318"/>
              </w:tabs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</w:p>
          <w:tbl>
            <w:tblPr>
              <w:tblStyle w:val="Tabellenraster"/>
              <w:tblW w:w="0" w:type="auto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3544"/>
              <w:gridCol w:w="3427"/>
            </w:tblGrid>
            <w:tr w:rsidR="006900AA" w:rsidRPr="006900AA" w14:paraId="1BCDEB45" w14:textId="77777777" w:rsidTr="00B43DCF">
              <w:tc>
                <w:tcPr>
                  <w:tcW w:w="596" w:type="dxa"/>
                  <w:shd w:val="pct12" w:color="auto" w:fill="auto"/>
                </w:tcPr>
                <w:p w14:paraId="6B6E0DE0" w14:textId="77777777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</w:rPr>
                  </w:pPr>
                </w:p>
              </w:tc>
              <w:tc>
                <w:tcPr>
                  <w:tcW w:w="3544" w:type="dxa"/>
                  <w:shd w:val="pct12" w:color="auto" w:fill="auto"/>
                </w:tcPr>
                <w:p w14:paraId="7817422F" w14:textId="527EA735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  <w:b/>
                    </w:rPr>
                  </w:pPr>
                  <w:r w:rsidRPr="006900AA">
                    <w:rPr>
                      <w:rFonts w:cs="Calibri"/>
                      <w:b/>
                    </w:rPr>
                    <w:t>Prüfe</w:t>
                  </w:r>
                </w:p>
              </w:tc>
              <w:tc>
                <w:tcPr>
                  <w:tcW w:w="3427" w:type="dxa"/>
                  <w:shd w:val="pct12" w:color="auto" w:fill="auto"/>
                </w:tcPr>
                <w:p w14:paraId="2F52F000" w14:textId="77777777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  <w:b/>
                    </w:rPr>
                  </w:pPr>
                  <w:r w:rsidRPr="006900AA">
                    <w:rPr>
                      <w:rFonts w:cs="Calibri"/>
                      <w:b/>
                    </w:rPr>
                    <w:t>Beantworte</w:t>
                  </w:r>
                </w:p>
              </w:tc>
            </w:tr>
            <w:tr w:rsidR="006900AA" w:rsidRPr="006900AA" w14:paraId="778899AC" w14:textId="77777777" w:rsidTr="00B43DCF">
              <w:tc>
                <w:tcPr>
                  <w:tcW w:w="596" w:type="dxa"/>
                </w:tcPr>
                <w:p w14:paraId="45C7838B" w14:textId="77777777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>1.</w:t>
                  </w:r>
                </w:p>
              </w:tc>
              <w:tc>
                <w:tcPr>
                  <w:tcW w:w="3544" w:type="dxa"/>
                </w:tcPr>
                <w:p w14:paraId="120E3E4C" w14:textId="77777777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>5 Liter Orangensaft kosten 10 €.</w:t>
                  </w:r>
                </w:p>
              </w:tc>
              <w:tc>
                <w:tcPr>
                  <w:tcW w:w="3427" w:type="dxa"/>
                  <w:vAlign w:val="center"/>
                </w:tcPr>
                <w:p w14:paraId="47789212" w14:textId="77777777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>Wie viel kosten 8 Liter?</w:t>
                  </w:r>
                </w:p>
              </w:tc>
            </w:tr>
            <w:tr w:rsidR="006900AA" w:rsidRPr="006900AA" w14:paraId="639D1F20" w14:textId="77777777" w:rsidTr="00B43DCF">
              <w:tc>
                <w:tcPr>
                  <w:tcW w:w="596" w:type="dxa"/>
                </w:tcPr>
                <w:p w14:paraId="4E7C5338" w14:textId="77777777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>2.</w:t>
                  </w:r>
                </w:p>
              </w:tc>
              <w:tc>
                <w:tcPr>
                  <w:tcW w:w="3544" w:type="dxa"/>
                </w:tcPr>
                <w:p w14:paraId="12916F3A" w14:textId="77777777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>Tim läuft 200 m in 30 Sekunden.</w:t>
                  </w:r>
                </w:p>
              </w:tc>
              <w:tc>
                <w:tcPr>
                  <w:tcW w:w="3427" w:type="dxa"/>
                  <w:vAlign w:val="center"/>
                </w:tcPr>
                <w:p w14:paraId="7064BC6A" w14:textId="77777777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>In welcher Zeit läuft er 1 000 m?</w:t>
                  </w:r>
                </w:p>
              </w:tc>
            </w:tr>
            <w:tr w:rsidR="006900AA" w:rsidRPr="006900AA" w14:paraId="13CFFEBD" w14:textId="77777777" w:rsidTr="00B43DCF">
              <w:tc>
                <w:tcPr>
                  <w:tcW w:w="596" w:type="dxa"/>
                </w:tcPr>
                <w:p w14:paraId="1DBFE8C4" w14:textId="77777777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>3.</w:t>
                  </w:r>
                </w:p>
              </w:tc>
              <w:tc>
                <w:tcPr>
                  <w:tcW w:w="3544" w:type="dxa"/>
                </w:tcPr>
                <w:p w14:paraId="66516E62" w14:textId="43A8854C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 xml:space="preserve">10 Hotelübernachtungen </w:t>
                  </w:r>
                  <w:r w:rsidR="00F36752">
                    <w:rPr>
                      <w:rFonts w:cs="Calibri"/>
                    </w:rPr>
                    <w:br/>
                  </w:r>
                  <w:r w:rsidRPr="006900AA">
                    <w:rPr>
                      <w:rFonts w:cs="Calibri"/>
                    </w:rPr>
                    <w:t>kosten 250 Euro.</w:t>
                  </w:r>
                </w:p>
              </w:tc>
              <w:tc>
                <w:tcPr>
                  <w:tcW w:w="3427" w:type="dxa"/>
                  <w:vAlign w:val="center"/>
                </w:tcPr>
                <w:p w14:paraId="5D0494DE" w14:textId="77777777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>Was bezahlt man für 5 Nächte?</w:t>
                  </w:r>
                </w:p>
              </w:tc>
            </w:tr>
            <w:tr w:rsidR="006900AA" w:rsidRPr="006900AA" w14:paraId="7A29ABDB" w14:textId="77777777" w:rsidTr="00B43DCF">
              <w:tc>
                <w:tcPr>
                  <w:tcW w:w="596" w:type="dxa"/>
                </w:tcPr>
                <w:p w14:paraId="2D6C5654" w14:textId="77777777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>4.</w:t>
                  </w:r>
                </w:p>
              </w:tc>
              <w:tc>
                <w:tcPr>
                  <w:tcW w:w="3544" w:type="dxa"/>
                </w:tcPr>
                <w:p w14:paraId="30389ACD" w14:textId="330E7E6A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 xml:space="preserve">Emilys Schwester ist 5 Jahre alt </w:t>
                  </w:r>
                  <w:r w:rsidR="00F36752">
                    <w:rPr>
                      <w:rFonts w:cs="Calibri"/>
                    </w:rPr>
                    <w:br/>
                  </w:r>
                  <w:r w:rsidRPr="006900AA">
                    <w:rPr>
                      <w:rFonts w:cs="Calibri"/>
                    </w:rPr>
                    <w:t>und 1,20 m groß.</w:t>
                  </w:r>
                </w:p>
              </w:tc>
              <w:tc>
                <w:tcPr>
                  <w:tcW w:w="3427" w:type="dxa"/>
                  <w:vAlign w:val="center"/>
                </w:tcPr>
                <w:p w14:paraId="06976C7D" w14:textId="77777777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>Wie groß ist sie mit 10 Jahren?</w:t>
                  </w:r>
                </w:p>
              </w:tc>
            </w:tr>
            <w:tr w:rsidR="006900AA" w:rsidRPr="006900AA" w14:paraId="7A6B80B5" w14:textId="77777777" w:rsidTr="00B43DCF">
              <w:tc>
                <w:tcPr>
                  <w:tcW w:w="596" w:type="dxa"/>
                </w:tcPr>
                <w:p w14:paraId="2BB2F675" w14:textId="77777777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>5.</w:t>
                  </w:r>
                </w:p>
              </w:tc>
              <w:tc>
                <w:tcPr>
                  <w:tcW w:w="3544" w:type="dxa"/>
                </w:tcPr>
                <w:p w14:paraId="0BA5B0C3" w14:textId="77777777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 xml:space="preserve">Zwei Kinder kaufen 4 </w:t>
                  </w:r>
                  <w:proofErr w:type="spellStart"/>
                  <w:r w:rsidRPr="006900AA">
                    <w:rPr>
                      <w:rFonts w:cs="Calibri"/>
                    </w:rPr>
                    <w:t>Lollies</w:t>
                  </w:r>
                  <w:proofErr w:type="spellEnd"/>
                  <w:r w:rsidRPr="006900AA">
                    <w:rPr>
                      <w:rFonts w:cs="Calibri"/>
                    </w:rPr>
                    <w:t>.</w:t>
                  </w:r>
                </w:p>
              </w:tc>
              <w:tc>
                <w:tcPr>
                  <w:tcW w:w="3427" w:type="dxa"/>
                  <w:vAlign w:val="center"/>
                </w:tcPr>
                <w:p w14:paraId="6E7ADC8A" w14:textId="77777777" w:rsidR="006900AA" w:rsidRPr="006900AA" w:rsidRDefault="006900AA" w:rsidP="00F36752">
                  <w:pPr>
                    <w:pStyle w:val="Text"/>
                    <w:spacing w:before="40" w:after="40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 xml:space="preserve">Wie viele </w:t>
                  </w:r>
                  <w:proofErr w:type="spellStart"/>
                  <w:r w:rsidRPr="006900AA">
                    <w:rPr>
                      <w:rFonts w:cs="Calibri"/>
                    </w:rPr>
                    <w:t>Lollies</w:t>
                  </w:r>
                  <w:proofErr w:type="spellEnd"/>
                  <w:r w:rsidRPr="006900AA">
                    <w:rPr>
                      <w:rFonts w:cs="Calibri"/>
                    </w:rPr>
                    <w:t xml:space="preserve"> kaufen 8 Kinder?</w:t>
                  </w:r>
                </w:p>
              </w:tc>
            </w:tr>
          </w:tbl>
          <w:p w14:paraId="09359339" w14:textId="77777777" w:rsidR="006900AA" w:rsidRPr="006900AA" w:rsidRDefault="006900AA" w:rsidP="007E7E6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</w:rPr>
            </w:pPr>
          </w:p>
        </w:tc>
      </w:tr>
      <w:tr w:rsidR="006900AA" w:rsidRPr="006900AA" w14:paraId="25B76019" w14:textId="77777777" w:rsidTr="007E7E68">
        <w:trPr>
          <w:trHeight w:val="255"/>
        </w:trPr>
        <w:tc>
          <w:tcPr>
            <w:tcW w:w="780" w:type="dxa"/>
          </w:tcPr>
          <w:p w14:paraId="0E1293B3" w14:textId="77777777" w:rsidR="006900AA" w:rsidRPr="006900AA" w:rsidRDefault="006900AA" w:rsidP="00082F3D">
            <w:pPr>
              <w:rPr>
                <w:noProof/>
              </w:rPr>
            </w:pPr>
          </w:p>
        </w:tc>
        <w:tc>
          <w:tcPr>
            <w:tcW w:w="567" w:type="dxa"/>
          </w:tcPr>
          <w:p w14:paraId="79B8EACD" w14:textId="77777777" w:rsidR="006900AA" w:rsidRPr="006900AA" w:rsidRDefault="006900AA" w:rsidP="00082F3D"/>
        </w:tc>
        <w:tc>
          <w:tcPr>
            <w:tcW w:w="7964" w:type="dxa"/>
          </w:tcPr>
          <w:p w14:paraId="4614C431" w14:textId="120BCEA9" w:rsidR="006900AA" w:rsidRPr="006900AA" w:rsidRDefault="006900AA" w:rsidP="00082F3D"/>
        </w:tc>
      </w:tr>
      <w:tr w:rsidR="006900AA" w:rsidRPr="006900AA" w14:paraId="30F50449" w14:textId="77777777" w:rsidTr="007E7E68">
        <w:trPr>
          <w:trHeight w:val="255"/>
        </w:trPr>
        <w:tc>
          <w:tcPr>
            <w:tcW w:w="780" w:type="dxa"/>
          </w:tcPr>
          <w:p w14:paraId="06EE5FD3" w14:textId="0BE06DD1" w:rsidR="006900AA" w:rsidRPr="006900AA" w:rsidRDefault="000B0C5A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3BE1A572" wp14:editId="5A94DAEF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1DED2BC" w14:textId="77777777" w:rsidR="006900AA" w:rsidRPr="006900AA" w:rsidRDefault="006900AA" w:rsidP="00082F3D">
            <w:pPr>
              <w:pStyle w:val="berschrift4"/>
              <w:rPr>
                <w:rFonts w:ascii="Calibri" w:hAnsi="Calibri" w:cs="Calibri"/>
              </w:rPr>
            </w:pPr>
            <w:r w:rsidRPr="006900AA">
              <w:rPr>
                <w:rFonts w:ascii="Calibri" w:hAnsi="Calibri" w:cs="Calibri"/>
              </w:rPr>
              <w:t>b)</w:t>
            </w:r>
          </w:p>
        </w:tc>
        <w:tc>
          <w:tcPr>
            <w:tcW w:w="7964" w:type="dxa"/>
          </w:tcPr>
          <w:p w14:paraId="5C4728CC" w14:textId="0E08BEBC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Woran erkennst du in einer Situation, ob ein proportionaler Zusammenhang vorliegt? Schreibe ins Heft.</w:t>
            </w:r>
          </w:p>
        </w:tc>
      </w:tr>
      <w:tr w:rsidR="006900AA" w:rsidRPr="006900AA" w14:paraId="7FD1D1C5" w14:textId="77777777" w:rsidTr="007E7E68">
        <w:trPr>
          <w:trHeight w:val="275"/>
        </w:trPr>
        <w:tc>
          <w:tcPr>
            <w:tcW w:w="780" w:type="dxa"/>
          </w:tcPr>
          <w:p w14:paraId="42B23DC2" w14:textId="77777777" w:rsidR="006900AA" w:rsidRPr="006900AA" w:rsidRDefault="006900AA" w:rsidP="00082F3D">
            <w:pPr>
              <w:rPr>
                <w:noProof/>
              </w:rPr>
            </w:pPr>
          </w:p>
        </w:tc>
        <w:tc>
          <w:tcPr>
            <w:tcW w:w="567" w:type="dxa"/>
          </w:tcPr>
          <w:p w14:paraId="4AF82221" w14:textId="77777777" w:rsidR="006900AA" w:rsidRPr="006900AA" w:rsidRDefault="006900AA" w:rsidP="00082F3D"/>
        </w:tc>
        <w:tc>
          <w:tcPr>
            <w:tcW w:w="7964" w:type="dxa"/>
          </w:tcPr>
          <w:p w14:paraId="2C421FFC" w14:textId="77777777" w:rsidR="006900AA" w:rsidRPr="006900AA" w:rsidRDefault="006900AA" w:rsidP="00082F3D"/>
        </w:tc>
      </w:tr>
      <w:tr w:rsidR="006900AA" w:rsidRPr="006900AA" w14:paraId="5396B175" w14:textId="77777777" w:rsidTr="007E7E68">
        <w:trPr>
          <w:trHeight w:val="275"/>
        </w:trPr>
        <w:tc>
          <w:tcPr>
            <w:tcW w:w="780" w:type="dxa"/>
          </w:tcPr>
          <w:p w14:paraId="2F6980DB" w14:textId="5504F32C" w:rsidR="006900AA" w:rsidRPr="006900AA" w:rsidRDefault="00082F3D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82896" behindDoc="0" locked="0" layoutInCell="1" allowOverlap="1" wp14:anchorId="39F1C75C" wp14:editId="4F6F097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360000" cy="272386"/>
                  <wp:effectExtent l="0" t="0" r="0" b="0"/>
                  <wp:wrapNone/>
                  <wp:docPr id="488335252" name="Grafik 488335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D8128FF" w14:textId="77777777" w:rsidR="006900AA" w:rsidRPr="006900AA" w:rsidRDefault="006900AA" w:rsidP="00082F3D">
            <w:pPr>
              <w:pStyle w:val="berschrift4"/>
              <w:rPr>
                <w:rFonts w:ascii="Calibri" w:hAnsi="Calibri" w:cs="Calibri"/>
              </w:rPr>
            </w:pPr>
            <w:r w:rsidRPr="006900AA">
              <w:rPr>
                <w:rFonts w:ascii="Calibri" w:hAnsi="Calibri" w:cs="Calibri"/>
              </w:rPr>
              <w:t>c)</w:t>
            </w:r>
          </w:p>
        </w:tc>
        <w:tc>
          <w:tcPr>
            <w:tcW w:w="7964" w:type="dxa"/>
          </w:tcPr>
          <w:p w14:paraId="5F0EBDDD" w14:textId="42669B7B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Prüfe und erkläre auch in der folgenden Situation, </w:t>
            </w:r>
            <w:r w:rsidR="00BB3A53">
              <w:rPr>
                <w:rFonts w:cs="Calibri"/>
              </w:rPr>
              <w:br/>
            </w:r>
            <w:r w:rsidRPr="006900AA">
              <w:rPr>
                <w:rFonts w:cs="Calibri"/>
              </w:rPr>
              <w:t>ob ein proportionaler Zusammenhang vorliegt.</w:t>
            </w:r>
          </w:p>
        </w:tc>
      </w:tr>
      <w:tr w:rsidR="006900AA" w:rsidRPr="006900AA" w14:paraId="713D0692" w14:textId="77777777" w:rsidTr="007E7E68">
        <w:trPr>
          <w:trHeight w:val="275"/>
        </w:trPr>
        <w:tc>
          <w:tcPr>
            <w:tcW w:w="780" w:type="dxa"/>
          </w:tcPr>
          <w:p w14:paraId="5722BE1A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6AE3DB29" w14:textId="77777777" w:rsidR="006900AA" w:rsidRPr="006900AA" w:rsidRDefault="006900AA" w:rsidP="00082F3D">
            <w:pPr>
              <w:pStyle w:val="berschrift4"/>
              <w:rPr>
                <w:rFonts w:ascii="Calibri" w:hAnsi="Calibri" w:cs="Calibri"/>
              </w:rPr>
            </w:pPr>
          </w:p>
        </w:tc>
        <w:tc>
          <w:tcPr>
            <w:tcW w:w="7964" w:type="dxa"/>
            <w:vAlign w:val="center"/>
          </w:tcPr>
          <w:p w14:paraId="425BAD6E" w14:textId="3D40C06C" w:rsidR="006900AA" w:rsidRPr="006900AA" w:rsidRDefault="006900AA" w:rsidP="007E7E68">
            <w:pPr>
              <w:pStyle w:val="Text"/>
              <w:jc w:val="center"/>
              <w:rPr>
                <w:rFonts w:cs="Calibri"/>
              </w:rPr>
            </w:pPr>
          </w:p>
          <w:tbl>
            <w:tblPr>
              <w:tblStyle w:val="Tabellenraster"/>
              <w:tblW w:w="0" w:type="auto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4"/>
              <w:gridCol w:w="4023"/>
            </w:tblGrid>
            <w:tr w:rsidR="006900AA" w:rsidRPr="006900AA" w14:paraId="3DBE660B" w14:textId="77777777" w:rsidTr="00B43DCF">
              <w:tc>
                <w:tcPr>
                  <w:tcW w:w="3544" w:type="dxa"/>
                  <w:shd w:val="pct12" w:color="auto" w:fill="auto"/>
                </w:tcPr>
                <w:p w14:paraId="52192043" w14:textId="77777777" w:rsidR="006900AA" w:rsidRPr="006900AA" w:rsidRDefault="006900AA" w:rsidP="007E7E68">
                  <w:pPr>
                    <w:pStyle w:val="Text"/>
                    <w:rPr>
                      <w:rFonts w:cs="Calibri"/>
                      <w:b/>
                    </w:rPr>
                  </w:pPr>
                  <w:r w:rsidRPr="006900AA">
                    <w:rPr>
                      <w:rFonts w:cs="Calibri"/>
                      <w:b/>
                    </w:rPr>
                    <w:t>Prüfe</w:t>
                  </w:r>
                </w:p>
              </w:tc>
              <w:tc>
                <w:tcPr>
                  <w:tcW w:w="4023" w:type="dxa"/>
                  <w:shd w:val="pct12" w:color="auto" w:fill="auto"/>
                </w:tcPr>
                <w:p w14:paraId="28F7993C" w14:textId="77777777" w:rsidR="006900AA" w:rsidRPr="006900AA" w:rsidRDefault="006900AA" w:rsidP="007E7E68">
                  <w:pPr>
                    <w:pStyle w:val="Text"/>
                    <w:rPr>
                      <w:rFonts w:cs="Calibri"/>
                      <w:b/>
                    </w:rPr>
                  </w:pPr>
                  <w:r w:rsidRPr="006900AA">
                    <w:rPr>
                      <w:rFonts w:cs="Calibri"/>
                      <w:b/>
                    </w:rPr>
                    <w:t>Beantworte</w:t>
                  </w:r>
                </w:p>
              </w:tc>
            </w:tr>
            <w:tr w:rsidR="006900AA" w:rsidRPr="006900AA" w14:paraId="0D168C4E" w14:textId="77777777" w:rsidTr="00B43DCF">
              <w:tc>
                <w:tcPr>
                  <w:tcW w:w="3544" w:type="dxa"/>
                </w:tcPr>
                <w:p w14:paraId="4C5D8644" w14:textId="51587352" w:rsidR="006900AA" w:rsidRPr="006900AA" w:rsidRDefault="006900AA" w:rsidP="007E7E68">
                  <w:pPr>
                    <w:pStyle w:val="Text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>Ein Taucher sinkt in einer Minute um 2,40 m.</w:t>
                  </w:r>
                </w:p>
              </w:tc>
              <w:tc>
                <w:tcPr>
                  <w:tcW w:w="4023" w:type="dxa"/>
                  <w:vAlign w:val="center"/>
                </w:tcPr>
                <w:p w14:paraId="3AF4C97A" w14:textId="77777777" w:rsidR="006900AA" w:rsidRPr="006900AA" w:rsidRDefault="006900AA" w:rsidP="007E7E68">
                  <w:pPr>
                    <w:pStyle w:val="Text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>Wie tief ist er nach 3 Minuten gesunken?</w:t>
                  </w:r>
                </w:p>
                <w:p w14:paraId="5BE220F0" w14:textId="77777777" w:rsidR="006900AA" w:rsidRPr="006900AA" w:rsidRDefault="006900AA" w:rsidP="007E7E68">
                  <w:pPr>
                    <w:pStyle w:val="Text"/>
                    <w:rPr>
                      <w:rFonts w:cs="Calibri"/>
                    </w:rPr>
                  </w:pPr>
                  <w:r w:rsidRPr="006900AA">
                    <w:rPr>
                      <w:rFonts w:cs="Calibri"/>
                    </w:rPr>
                    <w:t>Und wie tief nach 30 min?</w:t>
                  </w:r>
                </w:p>
              </w:tc>
            </w:tr>
          </w:tbl>
          <w:p w14:paraId="35113C24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</w:p>
        </w:tc>
      </w:tr>
      <w:tr w:rsidR="006900AA" w:rsidRPr="006900AA" w14:paraId="7CFDFA26" w14:textId="77777777" w:rsidTr="007E7E68">
        <w:trPr>
          <w:trHeight w:val="275"/>
        </w:trPr>
        <w:tc>
          <w:tcPr>
            <w:tcW w:w="780" w:type="dxa"/>
          </w:tcPr>
          <w:p w14:paraId="4D31F28B" w14:textId="77777777" w:rsidR="006900AA" w:rsidRPr="006900AA" w:rsidRDefault="006900AA" w:rsidP="00082F3D">
            <w:pPr>
              <w:rPr>
                <w:noProof/>
              </w:rPr>
            </w:pPr>
          </w:p>
        </w:tc>
        <w:tc>
          <w:tcPr>
            <w:tcW w:w="567" w:type="dxa"/>
          </w:tcPr>
          <w:p w14:paraId="1032A0BB" w14:textId="77777777" w:rsidR="006900AA" w:rsidRPr="006900AA" w:rsidRDefault="006900AA" w:rsidP="00082F3D"/>
        </w:tc>
        <w:tc>
          <w:tcPr>
            <w:tcW w:w="7964" w:type="dxa"/>
          </w:tcPr>
          <w:p w14:paraId="014CDE6F" w14:textId="77777777" w:rsidR="006900AA" w:rsidRPr="006900AA" w:rsidRDefault="006900AA" w:rsidP="00082F3D"/>
        </w:tc>
      </w:tr>
      <w:tr w:rsidR="006900AA" w:rsidRPr="006900AA" w14:paraId="53B13AB1" w14:textId="77777777" w:rsidTr="007E7E68">
        <w:trPr>
          <w:trHeight w:val="540"/>
        </w:trPr>
        <w:tc>
          <w:tcPr>
            <w:tcW w:w="780" w:type="dxa"/>
          </w:tcPr>
          <w:p w14:paraId="36727BFE" w14:textId="25E1013D" w:rsidR="006900AA" w:rsidRPr="006900AA" w:rsidRDefault="000B0C5A" w:rsidP="007E7E68">
            <w:pPr>
              <w:spacing w:line="240" w:lineRule="auto"/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w:drawing>
                <wp:inline distT="0" distB="0" distL="0" distR="0" wp14:anchorId="43F941F9" wp14:editId="4C64CBDE">
                  <wp:extent cx="313144" cy="272386"/>
                  <wp:effectExtent l="0" t="0" r="0" b="0"/>
                  <wp:docPr id="2069080094" name="Grafik 206908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10B8BC6" w14:textId="77777777" w:rsidR="006900AA" w:rsidRPr="006900AA" w:rsidRDefault="006900AA" w:rsidP="00082F3D">
            <w:pPr>
              <w:pStyle w:val="berschrift4"/>
              <w:rPr>
                <w:rFonts w:ascii="Calibri" w:hAnsi="Calibri" w:cs="Calibri"/>
              </w:rPr>
            </w:pPr>
            <w:r w:rsidRPr="006900AA">
              <w:rPr>
                <w:rFonts w:ascii="Calibri" w:hAnsi="Calibri" w:cs="Calibri"/>
              </w:rPr>
              <w:t>d)</w:t>
            </w:r>
          </w:p>
        </w:tc>
        <w:tc>
          <w:tcPr>
            <w:tcW w:w="7964" w:type="dxa"/>
          </w:tcPr>
          <w:p w14:paraId="12FE163B" w14:textId="66F3CD23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Findet weitere Situationen wie in </w:t>
            </w:r>
            <w:r w:rsidRPr="00BB3A53">
              <w:rPr>
                <w:rFonts w:cs="Calibri"/>
                <w:b/>
                <w:color w:val="327A86" w:themeColor="text2"/>
              </w:rPr>
              <w:t xml:space="preserve">a) </w:t>
            </w:r>
            <w:r w:rsidRPr="00BB3A53">
              <w:t>oder</w:t>
            </w:r>
            <w:r w:rsidRPr="00BB3A53">
              <w:rPr>
                <w:rFonts w:cs="Calibri"/>
                <w:b/>
                <w:color w:val="327A86" w:themeColor="text2"/>
              </w:rPr>
              <w:t xml:space="preserve"> c)</w:t>
            </w:r>
            <w:r w:rsidRPr="00BB3A53">
              <w:rPr>
                <w:rFonts w:cs="Calibri"/>
                <w:color w:val="327A86" w:themeColor="text2"/>
              </w:rPr>
              <w:t>.</w:t>
            </w:r>
            <w:r w:rsidRPr="006900AA">
              <w:rPr>
                <w:rFonts w:cs="Calibri"/>
              </w:rPr>
              <w:t xml:space="preserve"> </w:t>
            </w:r>
          </w:p>
          <w:p w14:paraId="45CE251B" w14:textId="77777777" w:rsidR="0073725B" w:rsidRDefault="006900AA" w:rsidP="0073725B">
            <w:pPr>
              <w:pStyle w:val="Text"/>
              <w:numPr>
                <w:ilvl w:val="0"/>
                <w:numId w:val="37"/>
              </w:numPr>
              <w:ind w:left="209" w:hanging="209"/>
              <w:rPr>
                <w:rFonts w:cs="Calibri"/>
              </w:rPr>
            </w:pPr>
            <w:r w:rsidRPr="006900AA">
              <w:rPr>
                <w:rFonts w:cs="Calibri"/>
              </w:rPr>
              <w:t>Einer nennt eine Situation</w:t>
            </w:r>
          </w:p>
          <w:p w14:paraId="0584F37A" w14:textId="77777777" w:rsidR="0073725B" w:rsidRDefault="0073725B" w:rsidP="007E7E68">
            <w:pPr>
              <w:pStyle w:val="Text"/>
              <w:numPr>
                <w:ilvl w:val="0"/>
                <w:numId w:val="37"/>
              </w:numPr>
              <w:ind w:left="209" w:hanging="209"/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="006900AA" w:rsidRPr="006900AA">
              <w:rPr>
                <w:rFonts w:cs="Calibri"/>
              </w:rPr>
              <w:t xml:space="preserve">ie andere prüft, </w:t>
            </w:r>
            <w:r w:rsidR="006900AA" w:rsidRPr="0073725B">
              <w:rPr>
                <w:rFonts w:cs="Calibri"/>
              </w:rPr>
              <w:t xml:space="preserve">ob </w:t>
            </w:r>
            <w:r>
              <w:rPr>
                <w:rFonts w:cs="Calibri"/>
              </w:rPr>
              <w:t>die Situation</w:t>
            </w:r>
            <w:r w:rsidR="006900AA" w:rsidRPr="0073725B">
              <w:rPr>
                <w:rFonts w:cs="Calibri"/>
              </w:rPr>
              <w:t xml:space="preserve"> proportional ist oder nicht und begründet.</w:t>
            </w:r>
          </w:p>
          <w:p w14:paraId="0EDD1D14" w14:textId="17F3F82F" w:rsidR="006900AA" w:rsidRPr="0073725B" w:rsidRDefault="006900AA" w:rsidP="007E7E68">
            <w:pPr>
              <w:pStyle w:val="Text"/>
              <w:numPr>
                <w:ilvl w:val="0"/>
                <w:numId w:val="37"/>
              </w:numPr>
              <w:ind w:left="209" w:hanging="209"/>
              <w:rPr>
                <w:rFonts w:cs="Calibri"/>
              </w:rPr>
            </w:pPr>
            <w:r w:rsidRPr="0073725B">
              <w:rPr>
                <w:rFonts w:cs="Calibri"/>
              </w:rPr>
              <w:t>Wechselt euch ab.</w:t>
            </w:r>
          </w:p>
        </w:tc>
      </w:tr>
    </w:tbl>
    <w:p w14:paraId="25FFF096" w14:textId="45771850" w:rsidR="006900AA" w:rsidRPr="006900AA" w:rsidRDefault="006900AA" w:rsidP="006900AA">
      <w:pPr>
        <w:spacing w:line="240" w:lineRule="auto"/>
        <w:rPr>
          <w:rFonts w:ascii="Calibri" w:hAnsi="Calibri" w:cs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6900AA" w:rsidRPr="006900AA" w14:paraId="0F3FBBA4" w14:textId="77777777" w:rsidTr="007E7E68">
        <w:tc>
          <w:tcPr>
            <w:tcW w:w="780" w:type="dxa"/>
          </w:tcPr>
          <w:p w14:paraId="66BD7378" w14:textId="77777777" w:rsidR="006900AA" w:rsidRPr="006900AA" w:rsidRDefault="006900AA" w:rsidP="00082F3D">
            <w:pPr>
              <w:pStyle w:val="berschrift3"/>
            </w:pPr>
            <w:r w:rsidRPr="006900AA">
              <w:t>2.2</w:t>
            </w:r>
          </w:p>
        </w:tc>
        <w:tc>
          <w:tcPr>
            <w:tcW w:w="8505" w:type="dxa"/>
            <w:gridSpan w:val="2"/>
          </w:tcPr>
          <w:p w14:paraId="63DC2336" w14:textId="24B8F7A8" w:rsidR="006900AA" w:rsidRPr="006900AA" w:rsidRDefault="00AE5C75" w:rsidP="00082F3D">
            <w:pPr>
              <w:pStyle w:val="berschrift3"/>
            </w:pPr>
            <w:r>
              <w:rPr>
                <w:b w:val="0"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2741968" behindDoc="0" locked="0" layoutInCell="1" allowOverlap="1" wp14:anchorId="201D130C" wp14:editId="497B4E07">
                  <wp:simplePos x="0" y="0"/>
                  <wp:positionH relativeFrom="column">
                    <wp:posOffset>3319145</wp:posOffset>
                  </wp:positionH>
                  <wp:positionV relativeFrom="paragraph">
                    <wp:posOffset>243231</wp:posOffset>
                  </wp:positionV>
                  <wp:extent cx="1583055" cy="389890"/>
                  <wp:effectExtent l="25400" t="25400" r="93345" b="92710"/>
                  <wp:wrapNone/>
                  <wp:docPr id="668022475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022475" name="Grafik 668022475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93" r="800" b="12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389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00AA" w:rsidRPr="006900AA">
              <w:t xml:space="preserve">Auf verschiedenen Wegen rechnen </w:t>
            </w:r>
            <w:r w:rsidR="00AD6795">
              <w:t xml:space="preserve">in </w:t>
            </w:r>
            <w:r w:rsidR="006900AA" w:rsidRPr="006900AA">
              <w:t>Situationen</w:t>
            </w:r>
          </w:p>
        </w:tc>
      </w:tr>
      <w:tr w:rsidR="006900AA" w:rsidRPr="006900AA" w14:paraId="34987036" w14:textId="77777777" w:rsidTr="007E7E68">
        <w:trPr>
          <w:trHeight w:val="236"/>
        </w:trPr>
        <w:tc>
          <w:tcPr>
            <w:tcW w:w="780" w:type="dxa"/>
          </w:tcPr>
          <w:p w14:paraId="1B0E4112" w14:textId="21CEA97E" w:rsidR="006900AA" w:rsidRPr="006900AA" w:rsidRDefault="0073725B" w:rsidP="007E7E68">
            <w:pPr>
              <w:spacing w:line="240" w:lineRule="auto"/>
              <w:rPr>
                <w:rFonts w:ascii="Calibri" w:hAnsi="Calibri" w:cs="Calibri"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822864" behindDoc="0" locked="0" layoutInCell="1" allowOverlap="1" wp14:anchorId="1048F95A" wp14:editId="22591B0A">
                  <wp:simplePos x="0" y="0"/>
                  <wp:positionH relativeFrom="column">
                    <wp:posOffset>-4102</wp:posOffset>
                  </wp:positionH>
                  <wp:positionV relativeFrom="paragraph">
                    <wp:posOffset>2090799</wp:posOffset>
                  </wp:positionV>
                  <wp:extent cx="360000" cy="272386"/>
                  <wp:effectExtent l="0" t="0" r="0" b="0"/>
                  <wp:wrapNone/>
                  <wp:docPr id="1261751757" name="Grafik 1261751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14:paraId="0CE315C0" w14:textId="48775306" w:rsidR="006900AA" w:rsidRPr="006900AA" w:rsidRDefault="00AE54A5" w:rsidP="007E7E68">
            <w:pPr>
              <w:pStyle w:val="Text"/>
              <w:rPr>
                <w:rFonts w:cs="Calibri"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2739920" behindDoc="0" locked="0" layoutInCell="1" allowOverlap="1" wp14:anchorId="71D6192A" wp14:editId="798DA18B">
                  <wp:simplePos x="0" y="0"/>
                  <wp:positionH relativeFrom="column">
                    <wp:posOffset>3551555</wp:posOffset>
                  </wp:positionH>
                  <wp:positionV relativeFrom="paragraph">
                    <wp:posOffset>219736</wp:posOffset>
                  </wp:positionV>
                  <wp:extent cx="1515110" cy="377825"/>
                  <wp:effectExtent l="25400" t="25400" r="85090" b="92075"/>
                  <wp:wrapNone/>
                  <wp:docPr id="8863903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3903" name="Grafik 8863903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49" r="4170" b="11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37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00AA" w:rsidRPr="006900AA">
              <w:rPr>
                <w:rFonts w:cs="Calibri"/>
              </w:rPr>
              <w:t xml:space="preserve">Gehe für jede Situation auf den Karten </w:t>
            </w:r>
            <w:r w:rsidR="00707884">
              <w:rPr>
                <w:rFonts w:cs="Calibri"/>
              </w:rPr>
              <w:t xml:space="preserve">im Zusatzmaterial </w:t>
            </w:r>
            <w:r w:rsidR="00707884">
              <w:rPr>
                <w:rFonts w:cs="Calibri"/>
              </w:rPr>
              <w:br/>
            </w:r>
            <w:r w:rsidR="006900AA" w:rsidRPr="006900AA">
              <w:rPr>
                <w:rFonts w:cs="Calibri"/>
              </w:rPr>
              <w:t xml:space="preserve">jeweils so vor: </w:t>
            </w:r>
          </w:p>
          <w:p w14:paraId="7EC621CA" w14:textId="16C8489A" w:rsidR="006900AA" w:rsidRPr="006900AA" w:rsidRDefault="006900AA" w:rsidP="007E7E68">
            <w:pPr>
              <w:pStyle w:val="Text"/>
              <w:rPr>
                <w:rFonts w:cs="Calibri"/>
              </w:rPr>
            </w:pPr>
          </w:p>
          <w:p w14:paraId="120B47AF" w14:textId="06BDADA2" w:rsidR="006900AA" w:rsidRPr="006900AA" w:rsidRDefault="00AE54A5" w:rsidP="00D0661C">
            <w:pPr>
              <w:pStyle w:val="Text"/>
              <w:numPr>
                <w:ilvl w:val="0"/>
                <w:numId w:val="31"/>
              </w:numPr>
              <w:ind w:left="487"/>
              <w:rPr>
                <w:rFonts w:cs="Calibri"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2737872" behindDoc="0" locked="0" layoutInCell="1" allowOverlap="1" wp14:anchorId="387D6F3B" wp14:editId="421E6017">
                  <wp:simplePos x="0" y="0"/>
                  <wp:positionH relativeFrom="column">
                    <wp:posOffset>3812540</wp:posOffset>
                  </wp:positionH>
                  <wp:positionV relativeFrom="paragraph">
                    <wp:posOffset>54636</wp:posOffset>
                  </wp:positionV>
                  <wp:extent cx="1495260" cy="332163"/>
                  <wp:effectExtent l="25400" t="25400" r="92710" b="86995"/>
                  <wp:wrapNone/>
                  <wp:docPr id="414528786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528786" name="Grafik 414528786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64" r="5482" b="17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60" cy="332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5659"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6800" behindDoc="0" locked="0" layoutInCell="1" allowOverlap="1" wp14:anchorId="05A24F19" wp14:editId="3201A920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5487670</wp:posOffset>
                      </wp:positionV>
                      <wp:extent cx="2124000" cy="503591"/>
                      <wp:effectExtent l="0" t="0" r="0" b="4445"/>
                      <wp:wrapNone/>
                      <wp:docPr id="18" name="Textfeld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A7FC0EF-FD05-D2A9-99B3-7B01DB85CC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4000" cy="5035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txbx>
                              <w:txbxContent>
                                <w:p w14:paraId="3F6761E6" w14:textId="77777777" w:rsidR="00035659" w:rsidRDefault="00035659" w:rsidP="00035659">
                                  <w:pPr>
                                    <w:kinsoku w:val="0"/>
                                    <w:overflowPunct w:val="0"/>
                                    <w:spacing w:before="80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Mit festem Faktor rechnen</w:t>
                                  </w:r>
                                </w:p>
                              </w:txbxContent>
                            </wps:txbx>
                            <wps:bodyPr wrap="square" lIns="108000" tIns="36000" rIns="108000" b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A24F19" id="_x0000_s1110" type="#_x0000_t202" style="position:absolute;left:0;text-align:left;margin-left:65.5pt;margin-top:432.1pt;width:167.25pt;height:39.65pt;z-index:25260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" fillcolor="#f2f2f2 [3052]" stroked="f">
                      <v:textbox style="mso-fit-shape-to-text:t" inset="3mm,1mm,3mm,1mm">
                        <w:txbxContent>
                          <w:p w14:paraId="3F6761E6" w14:textId="77777777" w:rsidR="00035659" w:rsidRDefault="00035659" w:rsidP="00035659">
                            <w:pPr>
                              <w:kinsoku w:val="0"/>
                              <w:overflowPunct w:val="0"/>
                              <w:spacing w:before="80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Mit festem Faktor rechnen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5659"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7824" behindDoc="0" locked="0" layoutInCell="1" allowOverlap="1" wp14:anchorId="1531D4F3" wp14:editId="04C1FF01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6209665</wp:posOffset>
                      </wp:positionV>
                      <wp:extent cx="2124000" cy="503591"/>
                      <wp:effectExtent l="0" t="0" r="0" b="4445"/>
                      <wp:wrapNone/>
                      <wp:docPr id="22" name="Textfeld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BFEE91-5B1E-6E55-2A81-7C1EA10AC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4000" cy="5035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txbx>
                              <w:txbxContent>
                                <w:p w14:paraId="7C2390A3" w14:textId="77777777" w:rsidR="00035659" w:rsidRDefault="00035659" w:rsidP="00035659">
                                  <w:pPr>
                                    <w:kinsoku w:val="0"/>
                                    <w:overflowPunct w:val="0"/>
                                    <w:spacing w:before="80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Flexibel Hoch- und Runterrechnen</w:t>
                                  </w:r>
                                </w:p>
                              </w:txbxContent>
                            </wps:txbx>
                            <wps:bodyPr wrap="square" lIns="108000" tIns="36000" rIns="108000" b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31D4F3" id="_x0000_s1111" type="#_x0000_t202" style="position:absolute;left:0;text-align:left;margin-left:65.5pt;margin-top:488.95pt;width:167.25pt;height:39.65pt;z-index:25260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" fillcolor="#f2f2f2 [3052]" stroked="f">
                      <v:textbox style="mso-fit-shape-to-text:t" inset="3mm,1mm,3mm,1mm">
                        <w:txbxContent>
                          <w:p w14:paraId="7C2390A3" w14:textId="77777777" w:rsidR="00035659" w:rsidRDefault="00035659" w:rsidP="00035659">
                            <w:pPr>
                              <w:kinsoku w:val="0"/>
                              <w:overflowPunct w:val="0"/>
                              <w:spacing w:before="80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Flexibel Hoch- und Runterrechnen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5659"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8848" behindDoc="0" locked="0" layoutInCell="1" allowOverlap="1" wp14:anchorId="5FF2BAC9" wp14:editId="21607CB1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6932295</wp:posOffset>
                      </wp:positionV>
                      <wp:extent cx="2124000" cy="503591"/>
                      <wp:effectExtent l="0" t="0" r="0" b="4445"/>
                      <wp:wrapNone/>
                      <wp:docPr id="23" name="Textfeld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AB50A8-712F-D24F-42E0-2FAA1D3F8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4000" cy="5035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txbx>
                              <w:txbxContent>
                                <w:p w14:paraId="7B70C67B" w14:textId="77777777" w:rsidR="00035659" w:rsidRDefault="00035659" w:rsidP="00035659">
                                  <w:pPr>
                                    <w:kinsoku w:val="0"/>
                                    <w:overflowPunct w:val="0"/>
                                    <w:spacing w:before="80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Hochzählen in doppelten Schritten</w:t>
                                  </w:r>
                                </w:p>
                              </w:txbxContent>
                            </wps:txbx>
                            <wps:bodyPr wrap="square" lIns="108000" tIns="36000" rIns="108000" b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F2BAC9" id="_x0000_s1112" type="#_x0000_t202" style="position:absolute;left:0;text-align:left;margin-left:65.5pt;margin-top:545.85pt;width:167.25pt;height:39.65pt;z-index:25260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" fillcolor="#f2f2f2 [3052]" stroked="f">
                      <v:textbox style="mso-fit-shape-to-text:t" inset="3mm,1mm,3mm,1mm">
                        <w:txbxContent>
                          <w:p w14:paraId="7B70C67B" w14:textId="77777777" w:rsidR="00035659" w:rsidRDefault="00035659" w:rsidP="00035659">
                            <w:pPr>
                              <w:kinsoku w:val="0"/>
                              <w:overflowPunct w:val="0"/>
                              <w:spacing w:before="80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Hochzählen in doppelten Schritten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5659"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9872" behindDoc="0" locked="0" layoutInCell="1" allowOverlap="1" wp14:anchorId="296EAC5F" wp14:editId="0D9C560A">
                      <wp:simplePos x="0" y="0"/>
                      <wp:positionH relativeFrom="column">
                        <wp:posOffset>3129280</wp:posOffset>
                      </wp:positionH>
                      <wp:positionV relativeFrom="paragraph">
                        <wp:posOffset>6198870</wp:posOffset>
                      </wp:positionV>
                      <wp:extent cx="2124000" cy="503591"/>
                      <wp:effectExtent l="0" t="0" r="0" b="4445"/>
                      <wp:wrapNone/>
                      <wp:docPr id="251733914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4000" cy="5035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txbx>
                              <w:txbxContent>
                                <w:p w14:paraId="307B53E5" w14:textId="77777777" w:rsidR="00035659" w:rsidRDefault="00035659" w:rsidP="00035659">
                                  <w:pPr>
                                    <w:kinsoku w:val="0"/>
                                    <w:overflowPunct w:val="0"/>
                                    <w:spacing w:before="80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Auf 1 Portion runter- </w:t>
                                  </w:r>
                                  <w:r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und dann hochrechnen</w:t>
                                  </w:r>
                                </w:p>
                              </w:txbxContent>
                            </wps:txbx>
                            <wps:bodyPr wrap="square" lIns="108000" tIns="36000" rIns="108000" b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6EAC5F" id="_x0000_s1113" type="#_x0000_t202" style="position:absolute;left:0;text-align:left;margin-left:246.4pt;margin-top:488.1pt;width:167.25pt;height:39.65pt;z-index:25260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" fillcolor="#f2f2f2 [3052]" stroked="f">
                      <v:textbox style="mso-fit-shape-to-text:t" inset="3mm,1mm,3mm,1mm">
                        <w:txbxContent>
                          <w:p w14:paraId="307B53E5" w14:textId="77777777" w:rsidR="00035659" w:rsidRDefault="00035659" w:rsidP="00035659">
                            <w:pPr>
                              <w:kinsoku w:val="0"/>
                              <w:overflowPunct w:val="0"/>
                              <w:spacing w:before="80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Auf 1 Portion runter- </w:t>
                            </w:r>
                            <w:r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und dann hochrechnen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00AA" w:rsidRPr="006900AA">
              <w:rPr>
                <w:rFonts w:cs="Calibri"/>
              </w:rPr>
              <w:t>Prüfe, ob die Situationen proportional sind.</w:t>
            </w:r>
            <w:r w:rsidR="006900AA" w:rsidRPr="006900AA">
              <w:rPr>
                <w:rFonts w:cs="Calibri"/>
              </w:rPr>
              <w:br/>
              <w:t xml:space="preserve">Tipp: Nutze zum Prüfen einen der Rechenwege </w:t>
            </w:r>
            <w:r w:rsidR="0073725B">
              <w:rPr>
                <w:rFonts w:cs="Calibri"/>
              </w:rPr>
              <w:br/>
              <w:t>auf den grauen Karten.</w:t>
            </w:r>
          </w:p>
          <w:p w14:paraId="55C9BD72" w14:textId="539AC66F" w:rsidR="006900AA" w:rsidRPr="006900AA" w:rsidRDefault="0073725B" w:rsidP="007E7E68">
            <w:pPr>
              <w:pStyle w:val="Text"/>
              <w:ind w:left="720"/>
              <w:rPr>
                <w:rFonts w:cs="Calibri"/>
              </w:rPr>
            </w:pPr>
            <w:r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21136" behindDoc="0" locked="0" layoutInCell="1" allowOverlap="1" wp14:anchorId="036E721B" wp14:editId="7519CA58">
                      <wp:simplePos x="0" y="0"/>
                      <wp:positionH relativeFrom="column">
                        <wp:posOffset>3399155</wp:posOffset>
                      </wp:positionH>
                      <wp:positionV relativeFrom="paragraph">
                        <wp:posOffset>31164</wp:posOffset>
                      </wp:positionV>
                      <wp:extent cx="1230630" cy="503555"/>
                      <wp:effectExtent l="25400" t="25400" r="90170" b="93345"/>
                      <wp:wrapNone/>
                      <wp:docPr id="418330735" name="Textfel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630" cy="503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6396951" w14:textId="77777777" w:rsidR="00035659" w:rsidRPr="00035659" w:rsidRDefault="00035659" w:rsidP="0073725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jc w:val="center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Hochzählen in doppelten Schritten</w:t>
                                  </w:r>
                                </w:p>
                              </w:txbxContent>
                            </wps:txbx>
                            <wps:bodyPr wrap="square" lIns="72000" tIns="36000" rIns="36000" b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36E721B" id="_x0000_s1114" type="#_x0000_t202" style="position:absolute;left:0;text-align:left;margin-left:267.65pt;margin-top:2.45pt;width:96.9pt;height:39.65pt;z-index:25262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" fillcolor="#d8d8d8 [2732]" stroked="f">
                      <v:shadow on="t" color="black" opacity="26214f" origin="-.5,-.5" offset=".74836mm,.74836mm"/>
                      <v:textbox style="mso-fit-shape-to-text:t" inset="2mm,1mm,1mm,1mm">
                        <w:txbxContent>
                          <w:p w14:paraId="46396951" w14:textId="77777777" w:rsidR="00035659" w:rsidRPr="00035659" w:rsidRDefault="00035659" w:rsidP="0073725B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Hochzählen in doppelten Schritten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D711FE" w14:textId="7FEC0F49" w:rsidR="006900AA" w:rsidRDefault="0073725B" w:rsidP="00D0661C">
            <w:pPr>
              <w:pStyle w:val="Text"/>
              <w:numPr>
                <w:ilvl w:val="0"/>
                <w:numId w:val="31"/>
              </w:numPr>
              <w:ind w:left="487"/>
              <w:rPr>
                <w:rFonts w:cs="Calibri"/>
              </w:rPr>
            </w:pPr>
            <w:r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4992" behindDoc="0" locked="0" layoutInCell="1" allowOverlap="1" wp14:anchorId="45C20BC0" wp14:editId="38CF0BB2">
                      <wp:simplePos x="0" y="0"/>
                      <wp:positionH relativeFrom="column">
                        <wp:posOffset>3863975</wp:posOffset>
                      </wp:positionH>
                      <wp:positionV relativeFrom="paragraph">
                        <wp:posOffset>553720</wp:posOffset>
                      </wp:positionV>
                      <wp:extent cx="1230630" cy="503555"/>
                      <wp:effectExtent l="25400" t="25400" r="90170" b="93345"/>
                      <wp:wrapNone/>
                      <wp:docPr id="1808549800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630" cy="503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583AF57" w14:textId="77777777" w:rsidR="00035659" w:rsidRPr="00035659" w:rsidRDefault="00035659" w:rsidP="0073725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jc w:val="center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Auf 1 Portion runter- </w:t>
                                  </w: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  <w:t>und dann hochrechnen</w:t>
                                  </w:r>
                                </w:p>
                              </w:txbxContent>
                            </wps:txbx>
                            <wps:bodyPr wrap="square" lIns="72000" tIns="36000" rIns="36000" b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C20BC0" id="_x0000_s1115" type="#_x0000_t202" style="position:absolute;left:0;text-align:left;margin-left:304.25pt;margin-top:43.6pt;width:96.9pt;height:39.65pt;z-index:25261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" fillcolor="#d8d8d8 [2732]" stroked="f">
                      <v:shadow on="t" color="black" opacity="26214f" origin="-.5,-.5" offset=".74836mm,.74836mm"/>
                      <v:textbox style="mso-fit-shape-to-text:t" inset="2mm,1mm,1mm,1mm">
                        <w:txbxContent>
                          <w:p w14:paraId="4583AF57" w14:textId="77777777" w:rsidR="00035659" w:rsidRPr="00035659" w:rsidRDefault="00035659" w:rsidP="0073725B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Auf 1 Portion runter- </w:t>
                            </w: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br/>
                              <w:t>und dann hochrechnen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9088" behindDoc="0" locked="0" layoutInCell="1" allowOverlap="1" wp14:anchorId="5C08851A" wp14:editId="04EDD834">
                      <wp:simplePos x="0" y="0"/>
                      <wp:positionH relativeFrom="column">
                        <wp:posOffset>3590290</wp:posOffset>
                      </wp:positionH>
                      <wp:positionV relativeFrom="paragraph">
                        <wp:posOffset>212774</wp:posOffset>
                      </wp:positionV>
                      <wp:extent cx="1230630" cy="503555"/>
                      <wp:effectExtent l="25400" t="25400" r="90170" b="93345"/>
                      <wp:wrapNone/>
                      <wp:docPr id="65209410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630" cy="503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11E3A5C" w14:textId="77777777" w:rsidR="00035659" w:rsidRPr="00035659" w:rsidRDefault="00035659" w:rsidP="0073725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jc w:val="center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Flexibel Hoch- und Runterrechnen</w:t>
                                  </w:r>
                                </w:p>
                              </w:txbxContent>
                            </wps:txbx>
                            <wps:bodyPr wrap="square" lIns="72000" tIns="36000" rIns="36000" b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C08851A" id="_x0000_s1116" type="#_x0000_t202" style="position:absolute;left:0;text-align:left;margin-left:282.7pt;margin-top:16.75pt;width:96.9pt;height:39.65pt;z-index:25261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" fillcolor="#d8d8d8 [2732]" stroked="f">
                      <v:shadow on="t" color="black" opacity="26214f" origin="-.5,-.5" offset=".74836mm,.74836mm"/>
                      <v:textbox style="mso-fit-shape-to-text:t" inset="2mm,1mm,1mm,1mm">
                        <w:txbxContent>
                          <w:p w14:paraId="011E3A5C" w14:textId="77777777" w:rsidR="00035659" w:rsidRPr="00035659" w:rsidRDefault="00035659" w:rsidP="0073725B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Flexibel Hoch- und Runterrechnen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5659"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7040" behindDoc="0" locked="0" layoutInCell="1" allowOverlap="1" wp14:anchorId="7CDFBE29" wp14:editId="05C777D2">
                      <wp:simplePos x="0" y="0"/>
                      <wp:positionH relativeFrom="column">
                        <wp:posOffset>5116195</wp:posOffset>
                      </wp:positionH>
                      <wp:positionV relativeFrom="paragraph">
                        <wp:posOffset>7486015</wp:posOffset>
                      </wp:positionV>
                      <wp:extent cx="1334273" cy="503591"/>
                      <wp:effectExtent l="25400" t="25400" r="100965" b="100330"/>
                      <wp:wrapNone/>
                      <wp:docPr id="1011044107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4273" cy="5035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2CC1596" w14:textId="77777777" w:rsidR="00035659" w:rsidRPr="00035659" w:rsidRDefault="00035659" w:rsidP="00035659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Flexibel Hoch- und Runterrechnen</w:t>
                                  </w:r>
                                </w:p>
                              </w:txbxContent>
                            </wps:txbx>
                            <wps:bodyPr wrap="square" lIns="72000" tIns="36000" rIns="36000" b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CDFBE29" id="_x0000_s1117" type="#_x0000_t202" style="position:absolute;left:0;text-align:left;margin-left:402.85pt;margin-top:589.45pt;width:105.05pt;height:39.65pt;z-index:25261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" fillcolor="#f2f2f2 [3052]" strokecolor="#327a86 [3204]">
                      <v:shadow on="t" color="black" opacity="26214f" origin="-.5,-.5" offset=".74836mm,.74836mm"/>
                      <v:textbox style="mso-fit-shape-to-text:t" inset="2mm,1mm,1mm,1mm">
                        <w:txbxContent>
                          <w:p w14:paraId="42CC1596" w14:textId="77777777" w:rsidR="00035659" w:rsidRPr="00035659" w:rsidRDefault="00035659" w:rsidP="00035659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Flexibel Hoch- und Runterrechnen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00AA" w:rsidRPr="006900AA">
              <w:rPr>
                <w:rFonts w:cs="Calibri"/>
              </w:rPr>
              <w:t>Wenn die Situation proportional ist:</w:t>
            </w:r>
            <w:r w:rsidR="006900AA" w:rsidRPr="006900AA">
              <w:rPr>
                <w:rFonts w:cs="Calibri"/>
              </w:rPr>
              <w:br/>
              <w:t xml:space="preserve">Wähle pro Situation eine Karte mit einem </w:t>
            </w:r>
            <w:r w:rsidR="006900AA" w:rsidRPr="006900AA">
              <w:rPr>
                <w:rFonts w:cs="Calibri"/>
              </w:rPr>
              <w:br/>
              <w:t xml:space="preserve">anderen Rechenweg als in </w:t>
            </w:r>
            <w:r w:rsidR="006900AA" w:rsidRPr="0073725B">
              <w:rPr>
                <w:color w:val="327A86" w:themeColor="text2"/>
              </w:rPr>
              <w:t>1</w:t>
            </w:r>
            <w:r w:rsidR="006900AA" w:rsidRPr="0073725B">
              <w:rPr>
                <w:color w:val="0070C0"/>
              </w:rPr>
              <w:t>.</w:t>
            </w:r>
            <w:r w:rsidR="006900AA" w:rsidRPr="006900AA">
              <w:rPr>
                <w:rFonts w:cs="Calibri"/>
              </w:rPr>
              <w:t xml:space="preserve"> aus, </w:t>
            </w:r>
            <w:r w:rsidR="006900AA" w:rsidRPr="006900AA">
              <w:rPr>
                <w:rFonts w:cs="Calibri"/>
              </w:rPr>
              <w:br/>
              <w:t>mit dem du den gesuchten Wert berechnest.</w:t>
            </w:r>
          </w:p>
          <w:p w14:paraId="509DD978" w14:textId="2E07B043" w:rsidR="003716D8" w:rsidRDefault="003716D8" w:rsidP="003716D8">
            <w:pPr>
              <w:pStyle w:val="Text"/>
              <w:rPr>
                <w:rFonts w:cs="Calibri"/>
              </w:rPr>
            </w:pPr>
          </w:p>
          <w:p w14:paraId="37759315" w14:textId="6F41F4FD" w:rsidR="00B040A2" w:rsidRPr="006900AA" w:rsidRDefault="002E746B" w:rsidP="00B040A2">
            <w:pPr>
              <w:pStyle w:val="Text"/>
              <w:rPr>
                <w:rFonts w:cs="Calibri"/>
              </w:rPr>
            </w:pPr>
            <w:r w:rsidRPr="00C86F54">
              <w:rPr>
                <w:b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1920" behindDoc="0" locked="0" layoutInCell="1" allowOverlap="1" wp14:anchorId="5A2E07CB" wp14:editId="4F34D4A8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42594</wp:posOffset>
                      </wp:positionV>
                      <wp:extent cx="1230906" cy="503591"/>
                      <wp:effectExtent l="25400" t="25400" r="90170" b="93345"/>
                      <wp:wrapNone/>
                      <wp:docPr id="1200228885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906" cy="5035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8B2B6D1" w14:textId="77777777" w:rsidR="00035659" w:rsidRPr="00035659" w:rsidRDefault="00035659" w:rsidP="0073725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jc w:val="center"/>
                                    <w:textAlignment w:val="baseline"/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035659">
                                    <w:rPr>
                                      <w:rFonts w:ascii="Calibri" w:eastAsia="MS PGothic" w:hAnsi="Calibri" w:cs="Calibr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Mit festem Faktor rechnen</w:t>
                                  </w:r>
                                </w:p>
                              </w:txbxContent>
                            </wps:txbx>
                            <wps:bodyPr wrap="square" lIns="72000" tIns="36000" rIns="36000" b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E07CB" id="_x0000_s1118" type="#_x0000_t202" style="position:absolute;margin-left:324pt;margin-top:3.35pt;width:96.9pt;height:39.65pt;z-index:25261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" fillcolor="#d8d8d8 [2732]" stroked="f">
                      <v:shadow on="t" color="black" opacity="26214f" origin="-.5,-.5" offset=".74836mm,.74836mm"/>
                      <v:textbox style="mso-fit-shape-to-text:t" inset="2mm,1mm,1mm,1mm">
                        <w:txbxContent>
                          <w:p w14:paraId="48B2B6D1" w14:textId="77777777" w:rsidR="00035659" w:rsidRPr="00035659" w:rsidRDefault="00035659" w:rsidP="0073725B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35659">
                              <w:rPr>
                                <w:rFonts w:ascii="Calibri" w:eastAsia="MS PGothic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Mit festem Faktor rechnen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16D8">
              <w:rPr>
                <w:rFonts w:cs="Calibri"/>
              </w:rPr>
              <w:t xml:space="preserve">Rückblick: </w:t>
            </w:r>
            <w:r w:rsidRPr="002E746B">
              <w:rPr>
                <w:rFonts w:cs="Calibri"/>
              </w:rPr>
              <w:t xml:space="preserve">Mit welchem der Rechenwege hast Du geprüft? </w:t>
            </w:r>
            <w:r w:rsidRPr="002E746B">
              <w:rPr>
                <w:rFonts w:cs="Calibri"/>
              </w:rPr>
              <w:br/>
              <w:t>Welcher ist am schnellsten?</w:t>
            </w:r>
          </w:p>
        </w:tc>
      </w:tr>
      <w:tr w:rsidR="006900AA" w:rsidRPr="006900AA" w14:paraId="08257314" w14:textId="77777777" w:rsidTr="007E7E68">
        <w:tc>
          <w:tcPr>
            <w:tcW w:w="780" w:type="dxa"/>
          </w:tcPr>
          <w:p w14:paraId="7ED81E0A" w14:textId="01E57F01" w:rsidR="006900AA" w:rsidRPr="006900AA" w:rsidRDefault="006900AA" w:rsidP="00082F3D">
            <w:pPr>
              <w:pStyle w:val="berschrift3"/>
            </w:pPr>
            <w:r w:rsidRPr="006900AA">
              <w:lastRenderedPageBreak/>
              <w:t>2.3</w:t>
            </w:r>
          </w:p>
        </w:tc>
        <w:tc>
          <w:tcPr>
            <w:tcW w:w="8505" w:type="dxa"/>
            <w:gridSpan w:val="2"/>
          </w:tcPr>
          <w:p w14:paraId="1F3D279D" w14:textId="79DE2ABD" w:rsidR="006900AA" w:rsidRPr="006900AA" w:rsidRDefault="006900AA" w:rsidP="00082F3D">
            <w:pPr>
              <w:pStyle w:val="berschrift3"/>
            </w:pPr>
            <w:r w:rsidRPr="006900AA">
              <w:t>Tims Handyvertrag</w:t>
            </w:r>
          </w:p>
        </w:tc>
      </w:tr>
      <w:tr w:rsidR="006900AA" w:rsidRPr="006900AA" w14:paraId="50DE7159" w14:textId="77777777" w:rsidTr="007E7E68">
        <w:trPr>
          <w:trHeight w:val="236"/>
        </w:trPr>
        <w:tc>
          <w:tcPr>
            <w:tcW w:w="780" w:type="dxa"/>
          </w:tcPr>
          <w:p w14:paraId="1FBC6CDB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1AA8D5F1" w14:textId="77777777" w:rsidR="006900AA" w:rsidRPr="006900AA" w:rsidRDefault="006900AA" w:rsidP="00082F3D">
            <w:pPr>
              <w:pStyle w:val="berschrift4"/>
            </w:pPr>
            <w:r w:rsidRPr="006900AA">
              <w:t>a)</w:t>
            </w:r>
          </w:p>
        </w:tc>
        <w:tc>
          <w:tcPr>
            <w:tcW w:w="7938" w:type="dxa"/>
          </w:tcPr>
          <w:p w14:paraId="3C4C2970" w14:textId="6B678350" w:rsidR="006900AA" w:rsidRPr="006900AA" w:rsidRDefault="006900AA" w:rsidP="00B43DCF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Tim hat einen neuen Handyvertrag.</w:t>
            </w:r>
            <w:r w:rsidR="00DD27FA">
              <w:rPr>
                <w:noProof/>
              </w:rPr>
              <w:t xml:space="preserve"> </w:t>
            </w:r>
          </w:p>
        </w:tc>
      </w:tr>
      <w:tr w:rsidR="006900AA" w:rsidRPr="006900AA" w14:paraId="66045DE9" w14:textId="77777777" w:rsidTr="007E7E68">
        <w:trPr>
          <w:trHeight w:val="1056"/>
        </w:trPr>
        <w:tc>
          <w:tcPr>
            <w:tcW w:w="780" w:type="dxa"/>
          </w:tcPr>
          <w:p w14:paraId="00AF3E00" w14:textId="77777777" w:rsidR="006900AA" w:rsidRPr="006900AA" w:rsidRDefault="006900AA" w:rsidP="00082F3D"/>
        </w:tc>
        <w:tc>
          <w:tcPr>
            <w:tcW w:w="567" w:type="dxa"/>
          </w:tcPr>
          <w:p w14:paraId="5DEA313B" w14:textId="77777777" w:rsidR="006900AA" w:rsidRPr="006900AA" w:rsidRDefault="006900AA" w:rsidP="00082F3D"/>
          <w:p w14:paraId="7C6F9D37" w14:textId="77777777" w:rsidR="006900AA" w:rsidRPr="006900AA" w:rsidRDefault="006900AA" w:rsidP="00082F3D"/>
          <w:p w14:paraId="60EF4B27" w14:textId="77777777" w:rsidR="006900AA" w:rsidRPr="006900AA" w:rsidRDefault="006900AA" w:rsidP="00082F3D"/>
          <w:p w14:paraId="572300E4" w14:textId="77777777" w:rsidR="006900AA" w:rsidRPr="006900AA" w:rsidRDefault="006900AA" w:rsidP="00082F3D"/>
        </w:tc>
        <w:tc>
          <w:tcPr>
            <w:tcW w:w="7938" w:type="dxa"/>
            <w:vAlign w:val="center"/>
          </w:tcPr>
          <w:p w14:paraId="74E60FFA" w14:textId="4B02421E" w:rsidR="006900AA" w:rsidRPr="006900AA" w:rsidRDefault="00DD27FA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2704" behindDoc="0" locked="0" layoutInCell="1" allowOverlap="1" wp14:anchorId="6D961170" wp14:editId="087E1E45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67945</wp:posOffset>
                      </wp:positionV>
                      <wp:extent cx="3362960" cy="603885"/>
                      <wp:effectExtent l="495300" t="0" r="15240" b="18415"/>
                      <wp:wrapNone/>
                      <wp:docPr id="1804754209" name="Abgerundete rechteckige Legend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62960" cy="603885"/>
                              </a:xfrm>
                              <a:prstGeom prst="wedgeRoundRectCallout">
                                <a:avLst>
                                  <a:gd name="adj1" fmla="val -63465"/>
                                  <a:gd name="adj2" fmla="val -7421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AF5343" w14:textId="77777777" w:rsidR="00DD27FA" w:rsidRDefault="00DD27FA" w:rsidP="00DD27FA">
                                  <w:pPr>
                                    <w:pStyle w:val="TextSprechblasen"/>
                                  </w:pPr>
                                  <w:r>
                                    <w:t xml:space="preserve">Ich zahle im Monat eine Grundgebühr von 10 Euro. </w:t>
                                  </w:r>
                                </w:p>
                                <w:p w14:paraId="511A0D6D" w14:textId="77777777" w:rsidR="00DD27FA" w:rsidRDefault="00DD27FA" w:rsidP="00DD27FA">
                                  <w:pPr>
                                    <w:pStyle w:val="TextSprechblasen"/>
                                  </w:pPr>
                                  <w:r>
                                    <w:t xml:space="preserve">Dafür kann ich so viel telefonieren, wie ich möchte. </w:t>
                                  </w:r>
                                </w:p>
                                <w:p w14:paraId="6F81F180" w14:textId="7429C649" w:rsidR="00DD27FA" w:rsidRPr="00AA6FB1" w:rsidRDefault="00DD27FA" w:rsidP="00DD27FA">
                                  <w:pPr>
                                    <w:pStyle w:val="TextSprechblasen"/>
                                  </w:pPr>
                                  <w:r>
                                    <w:t>Für jede</w:t>
                                  </w:r>
                                  <w:r w:rsidR="00F40ECB">
                                    <w:t>s</w:t>
                                  </w:r>
                                  <w:r>
                                    <w:t xml:space="preserve"> </w:t>
                                  </w:r>
                                  <w:proofErr w:type="gramStart"/>
                                  <w:r w:rsidR="00F40ECB">
                                    <w:t>GB Datenvolumen</w:t>
                                  </w:r>
                                  <w:proofErr w:type="gramEnd"/>
                                  <w:r w:rsidR="00F40ECB">
                                    <w:t xml:space="preserve"> </w:t>
                                  </w:r>
                                  <w:r>
                                    <w:t xml:space="preserve">muss ich noch </w:t>
                                  </w:r>
                                  <w:r w:rsidR="00F40ECB">
                                    <w:t>2,20 €</w:t>
                                  </w:r>
                                  <w:r>
                                    <w:t xml:space="preserve"> bezahlen.</w:t>
                                  </w:r>
                                </w:p>
                                <w:p w14:paraId="671AB2B5" w14:textId="77777777" w:rsidR="00DD27FA" w:rsidRPr="009A24F2" w:rsidRDefault="00DD27FA" w:rsidP="00DD27FA"/>
                                <w:p w14:paraId="3BFC50A6" w14:textId="77777777" w:rsidR="00DD27FA" w:rsidRPr="00647B02" w:rsidRDefault="00DD27FA" w:rsidP="00DD27FA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61170" id="_x0000_s1119" type="#_x0000_t62" style="position:absolute;margin-left:69.2pt;margin-top:5.35pt;width:264.8pt;height:47.55pt;z-index:25260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" adj="-2908,9197" filled="f" strokecolor="#bfbfbf" strokeweight="1pt">
                      <v:path arrowok="t"/>
                      <v:textbox inset="1mm,1mm,1mm,1mm">
                        <w:txbxContent>
                          <w:p w14:paraId="30AF5343" w14:textId="77777777" w:rsidR="00DD27FA" w:rsidRDefault="00DD27FA" w:rsidP="00DD27FA">
                            <w:pPr>
                              <w:pStyle w:val="TextSprechblasen"/>
                            </w:pPr>
                            <w:r>
                              <w:t xml:space="preserve">Ich zahle im Monat eine Grundgebühr von 10 Euro. </w:t>
                            </w:r>
                          </w:p>
                          <w:p w14:paraId="511A0D6D" w14:textId="77777777" w:rsidR="00DD27FA" w:rsidRDefault="00DD27FA" w:rsidP="00DD27FA">
                            <w:pPr>
                              <w:pStyle w:val="TextSprechblasen"/>
                            </w:pPr>
                            <w:r>
                              <w:t xml:space="preserve">Dafür kann ich so viel telefonieren, wie ich möchte. </w:t>
                            </w:r>
                          </w:p>
                          <w:p w14:paraId="6F81F180" w14:textId="7429C649" w:rsidR="00DD27FA" w:rsidRPr="00AA6FB1" w:rsidRDefault="00DD27FA" w:rsidP="00DD27FA">
                            <w:pPr>
                              <w:pStyle w:val="TextSprechblasen"/>
                            </w:pPr>
                            <w:r>
                              <w:t>Für jede</w:t>
                            </w:r>
                            <w:r w:rsidR="00F40ECB">
                              <w:t>s</w:t>
                            </w:r>
                            <w:r>
                              <w:t xml:space="preserve"> </w:t>
                            </w:r>
                            <w:proofErr w:type="gramStart"/>
                            <w:r w:rsidR="00F40ECB">
                              <w:t>GB Datenvolumen</w:t>
                            </w:r>
                            <w:proofErr w:type="gramEnd"/>
                            <w:r w:rsidR="00F40ECB">
                              <w:t xml:space="preserve"> </w:t>
                            </w:r>
                            <w:r>
                              <w:t xml:space="preserve">muss ich noch </w:t>
                            </w:r>
                            <w:r w:rsidR="00F40ECB">
                              <w:t>2,20 €</w:t>
                            </w:r>
                            <w:r>
                              <w:t xml:space="preserve"> bezahlen.</w:t>
                            </w:r>
                          </w:p>
                          <w:p w14:paraId="671AB2B5" w14:textId="77777777" w:rsidR="00DD27FA" w:rsidRPr="009A24F2" w:rsidRDefault="00DD27FA" w:rsidP="00DD27FA"/>
                          <w:p w14:paraId="3BFC50A6" w14:textId="77777777" w:rsidR="00DD27FA" w:rsidRPr="00647B02" w:rsidRDefault="00DD27FA" w:rsidP="00DD27FA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C5A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89040" behindDoc="0" locked="0" layoutInCell="1" allowOverlap="1" wp14:anchorId="45A3F26D" wp14:editId="4741CB3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-12700</wp:posOffset>
                      </wp:positionV>
                      <wp:extent cx="512445" cy="700405"/>
                      <wp:effectExtent l="0" t="0" r="0" b="0"/>
                      <wp:wrapNone/>
                      <wp:docPr id="75244312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445" cy="700405"/>
                                <a:chOff x="29319" y="-55336"/>
                                <a:chExt cx="512626" cy="7009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158492" y="498775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4C90D8" w14:textId="77777777" w:rsidR="000B0C5A" w:rsidRPr="00160B38" w:rsidRDefault="000B0C5A" w:rsidP="000B0C5A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A3F26D" id="_x0000_s1120" style="position:absolute;margin-left:.5pt;margin-top:-1pt;width:40.35pt;height:55.15pt;z-index:252489040;mso-width-relative:margin;mso-height-relative:margin" coordorigin="293,-553" coordsize="5126,7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">
                      <v:shape id="Grafik 11" o:spid="_x0000_s1121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">
                        <v:imagedata r:id="rId18" o:title="" chromakey="white"/>
                      </v:shape>
                      <v:shape id="Textfeld 12" o:spid="_x0000_s1122" type="#_x0000_t202" style="position:absolute;left:1584;top:4987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54C90D8" w14:textId="77777777" w:rsidR="000B0C5A" w:rsidRPr="00160B38" w:rsidRDefault="000B0C5A" w:rsidP="000B0C5A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8FFF244" w14:textId="1C5C9E38" w:rsidR="006900AA" w:rsidRPr="006900AA" w:rsidRDefault="006900AA" w:rsidP="001C190D">
            <w:pPr>
              <w:pStyle w:val="TextListe"/>
              <w:numPr>
                <w:ilvl w:val="0"/>
                <w:numId w:val="0"/>
              </w:numPr>
            </w:pPr>
          </w:p>
          <w:p w14:paraId="4DFDEBB3" w14:textId="50CD9345" w:rsidR="006900AA" w:rsidRPr="006900AA" w:rsidRDefault="006900AA" w:rsidP="001C190D">
            <w:pPr>
              <w:pStyle w:val="TextListe"/>
              <w:numPr>
                <w:ilvl w:val="0"/>
                <w:numId w:val="0"/>
              </w:numPr>
            </w:pPr>
          </w:p>
          <w:p w14:paraId="2148196E" w14:textId="3354453A" w:rsidR="006900AA" w:rsidRPr="006900AA" w:rsidRDefault="006900AA" w:rsidP="001C190D">
            <w:pPr>
              <w:pStyle w:val="TextListe"/>
              <w:numPr>
                <w:ilvl w:val="0"/>
                <w:numId w:val="0"/>
              </w:numPr>
            </w:pPr>
          </w:p>
        </w:tc>
      </w:tr>
      <w:tr w:rsidR="006900AA" w:rsidRPr="006900AA" w14:paraId="66C9821F" w14:textId="77777777" w:rsidTr="007E7E68">
        <w:trPr>
          <w:trHeight w:val="236"/>
        </w:trPr>
        <w:tc>
          <w:tcPr>
            <w:tcW w:w="780" w:type="dxa"/>
          </w:tcPr>
          <w:p w14:paraId="5093A263" w14:textId="77777777" w:rsidR="006900AA" w:rsidRPr="006900AA" w:rsidRDefault="006900AA" w:rsidP="00082F3D"/>
        </w:tc>
        <w:tc>
          <w:tcPr>
            <w:tcW w:w="567" w:type="dxa"/>
          </w:tcPr>
          <w:p w14:paraId="4AC99BA3" w14:textId="77777777" w:rsidR="006900AA" w:rsidRPr="006900AA" w:rsidRDefault="006900AA" w:rsidP="00082F3D"/>
          <w:p w14:paraId="336496BB" w14:textId="77777777" w:rsidR="006900AA" w:rsidRPr="006900AA" w:rsidRDefault="006900AA" w:rsidP="00082F3D"/>
          <w:p w14:paraId="34F74798" w14:textId="77777777" w:rsidR="006900AA" w:rsidRPr="006900AA" w:rsidRDefault="006900AA" w:rsidP="00082F3D"/>
          <w:p w14:paraId="0D826CE3" w14:textId="77777777" w:rsidR="006900AA" w:rsidRPr="006900AA" w:rsidRDefault="006900AA" w:rsidP="00082F3D"/>
        </w:tc>
        <w:tc>
          <w:tcPr>
            <w:tcW w:w="7938" w:type="dxa"/>
            <w:vAlign w:val="center"/>
          </w:tcPr>
          <w:p w14:paraId="5F97EBB2" w14:textId="6836A726" w:rsidR="006900AA" w:rsidRPr="006900AA" w:rsidRDefault="000B08F6" w:rsidP="001C190D">
            <w:pPr>
              <w:pStyle w:val="TextListe"/>
              <w:numPr>
                <w:ilvl w:val="0"/>
                <w:numId w:val="0"/>
              </w:numPr>
              <w:ind w:left="743"/>
              <w:rPr>
                <w:rFonts w:ascii="Calibri" w:hAnsi="Calibri" w:cs="Calibr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28976" behindDoc="0" locked="0" layoutInCell="1" allowOverlap="1" wp14:anchorId="160B33E5" wp14:editId="6159A5FD">
                      <wp:simplePos x="0" y="0"/>
                      <wp:positionH relativeFrom="column">
                        <wp:posOffset>3995420</wp:posOffset>
                      </wp:positionH>
                      <wp:positionV relativeFrom="page">
                        <wp:posOffset>-106045</wp:posOffset>
                      </wp:positionV>
                      <wp:extent cx="651510" cy="742950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651510" cy="742950"/>
                                <a:chOff x="-64155" y="-20602"/>
                                <a:chExt cx="710086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4155" y="-20602"/>
                                  <a:ext cx="71008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EC88C4" w14:textId="77777777" w:rsidR="004D08C9" w:rsidRPr="00160B38" w:rsidRDefault="004D08C9" w:rsidP="004D08C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0B33E5" id="_x0000_s1123" style="position:absolute;left:0;text-align:left;margin-left:314.6pt;margin-top:-8.35pt;width:51.3pt;height:58.5pt;flip:x;z-index:252528976;mso-position-vertical-relative:page;mso-width-relative:margin;mso-height-relative:margin" coordorigin="-641,-206" coordsize="7100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">
                      <v:shape id="Grafik 6" o:spid="_x0000_s1124" type="#_x0000_t75" style="position:absolute;left:-641;top:-206;width:710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">
                        <v:imagedata r:id="rId26" o:title="" chromakey="white"/>
                      </v:shape>
                      <v:shape id="Textfeld 12" o:spid="_x0000_s1125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EC88C4" w14:textId="77777777" w:rsidR="004D08C9" w:rsidRPr="00160B38" w:rsidRDefault="004D08C9" w:rsidP="004D08C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  <w10:wrap anchory="page"/>
                    </v:group>
                  </w:pict>
                </mc:Fallback>
              </mc:AlternateContent>
            </w:r>
            <w:r w:rsidR="00B43D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4752" behindDoc="0" locked="0" layoutInCell="1" allowOverlap="1" wp14:anchorId="333A1CA6" wp14:editId="1E2FFCCB">
                      <wp:simplePos x="0" y="0"/>
                      <wp:positionH relativeFrom="column">
                        <wp:posOffset>918845</wp:posOffset>
                      </wp:positionH>
                      <wp:positionV relativeFrom="page">
                        <wp:posOffset>33020</wp:posOffset>
                      </wp:positionV>
                      <wp:extent cx="2917825" cy="445135"/>
                      <wp:effectExtent l="0" t="0" r="307975" b="12065"/>
                      <wp:wrapNone/>
                      <wp:docPr id="430074001" name="Abgerundete rechteckige Legend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17825" cy="445135"/>
                              </a:xfrm>
                              <a:prstGeom prst="wedgeRoundRectCallout">
                                <a:avLst>
                                  <a:gd name="adj1" fmla="val 58823"/>
                                  <a:gd name="adj2" fmla="val -25956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DEEF83" w14:textId="77777777" w:rsidR="00DD27FA" w:rsidRDefault="00DD27FA" w:rsidP="00DD27FA">
                                  <w:pPr>
                                    <w:pStyle w:val="TextSprechblasen"/>
                                  </w:pPr>
                                  <w:r>
                                    <w:t xml:space="preserve">Das ist doch auch proportional. Dann kannst du ja </w:t>
                                  </w:r>
                                </w:p>
                                <w:p w14:paraId="1F974211" w14:textId="77777777" w:rsidR="00DD27FA" w:rsidRDefault="00DD27FA" w:rsidP="00DD27FA">
                                  <w:pPr>
                                    <w:pStyle w:val="TextSprechblasen"/>
                                  </w:pPr>
                                  <w:r>
                                    <w:t>ganz leicht hochrechnen, wie viel du bezahlen musst.</w:t>
                                  </w:r>
                                </w:p>
                                <w:p w14:paraId="6014A14D" w14:textId="77777777" w:rsidR="00DD27FA" w:rsidRPr="00647B02" w:rsidRDefault="00DD27FA" w:rsidP="00DD27FA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A1CA6" id="_x0000_s1126" type="#_x0000_t62" style="position:absolute;left:0;text-align:left;margin-left:72.35pt;margin-top:2.6pt;width:229.75pt;height:35.05pt;z-index:25260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" adj="23506,5194" filled="f" strokecolor="#bfbfbf" strokeweight="1pt">
                      <v:path arrowok="t"/>
                      <v:textbox inset="1mm,1mm,1mm,1mm">
                        <w:txbxContent>
                          <w:p w14:paraId="4CDEEF83" w14:textId="77777777" w:rsidR="00DD27FA" w:rsidRDefault="00DD27FA" w:rsidP="00DD27FA">
                            <w:pPr>
                              <w:pStyle w:val="TextSprechblasen"/>
                            </w:pPr>
                            <w:r>
                              <w:t xml:space="preserve">Das ist doch auch proportional. Dann kannst du ja </w:t>
                            </w:r>
                          </w:p>
                          <w:p w14:paraId="1F974211" w14:textId="77777777" w:rsidR="00DD27FA" w:rsidRDefault="00DD27FA" w:rsidP="00DD27FA">
                            <w:pPr>
                              <w:pStyle w:val="TextSprechblasen"/>
                            </w:pPr>
                            <w:r>
                              <w:t>ganz leicht hochrechnen, wie viel du bezahlen musst.</w:t>
                            </w:r>
                          </w:p>
                          <w:p w14:paraId="6014A14D" w14:textId="77777777" w:rsidR="00DD27FA" w:rsidRPr="00647B02" w:rsidRDefault="00DD27FA" w:rsidP="00DD27FA">
                            <w:pPr>
                              <w:pStyle w:val="Transcript"/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623A0472" w14:textId="077FB954" w:rsidR="006900AA" w:rsidRPr="006900AA" w:rsidRDefault="006900AA" w:rsidP="001C190D">
            <w:pPr>
              <w:pStyle w:val="TextListe"/>
              <w:numPr>
                <w:ilvl w:val="0"/>
                <w:numId w:val="0"/>
              </w:numPr>
              <w:ind w:left="743"/>
              <w:rPr>
                <w:noProof/>
              </w:rPr>
            </w:pPr>
          </w:p>
        </w:tc>
      </w:tr>
      <w:tr w:rsidR="006900AA" w:rsidRPr="006900AA" w14:paraId="667241A2" w14:textId="77777777" w:rsidTr="007E7E68">
        <w:trPr>
          <w:trHeight w:val="236"/>
        </w:trPr>
        <w:tc>
          <w:tcPr>
            <w:tcW w:w="780" w:type="dxa"/>
          </w:tcPr>
          <w:p w14:paraId="5B91D100" w14:textId="4BA0124E" w:rsidR="006900AA" w:rsidRPr="006900AA" w:rsidRDefault="00082F3D" w:rsidP="007E7E68">
            <w:pPr>
              <w:spacing w:line="240" w:lineRule="auto"/>
              <w:rPr>
                <w:rFonts w:ascii="Calibri" w:hAnsi="Calibri" w:cs="Calibri"/>
              </w:rPr>
            </w:pPr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84944" behindDoc="0" locked="0" layoutInCell="1" allowOverlap="1" wp14:anchorId="56EB13CD" wp14:editId="01241C2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0" b="0"/>
                  <wp:wrapNone/>
                  <wp:docPr id="1997748116" name="Grafik 1997748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40BE2DE" w14:textId="77777777" w:rsidR="006900AA" w:rsidRPr="006900AA" w:rsidRDefault="006900AA" w:rsidP="00082F3D">
            <w:pPr>
              <w:pStyle w:val="berschrift4"/>
            </w:pPr>
          </w:p>
        </w:tc>
        <w:tc>
          <w:tcPr>
            <w:tcW w:w="7938" w:type="dxa"/>
          </w:tcPr>
          <w:p w14:paraId="570B0769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Hat Leonie Recht: Ist das ein proportionaler Zusammenhang? Erkläre.</w:t>
            </w:r>
          </w:p>
          <w:p w14:paraId="5D2819CA" w14:textId="7F2A17FC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Tipp: Überprüfe die Größe einer Portion, indem du bestimmst, </w:t>
            </w:r>
            <w:r w:rsidR="00B43DCF">
              <w:rPr>
                <w:rFonts w:cs="Calibri"/>
              </w:rPr>
              <w:br/>
            </w:r>
            <w:r w:rsidRPr="006900AA">
              <w:rPr>
                <w:rFonts w:cs="Calibri"/>
              </w:rPr>
              <w:t xml:space="preserve">wie teuer </w:t>
            </w:r>
            <w:r w:rsidR="00F40ECB">
              <w:rPr>
                <w:rFonts w:cs="Calibri"/>
              </w:rPr>
              <w:t>10</w:t>
            </w:r>
            <w:r w:rsidR="00F40ECB" w:rsidRPr="006900AA">
              <w:rPr>
                <w:rFonts w:cs="Calibri"/>
              </w:rPr>
              <w:t xml:space="preserve"> </w:t>
            </w:r>
            <w:r w:rsidR="00F40ECB">
              <w:rPr>
                <w:rFonts w:cs="Calibri"/>
              </w:rPr>
              <w:t>GB</w:t>
            </w:r>
            <w:r w:rsidR="00F40ECB" w:rsidRPr="006900AA">
              <w:rPr>
                <w:rFonts w:cs="Calibri"/>
              </w:rPr>
              <w:t xml:space="preserve"> </w:t>
            </w:r>
            <w:r w:rsidRPr="006900AA">
              <w:rPr>
                <w:rFonts w:cs="Calibri"/>
              </w:rPr>
              <w:t xml:space="preserve">und wie teuer </w:t>
            </w:r>
            <w:r w:rsidR="00F40ECB">
              <w:rPr>
                <w:rFonts w:cs="Calibri"/>
              </w:rPr>
              <w:t>5 GB Datenvolumen</w:t>
            </w:r>
            <w:r w:rsidRPr="006900AA">
              <w:rPr>
                <w:rFonts w:cs="Calibri"/>
              </w:rPr>
              <w:t xml:space="preserve"> sind. </w:t>
            </w:r>
          </w:p>
        </w:tc>
      </w:tr>
      <w:tr w:rsidR="006900AA" w:rsidRPr="006900AA" w14:paraId="54AA7748" w14:textId="77777777" w:rsidTr="007E7E68">
        <w:trPr>
          <w:trHeight w:val="236"/>
        </w:trPr>
        <w:tc>
          <w:tcPr>
            <w:tcW w:w="780" w:type="dxa"/>
          </w:tcPr>
          <w:p w14:paraId="484CC93B" w14:textId="77777777" w:rsidR="006900AA" w:rsidRPr="006900AA" w:rsidRDefault="006900AA" w:rsidP="00082F3D"/>
        </w:tc>
        <w:tc>
          <w:tcPr>
            <w:tcW w:w="567" w:type="dxa"/>
          </w:tcPr>
          <w:p w14:paraId="44D0AD0E" w14:textId="77777777" w:rsidR="006900AA" w:rsidRPr="006900AA" w:rsidRDefault="006900AA" w:rsidP="00082F3D"/>
        </w:tc>
        <w:tc>
          <w:tcPr>
            <w:tcW w:w="7938" w:type="dxa"/>
          </w:tcPr>
          <w:p w14:paraId="148BDD03" w14:textId="77777777" w:rsidR="006900AA" w:rsidRPr="006900AA" w:rsidRDefault="006900AA" w:rsidP="00082F3D"/>
        </w:tc>
      </w:tr>
      <w:tr w:rsidR="006900AA" w:rsidRPr="006900AA" w14:paraId="2FC6A59C" w14:textId="77777777" w:rsidTr="007E7E68">
        <w:trPr>
          <w:trHeight w:val="236"/>
        </w:trPr>
        <w:tc>
          <w:tcPr>
            <w:tcW w:w="780" w:type="dxa"/>
          </w:tcPr>
          <w:p w14:paraId="2AAEF207" w14:textId="77777777" w:rsidR="006900AA" w:rsidRPr="006900AA" w:rsidRDefault="006900AA" w:rsidP="007E7E6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1487CD76" w14:textId="77777777" w:rsidR="006900AA" w:rsidRPr="006900AA" w:rsidRDefault="006900AA" w:rsidP="00082F3D">
            <w:pPr>
              <w:pStyle w:val="berschrift4"/>
            </w:pPr>
            <w:r w:rsidRPr="006900AA">
              <w:t>b)</w:t>
            </w:r>
          </w:p>
        </w:tc>
        <w:tc>
          <w:tcPr>
            <w:tcW w:w="7938" w:type="dxa"/>
          </w:tcPr>
          <w:p w14:paraId="38E1F651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Finde zwei weitere Beispiele wie in </w:t>
            </w:r>
            <w:r w:rsidRPr="000B0C5A">
              <w:rPr>
                <w:rFonts w:cs="Calibri"/>
                <w:b/>
                <w:color w:val="327A86" w:themeColor="text2"/>
              </w:rPr>
              <w:t>a)</w:t>
            </w:r>
            <w:r w:rsidRPr="006900AA">
              <w:rPr>
                <w:rFonts w:cs="Calibri"/>
              </w:rPr>
              <w:t xml:space="preserve">, </w:t>
            </w:r>
          </w:p>
          <w:p w14:paraId="4FB36215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in denen man nicht so einfach hoch- und runterrechnen kann.</w:t>
            </w:r>
          </w:p>
        </w:tc>
      </w:tr>
    </w:tbl>
    <w:p w14:paraId="72CC0D50" w14:textId="3B7936B6" w:rsidR="006900AA" w:rsidRPr="006900AA" w:rsidRDefault="006900AA" w:rsidP="006900AA">
      <w:pPr>
        <w:rPr>
          <w:rFonts w:ascii="Calibri" w:hAnsi="Calibri" w:cs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4"/>
        <w:gridCol w:w="4111"/>
        <w:gridCol w:w="709"/>
        <w:gridCol w:w="3084"/>
      </w:tblGrid>
      <w:tr w:rsidR="006900AA" w:rsidRPr="006900AA" w14:paraId="74AF6E30" w14:textId="77777777" w:rsidTr="007E7E68">
        <w:tc>
          <w:tcPr>
            <w:tcW w:w="780" w:type="dxa"/>
          </w:tcPr>
          <w:p w14:paraId="2126BBDF" w14:textId="77777777" w:rsidR="006900AA" w:rsidRPr="006900AA" w:rsidRDefault="006900AA" w:rsidP="00082F3D">
            <w:pPr>
              <w:pStyle w:val="berschrift3"/>
            </w:pPr>
            <w:r w:rsidRPr="006900AA">
              <w:t>2.4</w:t>
            </w:r>
          </w:p>
        </w:tc>
        <w:tc>
          <w:tcPr>
            <w:tcW w:w="8505" w:type="dxa"/>
            <w:gridSpan w:val="5"/>
          </w:tcPr>
          <w:p w14:paraId="7778E9D4" w14:textId="348881BD" w:rsidR="006900AA" w:rsidRPr="006900AA" w:rsidRDefault="006900AA" w:rsidP="00082F3D">
            <w:pPr>
              <w:pStyle w:val="berschrift3"/>
              <w:rPr>
                <w:rFonts w:cs="Calibri"/>
              </w:rPr>
            </w:pPr>
            <w:r w:rsidRPr="006900AA">
              <w:rPr>
                <w:rFonts w:cs="Calibri"/>
              </w:rPr>
              <w:t>Warum nicht proportional?</w:t>
            </w:r>
          </w:p>
        </w:tc>
      </w:tr>
      <w:tr w:rsidR="006900AA" w:rsidRPr="006900AA" w14:paraId="68468744" w14:textId="77777777" w:rsidTr="007E7E68">
        <w:trPr>
          <w:trHeight w:val="236"/>
        </w:trPr>
        <w:tc>
          <w:tcPr>
            <w:tcW w:w="780" w:type="dxa"/>
          </w:tcPr>
          <w:p w14:paraId="0923112A" w14:textId="6C9C5BD4" w:rsidR="006900AA" w:rsidRPr="006900AA" w:rsidRDefault="00082F3D" w:rsidP="00082F3D">
            <w:r w:rsidRPr="006900A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486992" behindDoc="0" locked="0" layoutInCell="1" allowOverlap="1" wp14:anchorId="457BB6D9" wp14:editId="15F207D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0" b="0"/>
                  <wp:wrapNone/>
                  <wp:docPr id="672724806" name="Grafik 672724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1563720" w14:textId="77777777" w:rsidR="006900AA" w:rsidRPr="006900AA" w:rsidRDefault="006900AA" w:rsidP="00082F3D">
            <w:pPr>
              <w:pStyle w:val="berschrift4"/>
            </w:pPr>
            <w:r w:rsidRPr="006900AA">
              <w:t>a)</w:t>
            </w:r>
          </w:p>
        </w:tc>
        <w:tc>
          <w:tcPr>
            <w:tcW w:w="7938" w:type="dxa"/>
            <w:gridSpan w:val="4"/>
          </w:tcPr>
          <w:p w14:paraId="038D8951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>Warum sind die Situationen nicht proportional?</w:t>
            </w:r>
          </w:p>
          <w:p w14:paraId="67D98EDD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Verbinde sie mit der jeweiligen Begründung und erkläre. </w:t>
            </w:r>
            <w:r w:rsidRPr="006900AA">
              <w:rPr>
                <w:rFonts w:cs="Calibri"/>
              </w:rPr>
              <w:br/>
              <w:t xml:space="preserve">Die Begründungen können für mehrere Situationen passen.  </w:t>
            </w:r>
          </w:p>
          <w:p w14:paraId="204A9518" w14:textId="77777777" w:rsidR="006900AA" w:rsidRPr="006900AA" w:rsidRDefault="006900AA" w:rsidP="007E7E68">
            <w:pPr>
              <w:pStyle w:val="Text"/>
              <w:rPr>
                <w:rFonts w:cs="Calibri"/>
              </w:rPr>
            </w:pPr>
          </w:p>
        </w:tc>
      </w:tr>
      <w:tr w:rsidR="006900AA" w:rsidRPr="006900AA" w14:paraId="79E7D814" w14:textId="77777777" w:rsidTr="00BA7779">
        <w:trPr>
          <w:trHeight w:val="236"/>
        </w:trPr>
        <w:tc>
          <w:tcPr>
            <w:tcW w:w="780" w:type="dxa"/>
          </w:tcPr>
          <w:p w14:paraId="74C03BD4" w14:textId="77777777" w:rsidR="006900AA" w:rsidRPr="006900AA" w:rsidRDefault="006900AA" w:rsidP="00082F3D"/>
        </w:tc>
        <w:tc>
          <w:tcPr>
            <w:tcW w:w="601" w:type="dxa"/>
            <w:gridSpan w:val="2"/>
            <w:tcBorders>
              <w:right w:val="single" w:sz="6" w:space="0" w:color="777777"/>
            </w:tcBorders>
          </w:tcPr>
          <w:p w14:paraId="0DC42516" w14:textId="77777777" w:rsidR="006900AA" w:rsidRPr="006900AA" w:rsidRDefault="006900AA" w:rsidP="00082F3D"/>
        </w:tc>
        <w:tc>
          <w:tcPr>
            <w:tcW w:w="4111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2F2F2" w:themeFill="background1" w:themeFillShade="F2"/>
            <w:vAlign w:val="center"/>
          </w:tcPr>
          <w:p w14:paraId="38CF7437" w14:textId="45AE6551" w:rsidR="006900AA" w:rsidRPr="00BA7779" w:rsidRDefault="006900AA" w:rsidP="00F40ECB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</w:rPr>
            </w:pPr>
            <w:r w:rsidRPr="00BA7779">
              <w:rPr>
                <w:rFonts w:ascii="Calibri" w:hAnsi="Calibri"/>
              </w:rPr>
              <w:t>Der Eintritt ins Schwimmbad kostet für eine Person 3 €. Der Gruppenpreis für 10</w:t>
            </w:r>
            <w:r w:rsidR="000B0C5A" w:rsidRPr="00BA7779">
              <w:rPr>
                <w:rFonts w:ascii="Calibri" w:hAnsi="Calibri"/>
              </w:rPr>
              <w:t> </w:t>
            </w:r>
            <w:r w:rsidRPr="00BA7779">
              <w:rPr>
                <w:rFonts w:ascii="Calibri" w:hAnsi="Calibri"/>
              </w:rPr>
              <w:t>Personen beträgt 25 €.</w:t>
            </w:r>
          </w:p>
        </w:tc>
        <w:tc>
          <w:tcPr>
            <w:tcW w:w="709" w:type="dxa"/>
            <w:tcBorders>
              <w:left w:val="single" w:sz="6" w:space="0" w:color="777777"/>
            </w:tcBorders>
            <w:vAlign w:val="center"/>
          </w:tcPr>
          <w:p w14:paraId="09AA36CE" w14:textId="77777777" w:rsidR="006900AA" w:rsidRPr="00BA7779" w:rsidRDefault="006900AA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/>
              </w:rPr>
            </w:pPr>
          </w:p>
        </w:tc>
        <w:tc>
          <w:tcPr>
            <w:tcW w:w="3084" w:type="dxa"/>
            <w:vAlign w:val="center"/>
          </w:tcPr>
          <w:p w14:paraId="620521A0" w14:textId="60EF3D4B" w:rsidR="006900AA" w:rsidRPr="00BA7779" w:rsidRDefault="00B040A2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/>
              </w:rPr>
            </w:pPr>
            <w:r w:rsidRPr="00BA7779">
              <w:rPr>
                <w:rFonts w:ascii="Calibri" w:hAnsi="Calibri"/>
              </w:rPr>
              <w:br/>
            </w:r>
            <w:r w:rsidRPr="00BA7779">
              <w:rPr>
                <w:rFonts w:ascii="Calibri" w:hAnsi="Calibri"/>
              </w:rPr>
              <w:br/>
              <w:t>Begründungen:</w:t>
            </w:r>
          </w:p>
        </w:tc>
      </w:tr>
      <w:tr w:rsidR="006900AA" w:rsidRPr="006900AA" w14:paraId="04E6466A" w14:textId="77777777" w:rsidTr="00BA7779">
        <w:trPr>
          <w:trHeight w:hRule="exact" w:val="142"/>
        </w:trPr>
        <w:tc>
          <w:tcPr>
            <w:tcW w:w="780" w:type="dxa"/>
          </w:tcPr>
          <w:p w14:paraId="4E59791E" w14:textId="77777777" w:rsidR="006900AA" w:rsidRPr="00461DBF" w:rsidRDefault="006900AA" w:rsidP="00082F3D"/>
        </w:tc>
        <w:tc>
          <w:tcPr>
            <w:tcW w:w="601" w:type="dxa"/>
            <w:gridSpan w:val="2"/>
          </w:tcPr>
          <w:p w14:paraId="5988457E" w14:textId="77777777" w:rsidR="006900AA" w:rsidRPr="00461DBF" w:rsidRDefault="006900AA" w:rsidP="00082F3D"/>
        </w:tc>
        <w:tc>
          <w:tcPr>
            <w:tcW w:w="4111" w:type="dxa"/>
            <w:tcBorders>
              <w:top w:val="single" w:sz="6" w:space="0" w:color="777777"/>
              <w:bottom w:val="single" w:sz="6" w:space="0" w:color="777777"/>
            </w:tcBorders>
          </w:tcPr>
          <w:p w14:paraId="5BDEEB8E" w14:textId="77777777" w:rsidR="006900AA" w:rsidRPr="00BA7779" w:rsidRDefault="006900AA" w:rsidP="00F40ECB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</w:rPr>
            </w:pPr>
          </w:p>
        </w:tc>
        <w:tc>
          <w:tcPr>
            <w:tcW w:w="709" w:type="dxa"/>
          </w:tcPr>
          <w:p w14:paraId="11FF9F4C" w14:textId="77777777" w:rsidR="006900AA" w:rsidRPr="00BA7779" w:rsidRDefault="006900AA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/>
              </w:rPr>
            </w:pPr>
          </w:p>
        </w:tc>
        <w:tc>
          <w:tcPr>
            <w:tcW w:w="3084" w:type="dxa"/>
            <w:tcBorders>
              <w:bottom w:val="single" w:sz="4" w:space="0" w:color="BFBFBF" w:themeColor="background1" w:themeShade="BF"/>
            </w:tcBorders>
          </w:tcPr>
          <w:p w14:paraId="168EF1FD" w14:textId="77777777" w:rsidR="006900AA" w:rsidRPr="00BA7779" w:rsidRDefault="006900AA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/>
              </w:rPr>
            </w:pPr>
          </w:p>
        </w:tc>
      </w:tr>
      <w:tr w:rsidR="00B040A2" w:rsidRPr="006900AA" w14:paraId="7D4CD5C4" w14:textId="77777777" w:rsidTr="00BA7779">
        <w:trPr>
          <w:trHeight w:val="236"/>
        </w:trPr>
        <w:tc>
          <w:tcPr>
            <w:tcW w:w="780" w:type="dxa"/>
          </w:tcPr>
          <w:p w14:paraId="1127F946" w14:textId="77777777" w:rsidR="00B040A2" w:rsidRPr="006900AA" w:rsidRDefault="00B040A2" w:rsidP="00082F3D"/>
        </w:tc>
        <w:tc>
          <w:tcPr>
            <w:tcW w:w="601" w:type="dxa"/>
            <w:gridSpan w:val="2"/>
            <w:tcBorders>
              <w:right w:val="single" w:sz="6" w:space="0" w:color="777777"/>
            </w:tcBorders>
          </w:tcPr>
          <w:p w14:paraId="30482CE9" w14:textId="77777777" w:rsidR="00B040A2" w:rsidRDefault="00B040A2" w:rsidP="00082F3D"/>
          <w:p w14:paraId="17E344C8" w14:textId="77777777" w:rsidR="00B040A2" w:rsidRDefault="00B040A2" w:rsidP="00082F3D"/>
          <w:p w14:paraId="45929EB6" w14:textId="77777777" w:rsidR="00B040A2" w:rsidRPr="006900AA" w:rsidRDefault="00B040A2" w:rsidP="00082F3D"/>
        </w:tc>
        <w:tc>
          <w:tcPr>
            <w:tcW w:w="4111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2F2F2" w:themeFill="background1" w:themeFillShade="F2"/>
            <w:vAlign w:val="center"/>
          </w:tcPr>
          <w:p w14:paraId="24DF935F" w14:textId="77777777" w:rsidR="00B040A2" w:rsidRPr="00BA7779" w:rsidRDefault="00B040A2" w:rsidP="00F40ECB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</w:rPr>
            </w:pPr>
            <w:r w:rsidRPr="00BA7779">
              <w:rPr>
                <w:rFonts w:ascii="Calibri" w:hAnsi="Calibri"/>
              </w:rPr>
              <w:t xml:space="preserve">Ein Bäcker hat 300 Brötchen gebacken. </w:t>
            </w:r>
            <w:r w:rsidRPr="00BA7779">
              <w:rPr>
                <w:rFonts w:ascii="Calibri" w:hAnsi="Calibri"/>
              </w:rPr>
              <w:br/>
              <w:t>Pro Stunde verkauft er 40 Stück.</w:t>
            </w:r>
          </w:p>
        </w:tc>
        <w:tc>
          <w:tcPr>
            <w:tcW w:w="709" w:type="dxa"/>
            <w:tcBorders>
              <w:left w:val="single" w:sz="6" w:space="0" w:color="777777"/>
              <w:right w:val="single" w:sz="4" w:space="0" w:color="BFBFBF" w:themeColor="background1" w:themeShade="BF"/>
            </w:tcBorders>
            <w:vAlign w:val="center"/>
          </w:tcPr>
          <w:p w14:paraId="30256287" w14:textId="77777777" w:rsidR="00B040A2" w:rsidRPr="00BA7779" w:rsidRDefault="00B040A2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/>
              </w:rPr>
            </w:pPr>
          </w:p>
        </w:tc>
        <w:tc>
          <w:tcPr>
            <w:tcW w:w="3084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27D55AE" w14:textId="02C8E870" w:rsidR="00B040A2" w:rsidRPr="00BA7779" w:rsidRDefault="00B040A2" w:rsidP="00F40ECB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</w:rPr>
            </w:pPr>
            <w:r w:rsidRPr="00BA7779">
              <w:rPr>
                <w:rFonts w:ascii="Calibri" w:hAnsi="Calibri"/>
              </w:rPr>
              <w:t xml:space="preserve">Nicht proportional, denn es wird zwar pro Portion immer das Gleiche hinzugefügt oder weggenommen, aber es gibt einen </w:t>
            </w:r>
            <w:r w:rsidRPr="00BA7779">
              <w:rPr>
                <w:rFonts w:ascii="Calibri" w:hAnsi="Calibri"/>
                <w:b/>
                <w:bCs/>
              </w:rPr>
              <w:t>Startwert</w:t>
            </w:r>
            <w:r w:rsidRPr="00BA7779">
              <w:rPr>
                <w:rFonts w:ascii="Calibri" w:hAnsi="Calibri"/>
              </w:rPr>
              <w:t>, der nicht 0 ist.</w:t>
            </w:r>
          </w:p>
        </w:tc>
      </w:tr>
      <w:tr w:rsidR="00B040A2" w:rsidRPr="006900AA" w14:paraId="4478DECB" w14:textId="77777777" w:rsidTr="00BA7779">
        <w:trPr>
          <w:trHeight w:hRule="exact" w:val="135"/>
        </w:trPr>
        <w:tc>
          <w:tcPr>
            <w:tcW w:w="780" w:type="dxa"/>
          </w:tcPr>
          <w:p w14:paraId="07B1AD14" w14:textId="77777777" w:rsidR="00B040A2" w:rsidRPr="006900AA" w:rsidRDefault="00B040A2" w:rsidP="00082F3D">
            <w:pPr>
              <w:rPr>
                <w:sz w:val="10"/>
                <w:szCs w:val="10"/>
              </w:rPr>
            </w:pPr>
          </w:p>
        </w:tc>
        <w:tc>
          <w:tcPr>
            <w:tcW w:w="601" w:type="dxa"/>
            <w:gridSpan w:val="2"/>
          </w:tcPr>
          <w:p w14:paraId="464988E5" w14:textId="77777777" w:rsidR="00B040A2" w:rsidRPr="006900AA" w:rsidRDefault="00B040A2" w:rsidP="00082F3D">
            <w:pPr>
              <w:rPr>
                <w:sz w:val="10"/>
                <w:szCs w:val="10"/>
              </w:rPr>
            </w:pPr>
          </w:p>
        </w:tc>
        <w:tc>
          <w:tcPr>
            <w:tcW w:w="4111" w:type="dxa"/>
            <w:tcBorders>
              <w:top w:val="single" w:sz="6" w:space="0" w:color="777777"/>
              <w:bottom w:val="single" w:sz="6" w:space="0" w:color="777777"/>
            </w:tcBorders>
            <w:vAlign w:val="center"/>
          </w:tcPr>
          <w:p w14:paraId="0E158E9D" w14:textId="77777777" w:rsidR="00B040A2" w:rsidRPr="00BA7779" w:rsidRDefault="00B040A2" w:rsidP="00F40ECB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</w:rPr>
            </w:pP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14:paraId="6C0CD335" w14:textId="77777777" w:rsidR="00B040A2" w:rsidRPr="00BA7779" w:rsidRDefault="00B040A2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/>
              </w:rPr>
            </w:pPr>
          </w:p>
        </w:tc>
        <w:tc>
          <w:tcPr>
            <w:tcW w:w="3084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30F7E9B" w14:textId="77777777" w:rsidR="00B040A2" w:rsidRPr="00BA7779" w:rsidRDefault="00B040A2" w:rsidP="00F40ECB">
            <w:pPr>
              <w:pStyle w:val="TextListe"/>
              <w:jc w:val="center"/>
              <w:rPr>
                <w:rFonts w:ascii="Calibri" w:hAnsi="Calibri"/>
              </w:rPr>
            </w:pPr>
          </w:p>
        </w:tc>
      </w:tr>
      <w:tr w:rsidR="00B040A2" w:rsidRPr="006900AA" w14:paraId="1637F0C6" w14:textId="77777777" w:rsidTr="00BA7779">
        <w:trPr>
          <w:trHeight w:val="280"/>
        </w:trPr>
        <w:tc>
          <w:tcPr>
            <w:tcW w:w="780" w:type="dxa"/>
            <w:vMerge w:val="restart"/>
          </w:tcPr>
          <w:p w14:paraId="6C07ED75" w14:textId="77777777" w:rsidR="00B040A2" w:rsidRPr="006900AA" w:rsidRDefault="00B040A2" w:rsidP="00082F3D"/>
        </w:tc>
        <w:tc>
          <w:tcPr>
            <w:tcW w:w="601" w:type="dxa"/>
            <w:gridSpan w:val="2"/>
            <w:vMerge w:val="restart"/>
            <w:tcBorders>
              <w:right w:val="single" w:sz="6" w:space="0" w:color="777777"/>
            </w:tcBorders>
          </w:tcPr>
          <w:p w14:paraId="17E99111" w14:textId="77777777" w:rsidR="00B040A2" w:rsidRDefault="00B040A2" w:rsidP="00082F3D"/>
          <w:p w14:paraId="19F22367" w14:textId="77777777" w:rsidR="00B040A2" w:rsidRDefault="00B040A2" w:rsidP="00082F3D"/>
          <w:p w14:paraId="072D87EF" w14:textId="77777777" w:rsidR="00B040A2" w:rsidRPr="006900AA" w:rsidRDefault="00B040A2" w:rsidP="00082F3D"/>
        </w:tc>
        <w:tc>
          <w:tcPr>
            <w:tcW w:w="4111" w:type="dxa"/>
            <w:vMerge w:val="restart"/>
            <w:tcBorders>
              <w:top w:val="single" w:sz="6" w:space="0" w:color="777777"/>
              <w:left w:val="single" w:sz="6" w:space="0" w:color="777777"/>
              <w:right w:val="single" w:sz="6" w:space="0" w:color="777777"/>
            </w:tcBorders>
            <w:shd w:val="clear" w:color="auto" w:fill="F2F2F2" w:themeFill="background1" w:themeFillShade="F2"/>
            <w:vAlign w:val="center"/>
          </w:tcPr>
          <w:p w14:paraId="78C49AFC" w14:textId="77777777" w:rsidR="00B040A2" w:rsidRPr="00BA7779" w:rsidRDefault="00B040A2" w:rsidP="00F40ECB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</w:rPr>
            </w:pPr>
            <w:r w:rsidRPr="00BA7779">
              <w:rPr>
                <w:rFonts w:ascii="Calibri" w:hAnsi="Calibri"/>
              </w:rPr>
              <w:t xml:space="preserve">Emma ist 2 Jahre alt und wiegt 11 kg. </w:t>
            </w:r>
            <w:r w:rsidRPr="00BA7779">
              <w:rPr>
                <w:rFonts w:ascii="Calibri" w:hAnsi="Calibri"/>
              </w:rPr>
              <w:br/>
              <w:t>Wie schwer ist sie mit 5 Jahren?</w:t>
            </w:r>
          </w:p>
        </w:tc>
        <w:tc>
          <w:tcPr>
            <w:tcW w:w="709" w:type="dxa"/>
            <w:vMerge w:val="restart"/>
            <w:tcBorders>
              <w:left w:val="single" w:sz="6" w:space="0" w:color="777777"/>
              <w:right w:val="single" w:sz="4" w:space="0" w:color="BFBFBF" w:themeColor="background1" w:themeShade="BF"/>
            </w:tcBorders>
            <w:vAlign w:val="center"/>
          </w:tcPr>
          <w:p w14:paraId="297ABA79" w14:textId="77777777" w:rsidR="00B040A2" w:rsidRPr="00BA7779" w:rsidRDefault="00B040A2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/>
              </w:rPr>
            </w:pPr>
          </w:p>
        </w:tc>
        <w:tc>
          <w:tcPr>
            <w:tcW w:w="3084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0988520" w14:textId="77777777" w:rsidR="00B040A2" w:rsidRPr="00BA7779" w:rsidRDefault="00B040A2" w:rsidP="00F40ECB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</w:rPr>
            </w:pPr>
          </w:p>
        </w:tc>
      </w:tr>
      <w:tr w:rsidR="00B040A2" w:rsidRPr="006900AA" w14:paraId="43BDA591" w14:textId="77777777" w:rsidTr="00BA7779">
        <w:trPr>
          <w:trHeight w:val="250"/>
        </w:trPr>
        <w:tc>
          <w:tcPr>
            <w:tcW w:w="780" w:type="dxa"/>
            <w:vMerge/>
          </w:tcPr>
          <w:p w14:paraId="45525E8E" w14:textId="77777777" w:rsidR="00B040A2" w:rsidRPr="006900AA" w:rsidRDefault="00B040A2" w:rsidP="00082F3D"/>
        </w:tc>
        <w:tc>
          <w:tcPr>
            <w:tcW w:w="601" w:type="dxa"/>
            <w:gridSpan w:val="2"/>
            <w:vMerge/>
            <w:tcBorders>
              <w:right w:val="single" w:sz="6" w:space="0" w:color="777777"/>
            </w:tcBorders>
          </w:tcPr>
          <w:p w14:paraId="040237C5" w14:textId="77777777" w:rsidR="00B040A2" w:rsidRPr="006900AA" w:rsidRDefault="00B040A2" w:rsidP="00082F3D"/>
        </w:tc>
        <w:tc>
          <w:tcPr>
            <w:tcW w:w="4111" w:type="dxa"/>
            <w:vMerge/>
            <w:tcBorders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2F2F2" w:themeFill="background1" w:themeFillShade="F2"/>
            <w:vAlign w:val="center"/>
          </w:tcPr>
          <w:p w14:paraId="64222D4C" w14:textId="77777777" w:rsidR="00B040A2" w:rsidRPr="00BA7779" w:rsidRDefault="00B040A2" w:rsidP="00F40ECB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</w:rPr>
            </w:pPr>
          </w:p>
        </w:tc>
        <w:tc>
          <w:tcPr>
            <w:tcW w:w="709" w:type="dxa"/>
            <w:vMerge/>
            <w:tcBorders>
              <w:left w:val="single" w:sz="6" w:space="0" w:color="777777"/>
            </w:tcBorders>
            <w:vAlign w:val="center"/>
          </w:tcPr>
          <w:p w14:paraId="0E30A750" w14:textId="77777777" w:rsidR="00B040A2" w:rsidRPr="00BA7779" w:rsidRDefault="00B040A2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/>
              </w:rPr>
            </w:pPr>
          </w:p>
        </w:tc>
        <w:tc>
          <w:tcPr>
            <w:tcW w:w="3084" w:type="dxa"/>
            <w:tcBorders>
              <w:top w:val="single" w:sz="4" w:space="0" w:color="BFBFBF" w:themeColor="background1" w:themeShade="BF"/>
            </w:tcBorders>
            <w:vAlign w:val="center"/>
          </w:tcPr>
          <w:p w14:paraId="7B8F4E59" w14:textId="77777777" w:rsidR="00B040A2" w:rsidRPr="00BA7779" w:rsidRDefault="00B040A2" w:rsidP="00F40ECB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</w:rPr>
            </w:pPr>
          </w:p>
        </w:tc>
      </w:tr>
      <w:tr w:rsidR="006900AA" w:rsidRPr="006900AA" w14:paraId="28810E56" w14:textId="77777777" w:rsidTr="00BA7779">
        <w:trPr>
          <w:trHeight w:hRule="exact" w:val="134"/>
        </w:trPr>
        <w:tc>
          <w:tcPr>
            <w:tcW w:w="780" w:type="dxa"/>
          </w:tcPr>
          <w:p w14:paraId="7B1C8EBA" w14:textId="77777777" w:rsidR="006900AA" w:rsidRPr="006900AA" w:rsidRDefault="006900AA" w:rsidP="00082F3D">
            <w:pPr>
              <w:rPr>
                <w:sz w:val="10"/>
                <w:szCs w:val="10"/>
              </w:rPr>
            </w:pPr>
          </w:p>
        </w:tc>
        <w:tc>
          <w:tcPr>
            <w:tcW w:w="601" w:type="dxa"/>
            <w:gridSpan w:val="2"/>
          </w:tcPr>
          <w:p w14:paraId="119C7B9F" w14:textId="77777777" w:rsidR="006900AA" w:rsidRPr="006900AA" w:rsidRDefault="006900AA" w:rsidP="00082F3D">
            <w:pPr>
              <w:rPr>
                <w:sz w:val="10"/>
                <w:szCs w:val="10"/>
              </w:rPr>
            </w:pPr>
          </w:p>
        </w:tc>
        <w:tc>
          <w:tcPr>
            <w:tcW w:w="4111" w:type="dxa"/>
            <w:tcBorders>
              <w:top w:val="single" w:sz="6" w:space="0" w:color="777777"/>
              <w:bottom w:val="single" w:sz="6" w:space="0" w:color="777777"/>
            </w:tcBorders>
            <w:vAlign w:val="center"/>
          </w:tcPr>
          <w:p w14:paraId="3B3F3497" w14:textId="77777777" w:rsidR="006900AA" w:rsidRPr="00BA7779" w:rsidRDefault="006900AA" w:rsidP="00F40ECB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</w:rPr>
            </w:pPr>
          </w:p>
        </w:tc>
        <w:tc>
          <w:tcPr>
            <w:tcW w:w="709" w:type="dxa"/>
            <w:vAlign w:val="center"/>
          </w:tcPr>
          <w:p w14:paraId="02D156AE" w14:textId="77777777" w:rsidR="006900AA" w:rsidRPr="00BA7779" w:rsidRDefault="006900AA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/>
              </w:rPr>
            </w:pPr>
          </w:p>
        </w:tc>
        <w:tc>
          <w:tcPr>
            <w:tcW w:w="3084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33F7122D" w14:textId="77777777" w:rsidR="006900AA" w:rsidRPr="00BA7779" w:rsidRDefault="006900AA" w:rsidP="00F40ECB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</w:rPr>
            </w:pPr>
          </w:p>
        </w:tc>
      </w:tr>
      <w:tr w:rsidR="00B040A2" w:rsidRPr="006900AA" w14:paraId="7C9A027B" w14:textId="77777777" w:rsidTr="00BA7779">
        <w:trPr>
          <w:trHeight w:val="236"/>
        </w:trPr>
        <w:tc>
          <w:tcPr>
            <w:tcW w:w="780" w:type="dxa"/>
          </w:tcPr>
          <w:p w14:paraId="7A0FB661" w14:textId="77777777" w:rsidR="00B040A2" w:rsidRPr="006900AA" w:rsidRDefault="00B040A2" w:rsidP="00082F3D"/>
        </w:tc>
        <w:tc>
          <w:tcPr>
            <w:tcW w:w="601" w:type="dxa"/>
            <w:gridSpan w:val="2"/>
            <w:tcBorders>
              <w:right w:val="single" w:sz="6" w:space="0" w:color="777777"/>
            </w:tcBorders>
          </w:tcPr>
          <w:p w14:paraId="47D4AFD5" w14:textId="77777777" w:rsidR="00B040A2" w:rsidRPr="006900AA" w:rsidRDefault="00B040A2" w:rsidP="00082F3D"/>
        </w:tc>
        <w:tc>
          <w:tcPr>
            <w:tcW w:w="4111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2F2F2" w:themeFill="background1" w:themeFillShade="F2"/>
            <w:vAlign w:val="center"/>
          </w:tcPr>
          <w:p w14:paraId="456A5D50" w14:textId="77777777" w:rsidR="00B040A2" w:rsidRPr="00BA7779" w:rsidRDefault="00B040A2" w:rsidP="00F40ECB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</w:rPr>
            </w:pPr>
            <w:r w:rsidRPr="00BA7779">
              <w:rPr>
                <w:rFonts w:ascii="Calibri" w:hAnsi="Calibri"/>
              </w:rPr>
              <w:t>Bei einer Taxifahrt bezahlt man pro Fahrt 3,50 € Grundgebühr und für jeden gefahrenen Kilometer 1,30 €.</w:t>
            </w:r>
          </w:p>
        </w:tc>
        <w:tc>
          <w:tcPr>
            <w:tcW w:w="709" w:type="dxa"/>
            <w:tcBorders>
              <w:left w:val="single" w:sz="6" w:space="0" w:color="777777"/>
              <w:right w:val="single" w:sz="4" w:space="0" w:color="BFBFBF" w:themeColor="background1" w:themeShade="BF"/>
            </w:tcBorders>
            <w:vAlign w:val="center"/>
          </w:tcPr>
          <w:p w14:paraId="1C8AA539" w14:textId="77777777" w:rsidR="00B040A2" w:rsidRPr="00BA7779" w:rsidRDefault="00B040A2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/>
              </w:rPr>
            </w:pPr>
          </w:p>
        </w:tc>
        <w:tc>
          <w:tcPr>
            <w:tcW w:w="3084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F14969" w14:textId="2F1E3F4C" w:rsidR="00B040A2" w:rsidRPr="00BA7779" w:rsidRDefault="00B040A2" w:rsidP="00F40ECB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</w:rPr>
            </w:pPr>
            <w:r w:rsidRPr="00BA7779">
              <w:rPr>
                <w:rFonts w:ascii="Calibri" w:hAnsi="Calibri"/>
              </w:rPr>
              <w:t xml:space="preserve">Nicht proportional, denn </w:t>
            </w:r>
            <w:r w:rsidRPr="00BA7779">
              <w:rPr>
                <w:rFonts w:ascii="Calibri" w:hAnsi="Calibri"/>
              </w:rPr>
              <w:br/>
              <w:t xml:space="preserve">pro Portion wird </w:t>
            </w:r>
            <w:r w:rsidRPr="00BA7779">
              <w:rPr>
                <w:rFonts w:ascii="Calibri" w:hAnsi="Calibri"/>
                <w:b/>
                <w:bCs/>
              </w:rPr>
              <w:t>nicht</w:t>
            </w:r>
            <w:r w:rsidRPr="00BA7779">
              <w:rPr>
                <w:rFonts w:ascii="Calibri" w:hAnsi="Calibri"/>
              </w:rPr>
              <w:t xml:space="preserve"> immer </w:t>
            </w:r>
            <w:r w:rsidRPr="00BA7779">
              <w:rPr>
                <w:rFonts w:ascii="Calibri" w:hAnsi="Calibri"/>
                <w:b/>
                <w:bCs/>
              </w:rPr>
              <w:t>das Gleiche hinzugefügt</w:t>
            </w:r>
            <w:r w:rsidRPr="00BA7779">
              <w:rPr>
                <w:rFonts w:ascii="Calibri" w:hAnsi="Calibri"/>
              </w:rPr>
              <w:t xml:space="preserve"> </w:t>
            </w:r>
            <w:r w:rsidRPr="00F40ECB">
              <w:rPr>
                <w:rFonts w:ascii="Calibri" w:hAnsi="Calibri"/>
                <w:b/>
                <w:bCs/>
              </w:rPr>
              <w:t>oder weggenommen</w:t>
            </w:r>
            <w:r w:rsidRPr="00BA7779">
              <w:rPr>
                <w:rFonts w:ascii="Calibri" w:hAnsi="Calibri"/>
              </w:rPr>
              <w:t>.</w:t>
            </w:r>
          </w:p>
        </w:tc>
      </w:tr>
      <w:tr w:rsidR="00B040A2" w:rsidRPr="006900AA" w14:paraId="30D7DB2F" w14:textId="77777777" w:rsidTr="00BA7779">
        <w:trPr>
          <w:trHeight w:hRule="exact" w:val="120"/>
        </w:trPr>
        <w:tc>
          <w:tcPr>
            <w:tcW w:w="780" w:type="dxa"/>
          </w:tcPr>
          <w:p w14:paraId="3B5E1182" w14:textId="77777777" w:rsidR="00B040A2" w:rsidRPr="006900AA" w:rsidRDefault="00B040A2" w:rsidP="00082F3D">
            <w:pPr>
              <w:rPr>
                <w:sz w:val="10"/>
                <w:szCs w:val="10"/>
              </w:rPr>
            </w:pPr>
          </w:p>
        </w:tc>
        <w:tc>
          <w:tcPr>
            <w:tcW w:w="601" w:type="dxa"/>
            <w:gridSpan w:val="2"/>
          </w:tcPr>
          <w:p w14:paraId="22D28690" w14:textId="77777777" w:rsidR="00B040A2" w:rsidRPr="006900AA" w:rsidRDefault="00B040A2" w:rsidP="00082F3D">
            <w:pPr>
              <w:rPr>
                <w:sz w:val="10"/>
                <w:szCs w:val="10"/>
              </w:rPr>
            </w:pPr>
          </w:p>
        </w:tc>
        <w:tc>
          <w:tcPr>
            <w:tcW w:w="4111" w:type="dxa"/>
            <w:tcBorders>
              <w:top w:val="single" w:sz="6" w:space="0" w:color="777777"/>
              <w:bottom w:val="single" w:sz="6" w:space="0" w:color="777777"/>
            </w:tcBorders>
            <w:vAlign w:val="center"/>
          </w:tcPr>
          <w:p w14:paraId="01811018" w14:textId="77777777" w:rsidR="00B040A2" w:rsidRPr="00BA7779" w:rsidRDefault="00B040A2" w:rsidP="00F40ECB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  <w:noProof/>
              </w:rPr>
            </w:pP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14:paraId="4F530AA9" w14:textId="77777777" w:rsidR="00B040A2" w:rsidRPr="00BA7779" w:rsidRDefault="00B040A2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/>
                <w:noProof/>
              </w:rPr>
            </w:pPr>
          </w:p>
        </w:tc>
        <w:tc>
          <w:tcPr>
            <w:tcW w:w="3084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CCDA1A" w14:textId="77777777" w:rsidR="00B040A2" w:rsidRPr="00BA7779" w:rsidRDefault="00B040A2" w:rsidP="001C190D">
            <w:pPr>
              <w:pStyle w:val="TextListe"/>
              <w:rPr>
                <w:rFonts w:ascii="Calibri" w:hAnsi="Calibri"/>
                <w:noProof/>
              </w:rPr>
            </w:pPr>
          </w:p>
        </w:tc>
      </w:tr>
      <w:tr w:rsidR="00B040A2" w:rsidRPr="006900AA" w14:paraId="09B0748D" w14:textId="77777777" w:rsidTr="00BA7779">
        <w:trPr>
          <w:trHeight w:val="420"/>
        </w:trPr>
        <w:tc>
          <w:tcPr>
            <w:tcW w:w="780" w:type="dxa"/>
            <w:vMerge w:val="restart"/>
          </w:tcPr>
          <w:p w14:paraId="64005557" w14:textId="77777777" w:rsidR="00B040A2" w:rsidRPr="006900AA" w:rsidRDefault="00B040A2" w:rsidP="00082F3D"/>
        </w:tc>
        <w:tc>
          <w:tcPr>
            <w:tcW w:w="601" w:type="dxa"/>
            <w:gridSpan w:val="2"/>
            <w:vMerge w:val="restart"/>
            <w:tcBorders>
              <w:right w:val="single" w:sz="6" w:space="0" w:color="777777"/>
            </w:tcBorders>
          </w:tcPr>
          <w:p w14:paraId="7BD6DE71" w14:textId="77777777" w:rsidR="00B040A2" w:rsidRPr="006900AA" w:rsidRDefault="00B040A2" w:rsidP="00082F3D"/>
        </w:tc>
        <w:tc>
          <w:tcPr>
            <w:tcW w:w="4111" w:type="dxa"/>
            <w:vMerge w:val="restart"/>
            <w:tcBorders>
              <w:top w:val="single" w:sz="6" w:space="0" w:color="777777"/>
              <w:left w:val="single" w:sz="6" w:space="0" w:color="777777"/>
              <w:right w:val="single" w:sz="6" w:space="0" w:color="777777"/>
            </w:tcBorders>
            <w:shd w:val="clear" w:color="auto" w:fill="F2F2F2" w:themeFill="background1" w:themeFillShade="F2"/>
            <w:vAlign w:val="center"/>
          </w:tcPr>
          <w:p w14:paraId="7D208E35" w14:textId="6146924D" w:rsidR="00B040A2" w:rsidRPr="00BA7779" w:rsidRDefault="00B040A2" w:rsidP="00F40ECB">
            <w:pPr>
              <w:pStyle w:val="TextListe"/>
              <w:numPr>
                <w:ilvl w:val="0"/>
                <w:numId w:val="0"/>
              </w:numPr>
              <w:jc w:val="center"/>
              <w:rPr>
                <w:rFonts w:ascii="Calibri" w:hAnsi="Calibri"/>
              </w:rPr>
            </w:pPr>
            <w:r w:rsidRPr="00BA7779">
              <w:rPr>
                <w:rFonts w:ascii="Calibri" w:hAnsi="Calibri"/>
              </w:rPr>
              <w:t xml:space="preserve">Der Kilometerzähler eines Autos zeigt  </w:t>
            </w:r>
            <w:r w:rsidRPr="00BA7779">
              <w:rPr>
                <w:rFonts w:ascii="Calibri" w:hAnsi="Calibri"/>
              </w:rPr>
              <w:br/>
              <w:t xml:space="preserve">2 500 km an. Pro Stunde fährt das Auto mit immer gleicher Geschwindigkeit </w:t>
            </w:r>
            <w:r w:rsidRPr="00BA7779">
              <w:rPr>
                <w:rFonts w:ascii="Calibri" w:hAnsi="Calibri"/>
              </w:rPr>
              <w:br/>
              <w:t>80 km/h. Welcher Kilometerstand wird nach 4 Stunden angezeigt?</w:t>
            </w:r>
          </w:p>
        </w:tc>
        <w:tc>
          <w:tcPr>
            <w:tcW w:w="709" w:type="dxa"/>
            <w:vMerge w:val="restart"/>
            <w:tcBorders>
              <w:left w:val="single" w:sz="6" w:space="0" w:color="777777"/>
              <w:right w:val="single" w:sz="4" w:space="0" w:color="BFBFBF" w:themeColor="background1" w:themeShade="BF"/>
            </w:tcBorders>
            <w:vAlign w:val="center"/>
          </w:tcPr>
          <w:p w14:paraId="64FC7C84" w14:textId="77777777" w:rsidR="00B040A2" w:rsidRPr="00BA7779" w:rsidRDefault="00B040A2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/>
              </w:rPr>
            </w:pPr>
          </w:p>
        </w:tc>
        <w:tc>
          <w:tcPr>
            <w:tcW w:w="3084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71EF52C" w14:textId="77777777" w:rsidR="00B040A2" w:rsidRPr="00BA7779" w:rsidRDefault="00B040A2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/>
              </w:rPr>
            </w:pPr>
          </w:p>
        </w:tc>
      </w:tr>
      <w:tr w:rsidR="00B040A2" w:rsidRPr="006900AA" w14:paraId="161650FC" w14:textId="77777777" w:rsidTr="00BA7779">
        <w:trPr>
          <w:trHeight w:val="419"/>
        </w:trPr>
        <w:tc>
          <w:tcPr>
            <w:tcW w:w="780" w:type="dxa"/>
            <w:vMerge/>
          </w:tcPr>
          <w:p w14:paraId="420286E7" w14:textId="77777777" w:rsidR="00B040A2" w:rsidRPr="006900AA" w:rsidRDefault="00B040A2" w:rsidP="00082F3D"/>
        </w:tc>
        <w:tc>
          <w:tcPr>
            <w:tcW w:w="601" w:type="dxa"/>
            <w:gridSpan w:val="2"/>
            <w:vMerge/>
            <w:tcBorders>
              <w:right w:val="single" w:sz="6" w:space="0" w:color="777777"/>
            </w:tcBorders>
          </w:tcPr>
          <w:p w14:paraId="75FE2D3F" w14:textId="77777777" w:rsidR="00B040A2" w:rsidRPr="006900AA" w:rsidRDefault="00B040A2" w:rsidP="00082F3D"/>
        </w:tc>
        <w:tc>
          <w:tcPr>
            <w:tcW w:w="4111" w:type="dxa"/>
            <w:vMerge/>
            <w:tcBorders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2F2F2" w:themeFill="background1" w:themeFillShade="F2"/>
            <w:vAlign w:val="center"/>
          </w:tcPr>
          <w:p w14:paraId="331AC838" w14:textId="77777777" w:rsidR="00B040A2" w:rsidRPr="00BA7779" w:rsidRDefault="00B040A2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/>
              </w:rPr>
            </w:pPr>
          </w:p>
        </w:tc>
        <w:tc>
          <w:tcPr>
            <w:tcW w:w="709" w:type="dxa"/>
            <w:vMerge/>
            <w:tcBorders>
              <w:left w:val="single" w:sz="6" w:space="0" w:color="777777"/>
            </w:tcBorders>
            <w:vAlign w:val="center"/>
          </w:tcPr>
          <w:p w14:paraId="257FC943" w14:textId="77777777" w:rsidR="00B040A2" w:rsidRPr="00BA7779" w:rsidRDefault="00B040A2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/>
              </w:rPr>
            </w:pPr>
          </w:p>
        </w:tc>
        <w:tc>
          <w:tcPr>
            <w:tcW w:w="3084" w:type="dxa"/>
            <w:tcBorders>
              <w:top w:val="single" w:sz="4" w:space="0" w:color="BFBFBF" w:themeColor="background1" w:themeShade="BF"/>
            </w:tcBorders>
            <w:vAlign w:val="center"/>
          </w:tcPr>
          <w:p w14:paraId="3258DCAB" w14:textId="77777777" w:rsidR="00B040A2" w:rsidRPr="00BA7779" w:rsidRDefault="00B040A2" w:rsidP="001C190D">
            <w:pPr>
              <w:pStyle w:val="TextListe"/>
              <w:numPr>
                <w:ilvl w:val="0"/>
                <w:numId w:val="0"/>
              </w:numPr>
              <w:rPr>
                <w:rFonts w:ascii="Calibri" w:hAnsi="Calibri"/>
              </w:rPr>
            </w:pPr>
          </w:p>
        </w:tc>
      </w:tr>
      <w:tr w:rsidR="006900AA" w:rsidRPr="006900AA" w14:paraId="2BE84B73" w14:textId="77777777" w:rsidTr="007E7E68">
        <w:trPr>
          <w:trHeight w:val="236"/>
        </w:trPr>
        <w:tc>
          <w:tcPr>
            <w:tcW w:w="780" w:type="dxa"/>
          </w:tcPr>
          <w:p w14:paraId="5173F759" w14:textId="77777777" w:rsidR="006900AA" w:rsidRPr="006900AA" w:rsidRDefault="006900AA" w:rsidP="00082F3D"/>
        </w:tc>
        <w:tc>
          <w:tcPr>
            <w:tcW w:w="567" w:type="dxa"/>
          </w:tcPr>
          <w:p w14:paraId="68E4FF06" w14:textId="77777777" w:rsidR="006900AA" w:rsidRPr="006900AA" w:rsidRDefault="006900AA" w:rsidP="00082F3D"/>
        </w:tc>
        <w:tc>
          <w:tcPr>
            <w:tcW w:w="7938" w:type="dxa"/>
            <w:gridSpan w:val="4"/>
          </w:tcPr>
          <w:p w14:paraId="34188663" w14:textId="77777777" w:rsidR="006900AA" w:rsidRPr="006900AA" w:rsidRDefault="006900AA" w:rsidP="001C190D">
            <w:pPr>
              <w:pStyle w:val="TextListe"/>
              <w:numPr>
                <w:ilvl w:val="0"/>
                <w:numId w:val="0"/>
              </w:numPr>
            </w:pPr>
          </w:p>
        </w:tc>
      </w:tr>
      <w:tr w:rsidR="006900AA" w:rsidRPr="006900AA" w14:paraId="0F98A87A" w14:textId="77777777" w:rsidTr="007E7E68">
        <w:trPr>
          <w:trHeight w:val="236"/>
        </w:trPr>
        <w:tc>
          <w:tcPr>
            <w:tcW w:w="780" w:type="dxa"/>
          </w:tcPr>
          <w:p w14:paraId="431D6AF8" w14:textId="77777777" w:rsidR="0060248C" w:rsidRDefault="0060248C" w:rsidP="00082F3D"/>
          <w:p w14:paraId="09A33932" w14:textId="104506AA" w:rsidR="006900AA" w:rsidRPr="006900AA" w:rsidRDefault="0060248C" w:rsidP="00082F3D">
            <w:r w:rsidRPr="00415AFF">
              <w:rPr>
                <w:rFonts w:cstheme="minorHAnsi"/>
                <w:noProof/>
              </w:rPr>
              <w:drawing>
                <wp:inline distT="0" distB="0" distL="0" distR="0" wp14:anchorId="102CD71E" wp14:editId="234553D2">
                  <wp:extent cx="287640" cy="338400"/>
                  <wp:effectExtent l="0" t="0" r="0" b="5080"/>
                  <wp:docPr id="154874079" name="Grafik 154874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5D5F267" w14:textId="77777777" w:rsidR="006900AA" w:rsidRPr="006900AA" w:rsidRDefault="006900AA" w:rsidP="00082F3D">
            <w:pPr>
              <w:pStyle w:val="berschrift4"/>
            </w:pPr>
            <w:r w:rsidRPr="006900AA">
              <w:t>b)</w:t>
            </w:r>
          </w:p>
        </w:tc>
        <w:tc>
          <w:tcPr>
            <w:tcW w:w="7938" w:type="dxa"/>
            <w:gridSpan w:val="4"/>
          </w:tcPr>
          <w:p w14:paraId="0BC13EF3" w14:textId="5C051FD4" w:rsidR="006900AA" w:rsidRPr="006900AA" w:rsidRDefault="006900AA" w:rsidP="007E7E68">
            <w:pPr>
              <w:pStyle w:val="Text"/>
              <w:rPr>
                <w:rFonts w:cs="Calibri"/>
              </w:rPr>
            </w:pPr>
            <w:r w:rsidRPr="006900AA">
              <w:rPr>
                <w:rFonts w:cs="Calibri"/>
              </w:rPr>
              <w:t xml:space="preserve">Finde für jede Begründung aus </w:t>
            </w:r>
            <w:r w:rsidRPr="000B0C5A">
              <w:rPr>
                <w:rFonts w:cs="Calibri"/>
                <w:b/>
                <w:color w:val="327A86" w:themeColor="text2"/>
              </w:rPr>
              <w:t>a)</w:t>
            </w:r>
            <w:r w:rsidRPr="000B0C5A">
              <w:rPr>
                <w:rFonts w:cs="Calibri"/>
                <w:color w:val="327A86" w:themeColor="text2"/>
              </w:rPr>
              <w:t xml:space="preserve"> </w:t>
            </w:r>
            <w:r w:rsidRPr="006900AA">
              <w:rPr>
                <w:rFonts w:cs="Calibri"/>
              </w:rPr>
              <w:t xml:space="preserve">zwei weitere Situationen, </w:t>
            </w:r>
            <w:r w:rsidR="00D0661C">
              <w:rPr>
                <w:rFonts w:cs="Calibri"/>
              </w:rPr>
              <w:br/>
            </w:r>
            <w:r w:rsidRPr="006900AA">
              <w:rPr>
                <w:rFonts w:cs="Calibri"/>
              </w:rPr>
              <w:t xml:space="preserve">die nicht proportional sind und zu den Begründungen passen. </w:t>
            </w:r>
            <w:r w:rsidR="00D0661C">
              <w:rPr>
                <w:rFonts w:cs="Calibri"/>
              </w:rPr>
              <w:br/>
            </w:r>
            <w:r w:rsidRPr="006900AA">
              <w:rPr>
                <w:rFonts w:cs="Calibri"/>
              </w:rPr>
              <w:t>Schreibe ins Heft.</w:t>
            </w:r>
          </w:p>
        </w:tc>
      </w:tr>
    </w:tbl>
    <w:p w14:paraId="4BFF1855" w14:textId="1D3D006C" w:rsidR="00BC210D" w:rsidRDefault="00BC210D" w:rsidP="00B43DCF">
      <w:pPr>
        <w:rPr>
          <w:rFonts w:ascii="Calibri" w:hAnsi="Calibri" w:cs="Calibri"/>
          <w:sz w:val="4"/>
          <w:szCs w:val="2"/>
        </w:rPr>
      </w:pPr>
    </w:p>
    <w:p w14:paraId="04A0224D" w14:textId="77777777" w:rsidR="00FC00D6" w:rsidRDefault="00FC00D6">
      <w:pPr>
        <w:spacing w:after="200" w:line="276" w:lineRule="auto"/>
        <w:rPr>
          <w:rFonts w:ascii="Calibri" w:hAnsi="Calibri" w:cs="Calibri"/>
          <w:sz w:val="4"/>
          <w:szCs w:val="2"/>
        </w:rPr>
        <w:sectPr w:rsidR="00FC00D6" w:rsidSect="00BE1C19">
          <w:headerReference w:type="default" r:id="rId59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4845FA03" w14:textId="0E5091AF" w:rsidR="00BC210D" w:rsidRDefault="00BC210D">
      <w:pPr>
        <w:spacing w:after="200" w:line="276" w:lineRule="auto"/>
        <w:rPr>
          <w:rFonts w:ascii="Calibri" w:hAnsi="Calibri" w:cs="Calibri"/>
          <w:sz w:val="4"/>
          <w:szCs w:val="2"/>
        </w:rPr>
      </w:pPr>
    </w:p>
    <w:p w14:paraId="1B5356FF" w14:textId="40C55961" w:rsidR="00BC210D" w:rsidRDefault="00FC00D6" w:rsidP="00BC210D">
      <w:pPr>
        <w:rPr>
          <w:b/>
          <w:color w:val="808080" w:themeColor="background1" w:themeShade="80"/>
          <w:sz w:val="28"/>
          <w:szCs w:val="28"/>
        </w:rPr>
      </w:pPr>
      <w:r w:rsidRPr="00FC00D6">
        <w:rPr>
          <w:b/>
          <w:bCs/>
          <w:color w:val="808080" w:themeColor="background1" w:themeShade="80"/>
          <w:sz w:val="28"/>
          <w:szCs w:val="28"/>
        </w:rPr>
        <w:t>Zusatzmateria</w:t>
      </w:r>
      <w:r>
        <w:rPr>
          <w:b/>
          <w:bCs/>
          <w:color w:val="808080" w:themeColor="background1" w:themeShade="80"/>
          <w:sz w:val="28"/>
          <w:szCs w:val="28"/>
        </w:rPr>
        <w:t>l z</w:t>
      </w:r>
      <w:r w:rsidR="00BC210D" w:rsidRPr="00E07419">
        <w:rPr>
          <w:b/>
          <w:color w:val="808080" w:themeColor="background1" w:themeShade="80"/>
          <w:sz w:val="28"/>
          <w:szCs w:val="28"/>
        </w:rPr>
        <w:t xml:space="preserve">u </w:t>
      </w:r>
      <w:r w:rsidR="00BC210D">
        <w:rPr>
          <w:b/>
          <w:color w:val="808080" w:themeColor="background1" w:themeShade="80"/>
          <w:sz w:val="28"/>
          <w:szCs w:val="28"/>
        </w:rPr>
        <w:t>Baustein</w:t>
      </w:r>
      <w:r w:rsidR="00BC210D" w:rsidRPr="00E07419">
        <w:rPr>
          <w:b/>
          <w:color w:val="808080" w:themeColor="background1" w:themeShade="80"/>
          <w:sz w:val="28"/>
          <w:szCs w:val="28"/>
        </w:rPr>
        <w:t xml:space="preserve"> </w:t>
      </w:r>
      <w:r w:rsidR="00BC210D">
        <w:rPr>
          <w:b/>
          <w:color w:val="808080" w:themeColor="background1" w:themeShade="80"/>
          <w:sz w:val="28"/>
          <w:szCs w:val="28"/>
        </w:rPr>
        <w:t xml:space="preserve">S5 B, Aufgabe 1.3: Kartensatz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2" w:type="dxa"/>
          <w:bottom w:w="85" w:type="dxa"/>
        </w:tblCellMar>
        <w:tblLook w:val="04A0" w:firstRow="1" w:lastRow="0" w:firstColumn="1" w:lastColumn="0" w:noHBand="0" w:noVBand="1"/>
      </w:tblPr>
      <w:tblGrid>
        <w:gridCol w:w="4527"/>
        <w:gridCol w:w="4527"/>
      </w:tblGrid>
      <w:tr w:rsidR="00314C91" w14:paraId="6CAD0576" w14:textId="77777777" w:rsidTr="00CB2AF2">
        <w:tc>
          <w:tcPr>
            <w:tcW w:w="4527" w:type="dxa"/>
          </w:tcPr>
          <w:p w14:paraId="3322F5D5" w14:textId="129BE68D" w:rsidR="00314C91" w:rsidRPr="00314C91" w:rsidRDefault="00314C91" w:rsidP="00314C91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>Tabelle 1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314C91" w:rsidRPr="00B416AE" w14:paraId="479878D3" w14:textId="77777777" w:rsidTr="00314C91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57A9E9EA" w14:textId="605A918B" w:rsidR="00314C91" w:rsidRPr="005B4D4A" w:rsidRDefault="00CB2AF2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both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 xml:space="preserve"> </w:t>
                  </w:r>
                  <w:r w:rsidR="00314C91"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0" w:type="dxa"/>
                  <w:vAlign w:val="center"/>
                </w:tcPr>
                <w:p w14:paraId="2C7F99BD" w14:textId="77777777" w:rsidR="00314C91" w:rsidRPr="00B416AE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30" w:type="dxa"/>
                  <w:vAlign w:val="center"/>
                </w:tcPr>
                <w:p w14:paraId="3639B86F" w14:textId="52EE1448" w:rsidR="00314C91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31" w:type="dxa"/>
                  <w:vAlign w:val="center"/>
                </w:tcPr>
                <w:p w14:paraId="5F654CD2" w14:textId="128CF57C" w:rsidR="00314C91" w:rsidRPr="00B416AE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30" w:type="dxa"/>
                  <w:vAlign w:val="center"/>
                </w:tcPr>
                <w:p w14:paraId="4C40ED9A" w14:textId="44B25C08" w:rsidR="00314C91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0" w:type="dxa"/>
                  <w:vAlign w:val="center"/>
                </w:tcPr>
                <w:p w14:paraId="71E81A90" w14:textId="09816B69" w:rsidR="00314C91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31" w:type="dxa"/>
                  <w:vAlign w:val="center"/>
                </w:tcPr>
                <w:p w14:paraId="704FFC8C" w14:textId="77777777" w:rsidR="00314C91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314C91" w:rsidRPr="00A34F77" w14:paraId="2FE0BEB7" w14:textId="77777777" w:rsidTr="00314C91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3F601B22" w14:textId="0097F339" w:rsidR="00314C91" w:rsidRPr="00A34F77" w:rsidRDefault="00314C91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both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0" w:type="dxa"/>
                  <w:vAlign w:val="center"/>
                </w:tcPr>
                <w:p w14:paraId="64FDB114" w14:textId="072CBD4E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</w:t>
                  </w:r>
                </w:p>
              </w:tc>
              <w:tc>
                <w:tcPr>
                  <w:tcW w:w="530" w:type="dxa"/>
                  <w:vAlign w:val="center"/>
                </w:tcPr>
                <w:p w14:paraId="737F4246" w14:textId="45026014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741E7ADA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505BEDF6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71C4DE71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28967A5B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5C013B29" w14:textId="77777777" w:rsidR="00314C91" w:rsidRDefault="00314C91" w:rsidP="00786F18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4527" w:type="dxa"/>
          </w:tcPr>
          <w:p w14:paraId="218A3C33" w14:textId="2B2DE4CC" w:rsidR="00314C91" w:rsidRPr="00314C91" w:rsidRDefault="00314C91" w:rsidP="00314C91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 xml:space="preserve">Tabelle </w:t>
            </w:r>
            <w:r>
              <w:rPr>
                <w:b/>
                <w:bCs/>
              </w:rPr>
              <w:t>2</w:t>
            </w:r>
          </w:p>
          <w:tbl>
            <w:tblPr>
              <w:tblStyle w:val="Tabellenraster"/>
              <w:tblW w:w="4134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1"/>
              <w:gridCol w:w="531"/>
              <w:gridCol w:w="531"/>
              <w:gridCol w:w="531"/>
              <w:gridCol w:w="531"/>
              <w:gridCol w:w="531"/>
            </w:tblGrid>
            <w:tr w:rsidR="00B27CA3" w:rsidRPr="00B416AE" w14:paraId="28CE587E" w14:textId="6E2D6635" w:rsidTr="00D15262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4F3428DF" w14:textId="77777777" w:rsidR="00B27CA3" w:rsidRPr="005B4D4A" w:rsidRDefault="00B27CA3" w:rsidP="00B27CA3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1" w:type="dxa"/>
                  <w:vAlign w:val="center"/>
                </w:tcPr>
                <w:p w14:paraId="29575D48" w14:textId="3B7025FB" w:rsidR="00B27CA3" w:rsidRDefault="00B27CA3" w:rsidP="00B27CA3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1" w:type="dxa"/>
                  <w:vAlign w:val="center"/>
                </w:tcPr>
                <w:p w14:paraId="17A24942" w14:textId="586DD30B" w:rsidR="00B27CA3" w:rsidRDefault="00B27CA3" w:rsidP="00B27CA3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31" w:type="dxa"/>
                  <w:vAlign w:val="center"/>
                </w:tcPr>
                <w:p w14:paraId="47E121FF" w14:textId="08462411" w:rsidR="00B27CA3" w:rsidRDefault="00B27CA3" w:rsidP="00B27CA3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  <w:tc>
                <w:tcPr>
                  <w:tcW w:w="531" w:type="dxa"/>
                  <w:vAlign w:val="center"/>
                </w:tcPr>
                <w:p w14:paraId="22E2163F" w14:textId="05E25634" w:rsidR="00B27CA3" w:rsidRDefault="00B27CA3" w:rsidP="00B27CA3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7</w:t>
                  </w:r>
                </w:p>
              </w:tc>
              <w:tc>
                <w:tcPr>
                  <w:tcW w:w="531" w:type="dxa"/>
                  <w:vAlign w:val="center"/>
                </w:tcPr>
                <w:p w14:paraId="567C23DC" w14:textId="5711BAF1" w:rsidR="00B27CA3" w:rsidRDefault="00B27CA3" w:rsidP="00B27CA3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  <w:tc>
                <w:tcPr>
                  <w:tcW w:w="531" w:type="dxa"/>
                  <w:vAlign w:val="center"/>
                </w:tcPr>
                <w:p w14:paraId="05F52663" w14:textId="1DCF009E" w:rsidR="00B27CA3" w:rsidRDefault="00B27CA3" w:rsidP="00B27CA3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B27CA3" w:rsidRPr="00A34F77" w14:paraId="1BF4ABAA" w14:textId="3E8B32ED" w:rsidTr="00D15262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0F2599EA" w14:textId="77777777" w:rsidR="00B27CA3" w:rsidRPr="00A34F77" w:rsidRDefault="00B27CA3" w:rsidP="00B27CA3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1" w:type="dxa"/>
                  <w:vAlign w:val="center"/>
                </w:tcPr>
                <w:p w14:paraId="748D76B4" w14:textId="5E3D9647" w:rsidR="00B27CA3" w:rsidRPr="00A34F77" w:rsidRDefault="00B27CA3" w:rsidP="00B27CA3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7</w:t>
                  </w:r>
                </w:p>
              </w:tc>
              <w:tc>
                <w:tcPr>
                  <w:tcW w:w="531" w:type="dxa"/>
                  <w:vAlign w:val="center"/>
                </w:tcPr>
                <w:p w14:paraId="720FD38B" w14:textId="7BBAFCC1" w:rsidR="00B27CA3" w:rsidRPr="00A34F77" w:rsidRDefault="00B27CA3" w:rsidP="00B27CA3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8,50</w:t>
                  </w:r>
                </w:p>
              </w:tc>
              <w:tc>
                <w:tcPr>
                  <w:tcW w:w="531" w:type="dxa"/>
                  <w:vAlign w:val="center"/>
                </w:tcPr>
                <w:p w14:paraId="64337AF2" w14:textId="77777777" w:rsidR="00B27CA3" w:rsidRPr="00A34F77" w:rsidRDefault="00B27CA3" w:rsidP="00B27CA3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26009512" w14:textId="77777777" w:rsidR="00B27CA3" w:rsidRPr="00A34F77" w:rsidRDefault="00B27CA3" w:rsidP="00B27CA3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7F639061" w14:textId="77777777" w:rsidR="00B27CA3" w:rsidRPr="00A34F77" w:rsidRDefault="00B27CA3" w:rsidP="00B27CA3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4C34AD99" w14:textId="737898DE" w:rsidR="00B27CA3" w:rsidRPr="00A34F77" w:rsidRDefault="00B27CA3" w:rsidP="00B27CA3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3A7D1C22" w14:textId="3AA43F2A" w:rsidR="00314C91" w:rsidRDefault="00314C91" w:rsidP="00786F18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</w:tc>
      </w:tr>
      <w:tr w:rsidR="00314C91" w14:paraId="3336C132" w14:textId="77777777" w:rsidTr="00CB2AF2">
        <w:tc>
          <w:tcPr>
            <w:tcW w:w="4527" w:type="dxa"/>
          </w:tcPr>
          <w:p w14:paraId="603352C0" w14:textId="02DDA3BB" w:rsidR="00314C91" w:rsidRPr="00314C91" w:rsidRDefault="00314C91" w:rsidP="00314C91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 xml:space="preserve">Tabelle </w:t>
            </w:r>
            <w:r>
              <w:rPr>
                <w:b/>
                <w:bCs/>
              </w:rPr>
              <w:t>3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314C91" w:rsidRPr="00B416AE" w14:paraId="70DA4FCD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2BFA84DD" w14:textId="77777777" w:rsidR="00314C91" w:rsidRPr="005B4D4A" w:rsidRDefault="00314C91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jc w:val="both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0" w:type="dxa"/>
                  <w:vAlign w:val="center"/>
                </w:tcPr>
                <w:p w14:paraId="44C7E874" w14:textId="407AADA0" w:rsidR="00314C91" w:rsidRPr="00B416AE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0</w:t>
                  </w:r>
                </w:p>
              </w:tc>
              <w:tc>
                <w:tcPr>
                  <w:tcW w:w="530" w:type="dxa"/>
                  <w:vAlign w:val="center"/>
                </w:tcPr>
                <w:p w14:paraId="442D7FA2" w14:textId="3D63A41F" w:rsidR="00314C91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31" w:type="dxa"/>
                  <w:vAlign w:val="center"/>
                </w:tcPr>
                <w:p w14:paraId="20864D5C" w14:textId="329C20AA" w:rsidR="00314C91" w:rsidRPr="00B416AE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30" w:type="dxa"/>
                  <w:vAlign w:val="center"/>
                </w:tcPr>
                <w:p w14:paraId="5B527E4A" w14:textId="2A9DE6B6" w:rsidR="00314C91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0" w:type="dxa"/>
                  <w:vAlign w:val="center"/>
                </w:tcPr>
                <w:p w14:paraId="06C3BBBF" w14:textId="06A89C80" w:rsidR="00314C91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  <w:tc>
                <w:tcPr>
                  <w:tcW w:w="531" w:type="dxa"/>
                  <w:vAlign w:val="center"/>
                </w:tcPr>
                <w:p w14:paraId="1E064037" w14:textId="77777777" w:rsidR="00314C91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314C91" w:rsidRPr="00A34F77" w14:paraId="569A2990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023452CE" w14:textId="77777777" w:rsidR="00314C91" w:rsidRPr="00A34F77" w:rsidRDefault="00314C91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jc w:val="both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0" w:type="dxa"/>
                  <w:vAlign w:val="center"/>
                </w:tcPr>
                <w:p w14:paraId="2C594888" w14:textId="3A4637FD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78405CE0" w14:textId="4D67A2B6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-6</w:t>
                  </w:r>
                </w:p>
              </w:tc>
              <w:tc>
                <w:tcPr>
                  <w:tcW w:w="531" w:type="dxa"/>
                  <w:vAlign w:val="center"/>
                </w:tcPr>
                <w:p w14:paraId="5837FB8E" w14:textId="73B8079E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-18</w:t>
                  </w:r>
                </w:p>
              </w:tc>
              <w:tc>
                <w:tcPr>
                  <w:tcW w:w="530" w:type="dxa"/>
                  <w:vAlign w:val="center"/>
                </w:tcPr>
                <w:p w14:paraId="76BA4BED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63FFBF07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65505A04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73256079" w14:textId="77777777" w:rsidR="00314C91" w:rsidRDefault="00314C91" w:rsidP="00314C91">
            <w:pPr>
              <w:pStyle w:val="mskAufgabeTextChar"/>
              <w:tabs>
                <w:tab w:val="left" w:pos="318"/>
              </w:tabs>
              <w:spacing w:line="240" w:lineRule="auto"/>
              <w:ind w:left="57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4527" w:type="dxa"/>
          </w:tcPr>
          <w:p w14:paraId="7F4182AC" w14:textId="3FF43133" w:rsidR="009A049C" w:rsidRPr="009A049C" w:rsidRDefault="009A049C" w:rsidP="009A049C">
            <w:pPr>
              <w:pStyle w:val="mskAufgabeTextChar"/>
              <w:tabs>
                <w:tab w:val="left" w:pos="318"/>
              </w:tabs>
              <w:spacing w:after="60" w:line="240" w:lineRule="auto"/>
              <w:ind w:left="57"/>
              <w:rPr>
                <w:rFonts w:ascii="Calibri" w:hAnsi="Calibri" w:cs="Calibri"/>
                <w:b/>
                <w:color w:val="auto"/>
              </w:rPr>
            </w:pPr>
            <w:r>
              <w:rPr>
                <w:rFonts w:ascii="Calibri" w:hAnsi="Calibri" w:cs="Calibri"/>
                <w:b/>
                <w:color w:val="auto"/>
              </w:rPr>
              <w:t>Tabelle 4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9A049C" w:rsidRPr="00B416AE" w14:paraId="7E21EDAE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0F3EEA70" w14:textId="77777777" w:rsidR="009A049C" w:rsidRPr="005B4D4A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0" w:type="dxa"/>
                  <w:vAlign w:val="center"/>
                </w:tcPr>
                <w:p w14:paraId="7BB47804" w14:textId="77777777" w:rsidR="009A049C" w:rsidRPr="00B416AE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30" w:type="dxa"/>
                  <w:vAlign w:val="center"/>
                </w:tcPr>
                <w:p w14:paraId="556D2D89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31" w:type="dxa"/>
                  <w:vAlign w:val="center"/>
                </w:tcPr>
                <w:p w14:paraId="5878B2D1" w14:textId="77777777" w:rsidR="009A049C" w:rsidRPr="00B416AE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7</w:t>
                  </w:r>
                </w:p>
              </w:tc>
              <w:tc>
                <w:tcPr>
                  <w:tcW w:w="530" w:type="dxa"/>
                  <w:vAlign w:val="center"/>
                </w:tcPr>
                <w:p w14:paraId="2970D1CC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  <w:tc>
                <w:tcPr>
                  <w:tcW w:w="530" w:type="dxa"/>
                  <w:vAlign w:val="center"/>
                </w:tcPr>
                <w:p w14:paraId="682D38BA" w14:textId="77777777" w:rsidR="009A049C" w:rsidRDefault="009A049C" w:rsidP="00F40ECB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12</w:t>
                  </w:r>
                </w:p>
              </w:tc>
              <w:tc>
                <w:tcPr>
                  <w:tcW w:w="531" w:type="dxa"/>
                  <w:vAlign w:val="center"/>
                </w:tcPr>
                <w:p w14:paraId="29E62B90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9A049C" w:rsidRPr="00A34F77" w14:paraId="181A31C6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76A81927" w14:textId="77777777" w:rsidR="009A049C" w:rsidRPr="00A34F77" w:rsidRDefault="009A049C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0" w:type="dxa"/>
                  <w:vAlign w:val="center"/>
                </w:tcPr>
                <w:p w14:paraId="29D9F16B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290F6047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1,5</w:t>
                  </w:r>
                </w:p>
              </w:tc>
              <w:tc>
                <w:tcPr>
                  <w:tcW w:w="531" w:type="dxa"/>
                  <w:vAlign w:val="center"/>
                </w:tcPr>
                <w:p w14:paraId="4DED456E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228D6B4C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265A1063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2,4</w:t>
                  </w:r>
                </w:p>
              </w:tc>
              <w:tc>
                <w:tcPr>
                  <w:tcW w:w="531" w:type="dxa"/>
                  <w:vAlign w:val="center"/>
                </w:tcPr>
                <w:p w14:paraId="68336E45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7BF2F891" w14:textId="3B9CB2D5" w:rsidR="009A049C" w:rsidRDefault="009A049C" w:rsidP="00314C91">
            <w:pPr>
              <w:pStyle w:val="mskAufgabeTextChar"/>
              <w:tabs>
                <w:tab w:val="left" w:pos="318"/>
              </w:tabs>
              <w:spacing w:line="240" w:lineRule="auto"/>
              <w:ind w:left="57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314C91" w14:paraId="0FA0BC71" w14:textId="77777777" w:rsidTr="00CB2AF2">
        <w:tc>
          <w:tcPr>
            <w:tcW w:w="4527" w:type="dxa"/>
          </w:tcPr>
          <w:p w14:paraId="3951572F" w14:textId="3D29A0B9" w:rsidR="009A049C" w:rsidRPr="00314C91" w:rsidRDefault="009A049C" w:rsidP="009A049C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 xml:space="preserve">Tabelle </w:t>
            </w:r>
            <w:r>
              <w:rPr>
                <w:b/>
                <w:bCs/>
              </w:rPr>
              <w:t>5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9A049C" w:rsidRPr="00B416AE" w14:paraId="4B0B3D5E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008A828A" w14:textId="77777777" w:rsidR="009A049C" w:rsidRPr="005B4D4A" w:rsidRDefault="009A049C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jc w:val="both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0" w:type="dxa"/>
                  <w:vAlign w:val="center"/>
                </w:tcPr>
                <w:p w14:paraId="5CBEA127" w14:textId="77777777" w:rsidR="009A049C" w:rsidRPr="00B416AE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30" w:type="dxa"/>
                  <w:vAlign w:val="center"/>
                </w:tcPr>
                <w:p w14:paraId="183937C7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31" w:type="dxa"/>
                  <w:vAlign w:val="center"/>
                </w:tcPr>
                <w:p w14:paraId="661D8DBB" w14:textId="77777777" w:rsidR="009A049C" w:rsidRPr="00B416AE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30" w:type="dxa"/>
                  <w:vAlign w:val="center"/>
                </w:tcPr>
                <w:p w14:paraId="16D320DE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0" w:type="dxa"/>
                  <w:vAlign w:val="center"/>
                </w:tcPr>
                <w:p w14:paraId="3CA0A7A3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31" w:type="dxa"/>
                  <w:vAlign w:val="center"/>
                </w:tcPr>
                <w:p w14:paraId="7A4BDA86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9A049C" w:rsidRPr="00A34F77" w14:paraId="106D083C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093E0E34" w14:textId="77777777" w:rsidR="009A049C" w:rsidRPr="00A34F77" w:rsidRDefault="009A049C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jc w:val="both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0" w:type="dxa"/>
                  <w:vAlign w:val="center"/>
                </w:tcPr>
                <w:p w14:paraId="2CB38635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7E306442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3</w:t>
                  </w:r>
                </w:p>
              </w:tc>
              <w:tc>
                <w:tcPr>
                  <w:tcW w:w="531" w:type="dxa"/>
                  <w:vAlign w:val="center"/>
                </w:tcPr>
                <w:p w14:paraId="21834358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6</w:t>
                  </w:r>
                </w:p>
              </w:tc>
              <w:tc>
                <w:tcPr>
                  <w:tcW w:w="530" w:type="dxa"/>
                  <w:vAlign w:val="center"/>
                </w:tcPr>
                <w:p w14:paraId="43BB5B1D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05A340B4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62F5F2B5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588947D9" w14:textId="77777777" w:rsidR="00314C91" w:rsidRDefault="00314C91" w:rsidP="00314C91">
            <w:pPr>
              <w:pStyle w:val="mskAufgabeTextChar"/>
              <w:tabs>
                <w:tab w:val="left" w:pos="318"/>
              </w:tabs>
              <w:spacing w:line="240" w:lineRule="auto"/>
              <w:ind w:left="57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4527" w:type="dxa"/>
          </w:tcPr>
          <w:p w14:paraId="2B560F39" w14:textId="606760A0" w:rsidR="00314C91" w:rsidRPr="00314C91" w:rsidRDefault="00314C91" w:rsidP="00314C91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 xml:space="preserve">Tabelle </w:t>
            </w:r>
            <w:r>
              <w:rPr>
                <w:b/>
                <w:bCs/>
              </w:rPr>
              <w:t>6</w:t>
            </w:r>
          </w:p>
          <w:tbl>
            <w:tblPr>
              <w:tblStyle w:val="Tabellenraster"/>
              <w:tblW w:w="4128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0"/>
              <w:gridCol w:w="530"/>
              <w:gridCol w:w="530"/>
              <w:gridCol w:w="530"/>
            </w:tblGrid>
            <w:tr w:rsidR="009A049C" w:rsidRPr="00B416AE" w14:paraId="54C3A91E" w14:textId="77777777" w:rsidTr="00E01720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1F92CBA2" w14:textId="77777777" w:rsidR="009A049C" w:rsidRPr="005B4D4A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0" w:type="dxa"/>
                  <w:vAlign w:val="center"/>
                </w:tcPr>
                <w:p w14:paraId="5EBCA879" w14:textId="5C67F360" w:rsidR="009A049C" w:rsidRPr="00B416AE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30" w:type="dxa"/>
                  <w:vAlign w:val="center"/>
                </w:tcPr>
                <w:p w14:paraId="0698073F" w14:textId="1AF0964C" w:rsidR="009A049C" w:rsidRPr="00B416AE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0" w:type="dxa"/>
                  <w:vAlign w:val="center"/>
                </w:tcPr>
                <w:p w14:paraId="115AB4D6" w14:textId="1AC2B515" w:rsidR="009A049C" w:rsidRPr="00B416AE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30" w:type="dxa"/>
                  <w:vAlign w:val="center"/>
                </w:tcPr>
                <w:p w14:paraId="5FD82B04" w14:textId="3AA9A771" w:rsidR="009A049C" w:rsidRPr="00B416AE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10</w:t>
                  </w:r>
                </w:p>
              </w:tc>
              <w:tc>
                <w:tcPr>
                  <w:tcW w:w="530" w:type="dxa"/>
                  <w:vAlign w:val="center"/>
                </w:tcPr>
                <w:p w14:paraId="02F717EA" w14:textId="19897877" w:rsidR="009A049C" w:rsidRPr="00B416AE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20</w:t>
                  </w:r>
                </w:p>
              </w:tc>
              <w:tc>
                <w:tcPr>
                  <w:tcW w:w="530" w:type="dxa"/>
                  <w:vAlign w:val="center"/>
                </w:tcPr>
                <w:p w14:paraId="5D9ADC18" w14:textId="79697BBB" w:rsidR="009A049C" w:rsidRPr="00B416AE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9A049C" w:rsidRPr="00A34F77" w14:paraId="5EEC2D1E" w14:textId="77777777" w:rsidTr="00E01720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713BB99D" w14:textId="77777777" w:rsidR="009A049C" w:rsidRPr="00A34F77" w:rsidRDefault="009A049C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0" w:type="dxa"/>
                  <w:vAlign w:val="center"/>
                </w:tcPr>
                <w:p w14:paraId="7DE94E8F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7A77C546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5FD7FBE6" w14:textId="49DF1B9C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25</w:t>
                  </w:r>
                </w:p>
              </w:tc>
              <w:tc>
                <w:tcPr>
                  <w:tcW w:w="530" w:type="dxa"/>
                  <w:vAlign w:val="center"/>
                </w:tcPr>
                <w:p w14:paraId="7BE78EED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7D631B45" w14:textId="0F331A39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100</w:t>
                  </w:r>
                </w:p>
              </w:tc>
              <w:tc>
                <w:tcPr>
                  <w:tcW w:w="530" w:type="dxa"/>
                  <w:vAlign w:val="center"/>
                </w:tcPr>
                <w:p w14:paraId="1B4CB473" w14:textId="5C5D2F38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25963CA1" w14:textId="77777777" w:rsidR="00314C91" w:rsidRDefault="00314C91" w:rsidP="00314C91">
            <w:pPr>
              <w:pStyle w:val="mskAufgabeTextChar"/>
              <w:tabs>
                <w:tab w:val="left" w:pos="318"/>
              </w:tabs>
              <w:spacing w:line="240" w:lineRule="auto"/>
              <w:ind w:left="57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314C91" w14:paraId="0C4BB076" w14:textId="77777777" w:rsidTr="00CB2AF2">
        <w:tc>
          <w:tcPr>
            <w:tcW w:w="4527" w:type="dxa"/>
          </w:tcPr>
          <w:p w14:paraId="6D4531CD" w14:textId="12171A98" w:rsidR="00314C91" w:rsidRPr="00314C91" w:rsidRDefault="00314C91" w:rsidP="00314C91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 xml:space="preserve">Tabelle </w:t>
            </w:r>
            <w:r>
              <w:rPr>
                <w:b/>
                <w:bCs/>
              </w:rPr>
              <w:t>7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314C91" w:rsidRPr="00B416AE" w14:paraId="2C795090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129469CE" w14:textId="77777777" w:rsidR="00314C91" w:rsidRPr="005B4D4A" w:rsidRDefault="00314C91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jc w:val="both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0" w:type="dxa"/>
                  <w:vAlign w:val="center"/>
                </w:tcPr>
                <w:p w14:paraId="62ABBFB4" w14:textId="3681BB6C" w:rsidR="00314C91" w:rsidRPr="00B416AE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30" w:type="dxa"/>
                  <w:vAlign w:val="center"/>
                </w:tcPr>
                <w:p w14:paraId="71E63B3F" w14:textId="29FFF959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31" w:type="dxa"/>
                  <w:vAlign w:val="center"/>
                </w:tcPr>
                <w:p w14:paraId="287BDE71" w14:textId="5C0DA060" w:rsidR="00314C91" w:rsidRPr="00B416AE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30" w:type="dxa"/>
                  <w:vAlign w:val="center"/>
                </w:tcPr>
                <w:p w14:paraId="331166F3" w14:textId="11CE62F0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9</w:t>
                  </w:r>
                </w:p>
              </w:tc>
              <w:tc>
                <w:tcPr>
                  <w:tcW w:w="530" w:type="dxa"/>
                  <w:vAlign w:val="center"/>
                </w:tcPr>
                <w:p w14:paraId="3DA74035" w14:textId="2BABC87C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11</w:t>
                  </w:r>
                </w:p>
              </w:tc>
              <w:tc>
                <w:tcPr>
                  <w:tcW w:w="531" w:type="dxa"/>
                  <w:vAlign w:val="center"/>
                </w:tcPr>
                <w:p w14:paraId="5457197A" w14:textId="77777777" w:rsidR="00314C91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314C91" w:rsidRPr="00A34F77" w14:paraId="14165AAD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451465BA" w14:textId="77777777" w:rsidR="00314C91" w:rsidRPr="00A34F77" w:rsidRDefault="00314C91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both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0" w:type="dxa"/>
                  <w:vAlign w:val="center"/>
                </w:tcPr>
                <w:p w14:paraId="3A8F5A00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287C8C24" w14:textId="5A07DFA8" w:rsidR="00314C91" w:rsidRPr="00A34F77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1,8</w:t>
                  </w:r>
                </w:p>
              </w:tc>
              <w:tc>
                <w:tcPr>
                  <w:tcW w:w="531" w:type="dxa"/>
                  <w:vAlign w:val="center"/>
                </w:tcPr>
                <w:p w14:paraId="4D190842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545EBB3F" w14:textId="7811669F" w:rsidR="00314C91" w:rsidRPr="00A34F77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5,4</w:t>
                  </w:r>
                </w:p>
              </w:tc>
              <w:tc>
                <w:tcPr>
                  <w:tcW w:w="530" w:type="dxa"/>
                  <w:vAlign w:val="center"/>
                </w:tcPr>
                <w:p w14:paraId="51422F9C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732957B3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4F1380FF" w14:textId="77777777" w:rsidR="00314C91" w:rsidRDefault="00314C91" w:rsidP="00314C91">
            <w:pPr>
              <w:pStyle w:val="mskAufgabeTextChar"/>
              <w:tabs>
                <w:tab w:val="left" w:pos="318"/>
              </w:tabs>
              <w:spacing w:line="240" w:lineRule="auto"/>
              <w:ind w:left="57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4527" w:type="dxa"/>
          </w:tcPr>
          <w:p w14:paraId="3C279EB3" w14:textId="162D0D3D" w:rsidR="009A049C" w:rsidRPr="00314C91" w:rsidRDefault="009A049C" w:rsidP="009A049C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 xml:space="preserve">Tabelle </w:t>
            </w:r>
            <w:r>
              <w:rPr>
                <w:b/>
                <w:bCs/>
              </w:rPr>
              <w:t>8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9A049C" w:rsidRPr="00B416AE" w14:paraId="6753FD67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57000C32" w14:textId="77777777" w:rsidR="009A049C" w:rsidRPr="005B4D4A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0" w:type="dxa"/>
                  <w:vAlign w:val="center"/>
                </w:tcPr>
                <w:p w14:paraId="37E0CBD5" w14:textId="77777777" w:rsidR="009A049C" w:rsidRPr="00B416AE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30" w:type="dxa"/>
                  <w:vAlign w:val="center"/>
                </w:tcPr>
                <w:p w14:paraId="45F872E9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31" w:type="dxa"/>
                  <w:vAlign w:val="center"/>
                </w:tcPr>
                <w:p w14:paraId="675D27E3" w14:textId="77777777" w:rsidR="009A049C" w:rsidRPr="00B416AE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7</w:t>
                  </w:r>
                </w:p>
              </w:tc>
              <w:tc>
                <w:tcPr>
                  <w:tcW w:w="530" w:type="dxa"/>
                  <w:vAlign w:val="center"/>
                </w:tcPr>
                <w:p w14:paraId="7BD02819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  <w:tc>
                <w:tcPr>
                  <w:tcW w:w="530" w:type="dxa"/>
                  <w:vAlign w:val="center"/>
                </w:tcPr>
                <w:p w14:paraId="7B9F31DA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11</w:t>
                  </w:r>
                </w:p>
              </w:tc>
              <w:tc>
                <w:tcPr>
                  <w:tcW w:w="531" w:type="dxa"/>
                  <w:vAlign w:val="center"/>
                </w:tcPr>
                <w:p w14:paraId="25487241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9A049C" w:rsidRPr="00A34F77" w14:paraId="38216580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1C2D57CC" w14:textId="77777777" w:rsidR="009A049C" w:rsidRPr="00A34F77" w:rsidRDefault="009A049C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0" w:type="dxa"/>
                  <w:vAlign w:val="center"/>
                </w:tcPr>
                <w:p w14:paraId="128DFEDC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18</w:t>
                  </w:r>
                </w:p>
              </w:tc>
              <w:tc>
                <w:tcPr>
                  <w:tcW w:w="530" w:type="dxa"/>
                  <w:vAlign w:val="center"/>
                </w:tcPr>
                <w:p w14:paraId="6C76F7EA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16</w:t>
                  </w:r>
                </w:p>
              </w:tc>
              <w:tc>
                <w:tcPr>
                  <w:tcW w:w="531" w:type="dxa"/>
                  <w:vAlign w:val="center"/>
                </w:tcPr>
                <w:p w14:paraId="2B11BC7A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22</w:t>
                  </w:r>
                </w:p>
              </w:tc>
              <w:tc>
                <w:tcPr>
                  <w:tcW w:w="530" w:type="dxa"/>
                  <w:vAlign w:val="center"/>
                </w:tcPr>
                <w:p w14:paraId="62786085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3F1BC41B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273F07F7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3A488CBB" w14:textId="77777777" w:rsidR="00314C91" w:rsidRDefault="00314C91" w:rsidP="00314C91">
            <w:pPr>
              <w:pStyle w:val="mskAufgabeTextChar"/>
              <w:tabs>
                <w:tab w:val="left" w:pos="318"/>
              </w:tabs>
              <w:spacing w:line="240" w:lineRule="auto"/>
              <w:ind w:left="57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314C91" w14:paraId="6A899FEB" w14:textId="77777777" w:rsidTr="00CB2AF2">
        <w:tc>
          <w:tcPr>
            <w:tcW w:w="4527" w:type="dxa"/>
          </w:tcPr>
          <w:p w14:paraId="6290E919" w14:textId="10AF9D5E" w:rsidR="00314C91" w:rsidRPr="00314C91" w:rsidRDefault="00314C91" w:rsidP="00314C91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 xml:space="preserve">Tabelle </w:t>
            </w:r>
            <w:r>
              <w:rPr>
                <w:b/>
                <w:bCs/>
              </w:rPr>
              <w:t>9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314C91" w:rsidRPr="00B416AE" w14:paraId="346D30EE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6C4B5DFD" w14:textId="77777777" w:rsidR="00314C91" w:rsidRPr="005B4D4A" w:rsidRDefault="00314C91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jc w:val="both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0" w:type="dxa"/>
                  <w:vAlign w:val="center"/>
                </w:tcPr>
                <w:p w14:paraId="2261A10F" w14:textId="6AEFC259" w:rsidR="00314C91" w:rsidRPr="00B416AE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30" w:type="dxa"/>
                  <w:vAlign w:val="center"/>
                </w:tcPr>
                <w:p w14:paraId="166C7061" w14:textId="0AFFD03D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31" w:type="dxa"/>
                  <w:vAlign w:val="center"/>
                </w:tcPr>
                <w:p w14:paraId="591FE7FE" w14:textId="12E46A09" w:rsidR="00314C91" w:rsidRPr="00B416AE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30" w:type="dxa"/>
                  <w:vAlign w:val="center"/>
                </w:tcPr>
                <w:p w14:paraId="3813E24D" w14:textId="5FC4A5BF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7</w:t>
                  </w:r>
                </w:p>
              </w:tc>
              <w:tc>
                <w:tcPr>
                  <w:tcW w:w="530" w:type="dxa"/>
                  <w:vAlign w:val="center"/>
                </w:tcPr>
                <w:p w14:paraId="6DDD7471" w14:textId="1E7DA046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17</w:t>
                  </w:r>
                </w:p>
              </w:tc>
              <w:tc>
                <w:tcPr>
                  <w:tcW w:w="531" w:type="dxa"/>
                  <w:vAlign w:val="center"/>
                </w:tcPr>
                <w:p w14:paraId="63C91666" w14:textId="77777777" w:rsidR="00314C91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314C91" w:rsidRPr="00A34F77" w14:paraId="02B2C52F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5BFAE730" w14:textId="77777777" w:rsidR="00314C91" w:rsidRPr="00A34F77" w:rsidRDefault="00314C91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both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0" w:type="dxa"/>
                  <w:vAlign w:val="center"/>
                </w:tcPr>
                <w:p w14:paraId="4383F647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388BD377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673C559E" w14:textId="777DF7E9" w:rsidR="00314C91" w:rsidRPr="00A34F77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15</w:t>
                  </w:r>
                </w:p>
              </w:tc>
              <w:tc>
                <w:tcPr>
                  <w:tcW w:w="530" w:type="dxa"/>
                  <w:vAlign w:val="center"/>
                </w:tcPr>
                <w:p w14:paraId="10AD82FD" w14:textId="311D9864" w:rsidR="00314C91" w:rsidRPr="00A34F77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35</w:t>
                  </w:r>
                </w:p>
              </w:tc>
              <w:tc>
                <w:tcPr>
                  <w:tcW w:w="530" w:type="dxa"/>
                  <w:vAlign w:val="center"/>
                </w:tcPr>
                <w:p w14:paraId="6B86EFA9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32A518BC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3ECE51F5" w14:textId="77777777" w:rsidR="00314C91" w:rsidRDefault="00314C91" w:rsidP="00314C91">
            <w:pPr>
              <w:pStyle w:val="mskAufgabeTextChar"/>
              <w:tabs>
                <w:tab w:val="left" w:pos="318"/>
              </w:tabs>
              <w:spacing w:line="240" w:lineRule="auto"/>
              <w:ind w:left="57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4527" w:type="dxa"/>
          </w:tcPr>
          <w:p w14:paraId="1F434A3B" w14:textId="1579EBF0" w:rsidR="00314C91" w:rsidRPr="00314C91" w:rsidRDefault="00314C91" w:rsidP="00314C91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 xml:space="preserve">Tabelle </w:t>
            </w:r>
            <w:r>
              <w:rPr>
                <w:b/>
                <w:bCs/>
              </w:rPr>
              <w:t>10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314C91" w:rsidRPr="00B416AE" w14:paraId="3E08BADB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73838F13" w14:textId="77777777" w:rsidR="00314C91" w:rsidRPr="005B4D4A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0" w:type="dxa"/>
                  <w:vAlign w:val="center"/>
                </w:tcPr>
                <w:p w14:paraId="1914D459" w14:textId="77777777" w:rsidR="00314C91" w:rsidRPr="00B416AE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4F232B54" w14:textId="682EB05E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31" w:type="dxa"/>
                  <w:vAlign w:val="center"/>
                </w:tcPr>
                <w:p w14:paraId="13421CEB" w14:textId="6230F617" w:rsidR="00314C91" w:rsidRPr="00B416AE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0" w:type="dxa"/>
                  <w:vAlign w:val="center"/>
                </w:tcPr>
                <w:p w14:paraId="6A5C3052" w14:textId="0B5DB86F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7</w:t>
                  </w:r>
                </w:p>
              </w:tc>
              <w:tc>
                <w:tcPr>
                  <w:tcW w:w="530" w:type="dxa"/>
                  <w:vAlign w:val="center"/>
                </w:tcPr>
                <w:p w14:paraId="6DB6A888" w14:textId="25793944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9</w:t>
                  </w:r>
                </w:p>
              </w:tc>
              <w:tc>
                <w:tcPr>
                  <w:tcW w:w="531" w:type="dxa"/>
                  <w:vAlign w:val="center"/>
                </w:tcPr>
                <w:p w14:paraId="136C5515" w14:textId="4DD2251A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12</w:t>
                  </w:r>
                </w:p>
              </w:tc>
            </w:tr>
            <w:tr w:rsidR="00314C91" w:rsidRPr="00A34F77" w14:paraId="02F8D44B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6FF52E2F" w14:textId="77777777" w:rsidR="00314C91" w:rsidRPr="00A34F77" w:rsidRDefault="00314C91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0" w:type="dxa"/>
                  <w:vAlign w:val="center"/>
                </w:tcPr>
                <w:p w14:paraId="2BF9BDFB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26FA183B" w14:textId="47F0E584" w:rsidR="00314C91" w:rsidRPr="00A34F77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18</w:t>
                  </w:r>
                </w:p>
              </w:tc>
              <w:tc>
                <w:tcPr>
                  <w:tcW w:w="531" w:type="dxa"/>
                  <w:vAlign w:val="center"/>
                </w:tcPr>
                <w:p w14:paraId="6380654D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4FBB1AF5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5805F6A1" w14:textId="00C6E8E7" w:rsidR="00314C91" w:rsidRPr="00A34F77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81</w:t>
                  </w:r>
                </w:p>
              </w:tc>
              <w:tc>
                <w:tcPr>
                  <w:tcW w:w="531" w:type="dxa"/>
                  <w:vAlign w:val="center"/>
                </w:tcPr>
                <w:p w14:paraId="77D35F38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0C2B0C75" w14:textId="77777777" w:rsidR="00314C91" w:rsidRDefault="00314C91" w:rsidP="00314C91">
            <w:pPr>
              <w:pStyle w:val="mskAufgabeTextChar"/>
              <w:tabs>
                <w:tab w:val="left" w:pos="318"/>
              </w:tabs>
              <w:spacing w:line="240" w:lineRule="auto"/>
              <w:ind w:left="57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314C91" w14:paraId="667AC596" w14:textId="77777777" w:rsidTr="00CB2AF2">
        <w:tc>
          <w:tcPr>
            <w:tcW w:w="4527" w:type="dxa"/>
          </w:tcPr>
          <w:p w14:paraId="02AEDB4B" w14:textId="015D0AF1" w:rsidR="00314C91" w:rsidRPr="00314C91" w:rsidRDefault="00314C91" w:rsidP="00314C91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>Tabelle 1</w:t>
            </w:r>
            <w:r>
              <w:rPr>
                <w:b/>
                <w:bCs/>
              </w:rPr>
              <w:t>1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314C91" w:rsidRPr="00B416AE" w14:paraId="325824BD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091F8053" w14:textId="77777777" w:rsidR="00314C91" w:rsidRPr="005B4D4A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0" w:type="dxa"/>
                  <w:vAlign w:val="center"/>
                </w:tcPr>
                <w:p w14:paraId="188AACD9" w14:textId="69E18B74" w:rsidR="00314C91" w:rsidRPr="00B416AE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30" w:type="dxa"/>
                  <w:vAlign w:val="center"/>
                </w:tcPr>
                <w:p w14:paraId="1B15D040" w14:textId="0CAFE16C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1" w:type="dxa"/>
                  <w:vAlign w:val="center"/>
                </w:tcPr>
                <w:p w14:paraId="2EE2E029" w14:textId="5267A9F9" w:rsidR="00314C91" w:rsidRPr="00B416AE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30" w:type="dxa"/>
                  <w:vAlign w:val="center"/>
                </w:tcPr>
                <w:p w14:paraId="50BE49DE" w14:textId="6DF0A912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  <w:tc>
                <w:tcPr>
                  <w:tcW w:w="530" w:type="dxa"/>
                  <w:vAlign w:val="center"/>
                </w:tcPr>
                <w:p w14:paraId="2F2497FD" w14:textId="4492FBCB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7</w:t>
                  </w:r>
                </w:p>
              </w:tc>
              <w:tc>
                <w:tcPr>
                  <w:tcW w:w="531" w:type="dxa"/>
                  <w:vAlign w:val="center"/>
                </w:tcPr>
                <w:p w14:paraId="29E787F9" w14:textId="77777777" w:rsidR="00314C91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314C91" w:rsidRPr="00A34F77" w14:paraId="25FC71CB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7A8632DC" w14:textId="77777777" w:rsidR="00314C91" w:rsidRPr="00A34F77" w:rsidRDefault="00314C91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0" w:type="dxa"/>
                  <w:vAlign w:val="center"/>
                </w:tcPr>
                <w:p w14:paraId="095A17B6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604C6946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6E6F7932" w14:textId="430246AE" w:rsidR="00314C91" w:rsidRPr="00A34F77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-40</w:t>
                  </w:r>
                </w:p>
              </w:tc>
              <w:tc>
                <w:tcPr>
                  <w:tcW w:w="530" w:type="dxa"/>
                  <w:vAlign w:val="center"/>
                </w:tcPr>
                <w:p w14:paraId="45895A0A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41501A9C" w14:textId="49F4C030" w:rsidR="00314C91" w:rsidRPr="00A34F77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-56</w:t>
                  </w:r>
                </w:p>
              </w:tc>
              <w:tc>
                <w:tcPr>
                  <w:tcW w:w="531" w:type="dxa"/>
                  <w:vAlign w:val="center"/>
                </w:tcPr>
                <w:p w14:paraId="39199881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46D3EAF1" w14:textId="77777777" w:rsidR="00314C91" w:rsidRDefault="00314C91" w:rsidP="00314C91">
            <w:pPr>
              <w:pStyle w:val="mskAufgabeTextChar"/>
              <w:tabs>
                <w:tab w:val="left" w:pos="318"/>
              </w:tabs>
              <w:spacing w:line="240" w:lineRule="auto"/>
              <w:ind w:left="57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4527" w:type="dxa"/>
          </w:tcPr>
          <w:p w14:paraId="60A645EC" w14:textId="69796E3B" w:rsidR="00314C91" w:rsidRPr="00314C91" w:rsidRDefault="00314C91" w:rsidP="00314C91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 xml:space="preserve">Tabelle </w:t>
            </w:r>
            <w:r>
              <w:rPr>
                <w:b/>
                <w:bCs/>
              </w:rPr>
              <w:t>12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314C91" w:rsidRPr="00B416AE" w14:paraId="57259100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65D54C05" w14:textId="77777777" w:rsidR="00314C91" w:rsidRPr="005B4D4A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0" w:type="dxa"/>
                  <w:vAlign w:val="center"/>
                </w:tcPr>
                <w:p w14:paraId="42D23B20" w14:textId="4D7DCDAC" w:rsidR="00314C91" w:rsidRPr="00B416AE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0" w:type="dxa"/>
                  <w:vAlign w:val="center"/>
                </w:tcPr>
                <w:p w14:paraId="16331644" w14:textId="6E483053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  <w:tc>
                <w:tcPr>
                  <w:tcW w:w="531" w:type="dxa"/>
                  <w:vAlign w:val="center"/>
                </w:tcPr>
                <w:p w14:paraId="40E9E7CC" w14:textId="6272CF1F" w:rsidR="00314C91" w:rsidRPr="00B416AE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9</w:t>
                  </w:r>
                </w:p>
              </w:tc>
              <w:tc>
                <w:tcPr>
                  <w:tcW w:w="530" w:type="dxa"/>
                  <w:vAlign w:val="center"/>
                </w:tcPr>
                <w:p w14:paraId="686E66AE" w14:textId="094EA058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13</w:t>
                  </w:r>
                </w:p>
              </w:tc>
              <w:tc>
                <w:tcPr>
                  <w:tcW w:w="530" w:type="dxa"/>
                  <w:vAlign w:val="center"/>
                </w:tcPr>
                <w:p w14:paraId="6E661ECA" w14:textId="080CE754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17</w:t>
                  </w:r>
                </w:p>
              </w:tc>
              <w:tc>
                <w:tcPr>
                  <w:tcW w:w="531" w:type="dxa"/>
                  <w:vAlign w:val="center"/>
                </w:tcPr>
                <w:p w14:paraId="5EB815B4" w14:textId="77777777" w:rsidR="00314C91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314C91" w:rsidRPr="00A34F77" w14:paraId="6F8657E5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57389B71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0" w:type="dxa"/>
                  <w:vAlign w:val="center"/>
                </w:tcPr>
                <w:p w14:paraId="31B03437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4FCFE69D" w14:textId="665D8083" w:rsidR="00314C91" w:rsidRPr="00A34F77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30</w:t>
                  </w:r>
                </w:p>
              </w:tc>
              <w:tc>
                <w:tcPr>
                  <w:tcW w:w="531" w:type="dxa"/>
                  <w:vAlign w:val="center"/>
                </w:tcPr>
                <w:p w14:paraId="75CEFD8F" w14:textId="31D2DD14" w:rsidR="00314C91" w:rsidRPr="00A34F77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45</w:t>
                  </w:r>
                </w:p>
              </w:tc>
              <w:tc>
                <w:tcPr>
                  <w:tcW w:w="530" w:type="dxa"/>
                  <w:vAlign w:val="center"/>
                </w:tcPr>
                <w:p w14:paraId="20E23FB4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22B28D52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36E44DB8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4AE8F7E4" w14:textId="77777777" w:rsidR="00314C91" w:rsidRDefault="00314C91" w:rsidP="00314C91">
            <w:pPr>
              <w:pStyle w:val="mskAufgabeTextChar"/>
              <w:tabs>
                <w:tab w:val="left" w:pos="318"/>
              </w:tabs>
              <w:spacing w:line="240" w:lineRule="auto"/>
              <w:ind w:left="57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314C91" w14:paraId="01B2F475" w14:textId="77777777" w:rsidTr="00CB2AF2">
        <w:tc>
          <w:tcPr>
            <w:tcW w:w="4527" w:type="dxa"/>
          </w:tcPr>
          <w:p w14:paraId="75AFE1E6" w14:textId="0BC85FA3" w:rsidR="00314C91" w:rsidRPr="00314C91" w:rsidRDefault="00314C91" w:rsidP="00314C91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>Tabelle 1</w:t>
            </w:r>
            <w:r>
              <w:rPr>
                <w:b/>
                <w:bCs/>
              </w:rPr>
              <w:t>3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314C91" w:rsidRPr="00B416AE" w14:paraId="215641B0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777A3461" w14:textId="77777777" w:rsidR="00314C91" w:rsidRPr="005B4D4A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0" w:type="dxa"/>
                  <w:vAlign w:val="center"/>
                </w:tcPr>
                <w:p w14:paraId="263868CC" w14:textId="01781991" w:rsidR="00314C91" w:rsidRPr="00B416AE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30" w:type="dxa"/>
                  <w:vAlign w:val="center"/>
                </w:tcPr>
                <w:p w14:paraId="5D1921D0" w14:textId="77798638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31" w:type="dxa"/>
                  <w:vAlign w:val="center"/>
                </w:tcPr>
                <w:p w14:paraId="2833223F" w14:textId="0C1F1B8B" w:rsidR="00314C91" w:rsidRPr="00B416AE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30" w:type="dxa"/>
                  <w:vAlign w:val="center"/>
                </w:tcPr>
                <w:p w14:paraId="4CB5A420" w14:textId="2070527A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0" w:type="dxa"/>
                  <w:vAlign w:val="center"/>
                </w:tcPr>
                <w:p w14:paraId="6F664646" w14:textId="1018E7E4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5</w:t>
                  </w:r>
                </w:p>
              </w:tc>
              <w:tc>
                <w:tcPr>
                  <w:tcW w:w="531" w:type="dxa"/>
                  <w:vAlign w:val="center"/>
                </w:tcPr>
                <w:p w14:paraId="41A2E5CA" w14:textId="51A9AA4C" w:rsidR="00314C91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314C91" w:rsidRPr="00A34F77" w14:paraId="0D6E2B7F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0522C579" w14:textId="77777777" w:rsidR="00314C91" w:rsidRPr="00A34F77" w:rsidRDefault="00314C91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0" w:type="dxa"/>
                  <w:vAlign w:val="center"/>
                </w:tcPr>
                <w:p w14:paraId="21FE5FD7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36AF8D61" w14:textId="4381A723" w:rsidR="00314C91" w:rsidRPr="00A34F77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14</w:t>
                  </w:r>
                </w:p>
              </w:tc>
              <w:tc>
                <w:tcPr>
                  <w:tcW w:w="531" w:type="dxa"/>
                  <w:vAlign w:val="center"/>
                </w:tcPr>
                <w:p w14:paraId="07CF86A7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3F6D61ED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62528FD8" w14:textId="73D19F71" w:rsidR="00314C91" w:rsidRPr="00A34F77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22</w:t>
                  </w:r>
                </w:p>
              </w:tc>
              <w:tc>
                <w:tcPr>
                  <w:tcW w:w="531" w:type="dxa"/>
                  <w:vAlign w:val="center"/>
                </w:tcPr>
                <w:p w14:paraId="14654E01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355C954E" w14:textId="77777777" w:rsidR="00314C91" w:rsidRDefault="00314C91" w:rsidP="00314C91">
            <w:pPr>
              <w:pStyle w:val="mskAufgabeTextChar"/>
              <w:tabs>
                <w:tab w:val="left" w:pos="318"/>
              </w:tabs>
              <w:spacing w:line="240" w:lineRule="auto"/>
              <w:ind w:left="57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4527" w:type="dxa"/>
          </w:tcPr>
          <w:p w14:paraId="56876447" w14:textId="7FA614B7" w:rsidR="00314C91" w:rsidRPr="00314C91" w:rsidRDefault="00314C91" w:rsidP="00314C91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 xml:space="preserve">Tabelle </w:t>
            </w:r>
            <w:r>
              <w:rPr>
                <w:b/>
                <w:bCs/>
              </w:rPr>
              <w:t>14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314C91" w:rsidRPr="00B416AE" w14:paraId="5037968B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231EDA07" w14:textId="77777777" w:rsidR="00314C91" w:rsidRPr="005B4D4A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0" w:type="dxa"/>
                  <w:vAlign w:val="center"/>
                </w:tcPr>
                <w:p w14:paraId="719EF709" w14:textId="4BDEB327" w:rsidR="00314C91" w:rsidRPr="00B416AE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30" w:type="dxa"/>
                  <w:vAlign w:val="center"/>
                </w:tcPr>
                <w:p w14:paraId="7A7812D2" w14:textId="398BB7CF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1" w:type="dxa"/>
                  <w:vAlign w:val="center"/>
                </w:tcPr>
                <w:p w14:paraId="6B76FA8C" w14:textId="40175578" w:rsidR="00314C91" w:rsidRPr="00B416AE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  <w:tc>
                <w:tcPr>
                  <w:tcW w:w="530" w:type="dxa"/>
                  <w:vAlign w:val="center"/>
                </w:tcPr>
                <w:p w14:paraId="4E76BB3A" w14:textId="5A36AB31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  <w:tc>
                <w:tcPr>
                  <w:tcW w:w="530" w:type="dxa"/>
                  <w:vAlign w:val="center"/>
                </w:tcPr>
                <w:p w14:paraId="3BF98F57" w14:textId="3A08B16D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12</w:t>
                  </w:r>
                </w:p>
              </w:tc>
              <w:tc>
                <w:tcPr>
                  <w:tcW w:w="531" w:type="dxa"/>
                  <w:vAlign w:val="center"/>
                </w:tcPr>
                <w:p w14:paraId="6FFCCC54" w14:textId="77777777" w:rsidR="00314C91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314C91" w:rsidRPr="00A34F77" w14:paraId="4C739315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7F973F37" w14:textId="77777777" w:rsidR="00314C91" w:rsidRPr="00A34F77" w:rsidRDefault="00314C91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0" w:type="dxa"/>
                  <w:vAlign w:val="center"/>
                </w:tcPr>
                <w:p w14:paraId="68611052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6EBC16D8" w14:textId="33EFC577" w:rsidR="00314C91" w:rsidRPr="00A34F77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3,60</w:t>
                  </w:r>
                </w:p>
              </w:tc>
              <w:tc>
                <w:tcPr>
                  <w:tcW w:w="531" w:type="dxa"/>
                  <w:vAlign w:val="center"/>
                </w:tcPr>
                <w:p w14:paraId="40C53C61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69AA1BE5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3DFD050C" w14:textId="558A96D7" w:rsidR="00314C91" w:rsidRPr="00A34F77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15</w:t>
                  </w:r>
                </w:p>
              </w:tc>
              <w:tc>
                <w:tcPr>
                  <w:tcW w:w="531" w:type="dxa"/>
                  <w:vAlign w:val="center"/>
                </w:tcPr>
                <w:p w14:paraId="2EB76392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3BD8A807" w14:textId="77777777" w:rsidR="00314C91" w:rsidRDefault="00314C91" w:rsidP="00314C91">
            <w:pPr>
              <w:pStyle w:val="mskAufgabeTextChar"/>
              <w:tabs>
                <w:tab w:val="left" w:pos="318"/>
              </w:tabs>
              <w:spacing w:line="240" w:lineRule="auto"/>
              <w:ind w:left="57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314C91" w14:paraId="442D4560" w14:textId="77777777" w:rsidTr="00CB2AF2">
        <w:tc>
          <w:tcPr>
            <w:tcW w:w="4527" w:type="dxa"/>
          </w:tcPr>
          <w:p w14:paraId="59619A86" w14:textId="3D3F446D" w:rsidR="009A049C" w:rsidRPr="00314C91" w:rsidRDefault="009A049C" w:rsidP="009A049C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 xml:space="preserve">Tabelle </w:t>
            </w:r>
            <w:r>
              <w:rPr>
                <w:b/>
                <w:bCs/>
              </w:rPr>
              <w:t>15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9A049C" w:rsidRPr="00B416AE" w14:paraId="053DE72F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1071FDD2" w14:textId="77777777" w:rsidR="009A049C" w:rsidRPr="005B4D4A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0" w:type="dxa"/>
                  <w:vAlign w:val="center"/>
                </w:tcPr>
                <w:p w14:paraId="00230D6D" w14:textId="77777777" w:rsidR="009A049C" w:rsidRPr="00B416AE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530" w:type="dxa"/>
                  <w:vAlign w:val="center"/>
                </w:tcPr>
                <w:p w14:paraId="5BC6C18C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1" w:type="dxa"/>
                  <w:vAlign w:val="center"/>
                </w:tcPr>
                <w:p w14:paraId="72FC057A" w14:textId="77777777" w:rsidR="009A049C" w:rsidRPr="00B416AE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7</w:t>
                  </w:r>
                </w:p>
              </w:tc>
              <w:tc>
                <w:tcPr>
                  <w:tcW w:w="530" w:type="dxa"/>
                  <w:vAlign w:val="center"/>
                </w:tcPr>
                <w:p w14:paraId="496B1DF1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  <w:tc>
                <w:tcPr>
                  <w:tcW w:w="530" w:type="dxa"/>
                  <w:vAlign w:val="center"/>
                </w:tcPr>
                <w:p w14:paraId="2D6893B9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13</w:t>
                  </w:r>
                </w:p>
              </w:tc>
              <w:tc>
                <w:tcPr>
                  <w:tcW w:w="531" w:type="dxa"/>
                  <w:vAlign w:val="center"/>
                </w:tcPr>
                <w:p w14:paraId="1FF7ECA3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9A049C" w:rsidRPr="00A34F77" w14:paraId="677E936F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32DAB1DE" w14:textId="77777777" w:rsidR="009A049C" w:rsidRPr="00A34F77" w:rsidRDefault="009A049C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0" w:type="dxa"/>
                  <w:vAlign w:val="center"/>
                </w:tcPr>
                <w:p w14:paraId="0AE6698B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446BAF72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28</w:t>
                  </w:r>
                </w:p>
              </w:tc>
              <w:tc>
                <w:tcPr>
                  <w:tcW w:w="531" w:type="dxa"/>
                  <w:vAlign w:val="center"/>
                </w:tcPr>
                <w:p w14:paraId="723679DC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49</w:t>
                  </w:r>
                </w:p>
              </w:tc>
              <w:tc>
                <w:tcPr>
                  <w:tcW w:w="530" w:type="dxa"/>
                  <w:vAlign w:val="center"/>
                </w:tcPr>
                <w:p w14:paraId="2EEDD7C5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757B7B27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1D30782A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542FA623" w14:textId="77777777" w:rsidR="00314C91" w:rsidRDefault="00314C91" w:rsidP="00314C91">
            <w:pPr>
              <w:pStyle w:val="mskAufgabeTextChar"/>
              <w:tabs>
                <w:tab w:val="left" w:pos="318"/>
              </w:tabs>
              <w:spacing w:line="240" w:lineRule="auto"/>
              <w:ind w:left="57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4527" w:type="dxa"/>
          </w:tcPr>
          <w:p w14:paraId="30A40060" w14:textId="6D8EAD38" w:rsidR="00314C91" w:rsidRPr="00314C91" w:rsidRDefault="00314C91" w:rsidP="00314C91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 xml:space="preserve">Tabelle </w:t>
            </w:r>
            <w:r>
              <w:rPr>
                <w:b/>
                <w:bCs/>
              </w:rPr>
              <w:t>16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314C91" w:rsidRPr="00B416AE" w14:paraId="5CC00F8F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1EAF1E5F" w14:textId="77777777" w:rsidR="00314C91" w:rsidRPr="005B4D4A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0" w:type="dxa"/>
                  <w:vAlign w:val="center"/>
                </w:tcPr>
                <w:p w14:paraId="3F2CDE88" w14:textId="4AFD244C" w:rsidR="00314C91" w:rsidRPr="00B416AE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0" w:type="dxa"/>
                  <w:vAlign w:val="center"/>
                </w:tcPr>
                <w:p w14:paraId="3761CDD7" w14:textId="6C6657E4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7</w:t>
                  </w:r>
                </w:p>
              </w:tc>
              <w:tc>
                <w:tcPr>
                  <w:tcW w:w="531" w:type="dxa"/>
                  <w:vAlign w:val="center"/>
                </w:tcPr>
                <w:p w14:paraId="3E22810E" w14:textId="0BC0F9C4" w:rsidR="00314C91" w:rsidRPr="00B416AE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11</w:t>
                  </w:r>
                </w:p>
              </w:tc>
              <w:tc>
                <w:tcPr>
                  <w:tcW w:w="530" w:type="dxa"/>
                  <w:vAlign w:val="center"/>
                </w:tcPr>
                <w:p w14:paraId="4CBDC8A8" w14:textId="348A6C52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16</w:t>
                  </w:r>
                </w:p>
              </w:tc>
              <w:tc>
                <w:tcPr>
                  <w:tcW w:w="530" w:type="dxa"/>
                  <w:vAlign w:val="center"/>
                </w:tcPr>
                <w:p w14:paraId="27C7B551" w14:textId="31B5F9C3" w:rsidR="00314C91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19</w:t>
                  </w:r>
                </w:p>
              </w:tc>
              <w:tc>
                <w:tcPr>
                  <w:tcW w:w="531" w:type="dxa"/>
                  <w:vAlign w:val="center"/>
                </w:tcPr>
                <w:p w14:paraId="3383A790" w14:textId="77777777" w:rsidR="00314C91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314C91" w:rsidRPr="00A34F77" w14:paraId="212F97D5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4F21CF65" w14:textId="77777777" w:rsidR="00314C91" w:rsidRPr="00A34F77" w:rsidRDefault="00314C91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0" w:type="dxa"/>
                  <w:vAlign w:val="center"/>
                </w:tcPr>
                <w:p w14:paraId="5F1E257D" w14:textId="2D3B703A" w:rsidR="00314C91" w:rsidRPr="00A34F77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8</w:t>
                  </w:r>
                </w:p>
              </w:tc>
              <w:tc>
                <w:tcPr>
                  <w:tcW w:w="530" w:type="dxa"/>
                  <w:vAlign w:val="center"/>
                </w:tcPr>
                <w:p w14:paraId="22911769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333BD94F" w14:textId="197812B7" w:rsidR="00314C91" w:rsidRPr="00A34F77" w:rsidRDefault="009A049C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33</w:t>
                  </w:r>
                </w:p>
              </w:tc>
              <w:tc>
                <w:tcPr>
                  <w:tcW w:w="530" w:type="dxa"/>
                  <w:vAlign w:val="center"/>
                </w:tcPr>
                <w:p w14:paraId="1A0C6E17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69E81948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081ED074" w14:textId="77777777" w:rsidR="00314C91" w:rsidRPr="00A34F77" w:rsidRDefault="00314C91" w:rsidP="00314C91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43057A2F" w14:textId="77777777" w:rsidR="00314C91" w:rsidRDefault="00314C91" w:rsidP="00314C91">
            <w:pPr>
              <w:pStyle w:val="mskAufgabeTextChar"/>
              <w:tabs>
                <w:tab w:val="left" w:pos="318"/>
              </w:tabs>
              <w:spacing w:line="240" w:lineRule="auto"/>
              <w:ind w:left="57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314C91" w14:paraId="2489F26E" w14:textId="77777777" w:rsidTr="00CB2AF2">
        <w:tc>
          <w:tcPr>
            <w:tcW w:w="4527" w:type="dxa"/>
          </w:tcPr>
          <w:p w14:paraId="14B081CA" w14:textId="11B073A6" w:rsidR="009A049C" w:rsidRPr="00314C91" w:rsidRDefault="009A049C" w:rsidP="009A049C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 xml:space="preserve">Tabelle </w:t>
            </w:r>
            <w:r>
              <w:rPr>
                <w:b/>
                <w:bCs/>
              </w:rPr>
              <w:t>17</w:t>
            </w:r>
          </w:p>
          <w:tbl>
            <w:tblPr>
              <w:tblStyle w:val="Tabellenraster"/>
              <w:tblW w:w="4130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0"/>
              <w:gridCol w:w="530"/>
              <w:gridCol w:w="531"/>
              <w:gridCol w:w="530"/>
              <w:gridCol w:w="530"/>
              <w:gridCol w:w="531"/>
            </w:tblGrid>
            <w:tr w:rsidR="009A049C" w:rsidRPr="00B416AE" w14:paraId="1254790F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526FD0B0" w14:textId="77777777" w:rsidR="009A049C" w:rsidRPr="005B4D4A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0" w:type="dxa"/>
                  <w:vAlign w:val="center"/>
                </w:tcPr>
                <w:p w14:paraId="26A5D385" w14:textId="77777777" w:rsidR="009A049C" w:rsidRPr="00B416AE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42B05827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31" w:type="dxa"/>
                  <w:vAlign w:val="center"/>
                </w:tcPr>
                <w:p w14:paraId="0232AAE9" w14:textId="77777777" w:rsidR="009A049C" w:rsidRPr="00B416AE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4</w:t>
                  </w:r>
                </w:p>
              </w:tc>
              <w:tc>
                <w:tcPr>
                  <w:tcW w:w="530" w:type="dxa"/>
                  <w:vAlign w:val="center"/>
                </w:tcPr>
                <w:p w14:paraId="6CD35ED8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8</w:t>
                  </w:r>
                </w:p>
              </w:tc>
              <w:tc>
                <w:tcPr>
                  <w:tcW w:w="530" w:type="dxa"/>
                  <w:vAlign w:val="center"/>
                </w:tcPr>
                <w:p w14:paraId="03EA7923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14</w:t>
                  </w:r>
                </w:p>
              </w:tc>
              <w:tc>
                <w:tcPr>
                  <w:tcW w:w="531" w:type="dxa"/>
                  <w:vAlign w:val="center"/>
                </w:tcPr>
                <w:p w14:paraId="5535F713" w14:textId="77777777" w:rsidR="009A049C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22</w:t>
                  </w:r>
                </w:p>
              </w:tc>
            </w:tr>
            <w:tr w:rsidR="009A049C" w:rsidRPr="00A34F77" w14:paraId="3995A464" w14:textId="77777777" w:rsidTr="00786F18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4DB4F02B" w14:textId="77777777" w:rsidR="009A049C" w:rsidRPr="00A34F77" w:rsidRDefault="009A049C" w:rsidP="00CB2AF2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0" w:type="dxa"/>
                  <w:vAlign w:val="center"/>
                </w:tcPr>
                <w:p w14:paraId="316E728B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752D1EED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9</w:t>
                  </w:r>
                </w:p>
              </w:tc>
              <w:tc>
                <w:tcPr>
                  <w:tcW w:w="531" w:type="dxa"/>
                  <w:vAlign w:val="center"/>
                </w:tcPr>
                <w:p w14:paraId="5F086188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5F928CC6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0" w:type="dxa"/>
                  <w:vAlign w:val="center"/>
                </w:tcPr>
                <w:p w14:paraId="142F7720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63</w:t>
                  </w:r>
                </w:p>
              </w:tc>
              <w:tc>
                <w:tcPr>
                  <w:tcW w:w="531" w:type="dxa"/>
                  <w:vAlign w:val="center"/>
                </w:tcPr>
                <w:p w14:paraId="7BF9CF61" w14:textId="77777777" w:rsidR="009A049C" w:rsidRPr="00A34F77" w:rsidRDefault="009A049C" w:rsidP="009A049C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551DCF70" w14:textId="77777777" w:rsidR="00314C91" w:rsidRPr="00314C91" w:rsidRDefault="00314C91" w:rsidP="00314C91">
            <w:pPr>
              <w:spacing w:after="60"/>
              <w:rPr>
                <w:b/>
                <w:bCs/>
              </w:rPr>
            </w:pPr>
          </w:p>
        </w:tc>
        <w:tc>
          <w:tcPr>
            <w:tcW w:w="4527" w:type="dxa"/>
          </w:tcPr>
          <w:p w14:paraId="0585561F" w14:textId="46D9039F" w:rsidR="009A049C" w:rsidRPr="00314C91" w:rsidRDefault="009A049C" w:rsidP="009A049C">
            <w:pPr>
              <w:spacing w:after="60"/>
              <w:rPr>
                <w:b/>
                <w:bCs/>
              </w:rPr>
            </w:pPr>
            <w:r w:rsidRPr="00314C91">
              <w:rPr>
                <w:b/>
                <w:bCs/>
              </w:rPr>
              <w:t xml:space="preserve">Tabelle </w:t>
            </w:r>
            <w:r>
              <w:rPr>
                <w:b/>
                <w:bCs/>
              </w:rPr>
              <w:t>18</w:t>
            </w:r>
          </w:p>
          <w:tbl>
            <w:tblPr>
              <w:tblStyle w:val="Tabellenraster"/>
              <w:tblW w:w="4134" w:type="dxa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CellMar>
                <w:top w:w="28" w:type="dxa"/>
                <w:left w:w="57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531"/>
              <w:gridCol w:w="531"/>
              <w:gridCol w:w="531"/>
              <w:gridCol w:w="531"/>
              <w:gridCol w:w="531"/>
              <w:gridCol w:w="531"/>
            </w:tblGrid>
            <w:tr w:rsidR="00981B5F" w:rsidRPr="00B416AE" w14:paraId="145517BE" w14:textId="77777777" w:rsidTr="004F1CBE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tcMar>
                    <w:left w:w="28" w:type="dxa"/>
                    <w:right w:w="28" w:type="dxa"/>
                  </w:tcMar>
                  <w:vAlign w:val="center"/>
                </w:tcPr>
                <w:p w14:paraId="67459456" w14:textId="77777777" w:rsidR="00981B5F" w:rsidRPr="005B4D4A" w:rsidRDefault="00981B5F" w:rsidP="00981B5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ind w:left="57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A</w:t>
                  </w:r>
                </w:p>
              </w:tc>
              <w:tc>
                <w:tcPr>
                  <w:tcW w:w="531" w:type="dxa"/>
                  <w:vAlign w:val="center"/>
                </w:tcPr>
                <w:p w14:paraId="1907B003" w14:textId="50394F7D" w:rsidR="00981B5F" w:rsidRDefault="00981B5F" w:rsidP="00981B5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2</w:t>
                  </w:r>
                </w:p>
              </w:tc>
              <w:tc>
                <w:tcPr>
                  <w:tcW w:w="531" w:type="dxa"/>
                  <w:vAlign w:val="center"/>
                </w:tcPr>
                <w:p w14:paraId="56F83416" w14:textId="41AB4FF8" w:rsidR="00981B5F" w:rsidRDefault="00981B5F" w:rsidP="00981B5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3</w:t>
                  </w:r>
                </w:p>
              </w:tc>
              <w:tc>
                <w:tcPr>
                  <w:tcW w:w="531" w:type="dxa"/>
                  <w:vAlign w:val="center"/>
                </w:tcPr>
                <w:p w14:paraId="0AF31766" w14:textId="6427A399" w:rsidR="00981B5F" w:rsidRDefault="00981B5F" w:rsidP="00981B5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6</w:t>
                  </w:r>
                </w:p>
              </w:tc>
              <w:tc>
                <w:tcPr>
                  <w:tcW w:w="531" w:type="dxa"/>
                  <w:vAlign w:val="center"/>
                </w:tcPr>
                <w:p w14:paraId="2AD54AA5" w14:textId="5FBC21DC" w:rsidR="00981B5F" w:rsidRDefault="00981B5F" w:rsidP="00981B5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12</w:t>
                  </w:r>
                </w:p>
              </w:tc>
              <w:tc>
                <w:tcPr>
                  <w:tcW w:w="531" w:type="dxa"/>
                  <w:vAlign w:val="center"/>
                </w:tcPr>
                <w:p w14:paraId="539D6452" w14:textId="4F6BE9BC" w:rsidR="00981B5F" w:rsidRDefault="00981B5F" w:rsidP="00981B5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  <w:r>
                    <w:rPr>
                      <w:rFonts w:ascii="Calibri" w:hAnsi="Calibri" w:cs="Calibri"/>
                      <w:bCs/>
                      <w:color w:val="auto"/>
                    </w:rPr>
                    <w:t>18</w:t>
                  </w:r>
                </w:p>
              </w:tc>
              <w:tc>
                <w:tcPr>
                  <w:tcW w:w="531" w:type="dxa"/>
                  <w:vAlign w:val="center"/>
                </w:tcPr>
                <w:p w14:paraId="7358A678" w14:textId="60257BB5" w:rsidR="00981B5F" w:rsidRDefault="00981B5F" w:rsidP="00981B5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bCs/>
                      <w:color w:val="auto"/>
                    </w:rPr>
                  </w:pPr>
                </w:p>
              </w:tc>
            </w:tr>
            <w:tr w:rsidR="00981B5F" w:rsidRPr="00A34F77" w14:paraId="4D1A5052" w14:textId="77777777" w:rsidTr="004F1CBE">
              <w:trPr>
                <w:trHeight w:val="394"/>
              </w:trPr>
              <w:tc>
                <w:tcPr>
                  <w:tcW w:w="948" w:type="dxa"/>
                  <w:shd w:val="clear" w:color="auto" w:fill="F2F2F2" w:themeFill="background1" w:themeFillShade="F2"/>
                  <w:vAlign w:val="center"/>
                </w:tcPr>
                <w:p w14:paraId="1F7C92AA" w14:textId="77777777" w:rsidR="00981B5F" w:rsidRPr="00A34F77" w:rsidRDefault="00981B5F" w:rsidP="00981B5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Größe B</w:t>
                  </w:r>
                  <w:r w:rsidRPr="005B4D4A">
                    <w:rPr>
                      <w:rFonts w:ascii="Calibri" w:hAnsi="Calibri" w:cs="Calibri"/>
                      <w:bCs/>
                      <w:color w:val="auto"/>
                    </w:rPr>
                    <w:t xml:space="preserve"> </w:t>
                  </w:r>
                </w:p>
              </w:tc>
              <w:tc>
                <w:tcPr>
                  <w:tcW w:w="531" w:type="dxa"/>
                  <w:vAlign w:val="center"/>
                </w:tcPr>
                <w:p w14:paraId="268C4E62" w14:textId="79F2B1F3" w:rsidR="00981B5F" w:rsidRPr="00A34F77" w:rsidRDefault="00981B5F" w:rsidP="00981B5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1,2</w:t>
                  </w:r>
                </w:p>
              </w:tc>
              <w:tc>
                <w:tcPr>
                  <w:tcW w:w="531" w:type="dxa"/>
                  <w:vAlign w:val="center"/>
                </w:tcPr>
                <w:p w14:paraId="6FA7C942" w14:textId="77777777" w:rsidR="00981B5F" w:rsidRPr="00A34F77" w:rsidRDefault="00981B5F" w:rsidP="00981B5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12E0EA02" w14:textId="6EA1C39E" w:rsidR="00981B5F" w:rsidRPr="00A34F77" w:rsidRDefault="00981B5F" w:rsidP="00981B5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3,6</w:t>
                  </w:r>
                </w:p>
              </w:tc>
              <w:tc>
                <w:tcPr>
                  <w:tcW w:w="531" w:type="dxa"/>
                  <w:vAlign w:val="center"/>
                </w:tcPr>
                <w:p w14:paraId="597DF9F5" w14:textId="77777777" w:rsidR="00981B5F" w:rsidRPr="00A34F77" w:rsidRDefault="00981B5F" w:rsidP="00981B5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50EB24CA" w14:textId="77777777" w:rsidR="00981B5F" w:rsidRPr="00A34F77" w:rsidRDefault="00981B5F" w:rsidP="00981B5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091357E8" w14:textId="581E8976" w:rsidR="00981B5F" w:rsidRPr="00A34F77" w:rsidRDefault="00981B5F" w:rsidP="00981B5F">
                  <w:pPr>
                    <w:pStyle w:val="mskAufgabeTextChar"/>
                    <w:tabs>
                      <w:tab w:val="left" w:pos="318"/>
                    </w:tabs>
                    <w:spacing w:line="240" w:lineRule="auto"/>
                    <w:jc w:val="center"/>
                    <w:rPr>
                      <w:rFonts w:ascii="Calibri" w:hAnsi="Calibri" w:cs="Calibri"/>
                      <w:color w:val="auto"/>
                    </w:rPr>
                  </w:pPr>
                </w:p>
              </w:tc>
            </w:tr>
          </w:tbl>
          <w:p w14:paraId="73ABE555" w14:textId="77777777" w:rsidR="00314C91" w:rsidRPr="00314C91" w:rsidRDefault="00314C91" w:rsidP="00314C91">
            <w:pPr>
              <w:spacing w:after="60"/>
              <w:rPr>
                <w:b/>
                <w:bCs/>
              </w:rPr>
            </w:pPr>
          </w:p>
        </w:tc>
      </w:tr>
    </w:tbl>
    <w:p w14:paraId="49231970" w14:textId="4C9AF6D8" w:rsidR="00314C91" w:rsidRDefault="00CB2AF2" w:rsidP="00314C91">
      <w:pPr>
        <w:rPr>
          <w:b/>
          <w:color w:val="808080" w:themeColor="background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729680" behindDoc="0" locked="0" layoutInCell="1" allowOverlap="1" wp14:anchorId="599554F6" wp14:editId="75ECBBEA">
            <wp:simplePos x="0" y="0"/>
            <wp:positionH relativeFrom="column">
              <wp:posOffset>2550477</wp:posOffset>
            </wp:positionH>
            <wp:positionV relativeFrom="paragraph">
              <wp:posOffset>149947</wp:posOffset>
            </wp:positionV>
            <wp:extent cx="530762" cy="318956"/>
            <wp:effectExtent l="42228" t="33972" r="45402" b="32703"/>
            <wp:wrapNone/>
            <wp:docPr id="558268035" name="Grafik 75" descr="Scissors Icon Transparent HQ PNG Download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issors Icon Transparent HQ PNG Download | FreePNGim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00000">
                      <a:off x="0" y="0"/>
                      <a:ext cx="530762" cy="31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3C264" w14:textId="2C1C1694" w:rsidR="00314C91" w:rsidRDefault="00314C91" w:rsidP="00314C91">
      <w:pPr>
        <w:rPr>
          <w:b/>
          <w:color w:val="808080" w:themeColor="background1" w:themeShade="80"/>
          <w:sz w:val="28"/>
          <w:szCs w:val="28"/>
        </w:rPr>
      </w:pPr>
    </w:p>
    <w:p w14:paraId="5F4465AC" w14:textId="77777777" w:rsidR="00314C91" w:rsidRDefault="00314C91" w:rsidP="00BC210D">
      <w:pPr>
        <w:rPr>
          <w:b/>
          <w:color w:val="808080" w:themeColor="background1" w:themeShade="80"/>
          <w:sz w:val="28"/>
          <w:szCs w:val="28"/>
        </w:rPr>
      </w:pPr>
    </w:p>
    <w:p w14:paraId="6A6177F0" w14:textId="77777777" w:rsidR="00B92ECF" w:rsidRDefault="00B92ECF" w:rsidP="00BC210D">
      <w:pPr>
        <w:rPr>
          <w:b/>
          <w:bCs/>
          <w:color w:val="808080" w:themeColor="background1" w:themeShade="80"/>
          <w:sz w:val="28"/>
          <w:szCs w:val="28"/>
        </w:rPr>
      </w:pPr>
    </w:p>
    <w:p w14:paraId="1EB6B848" w14:textId="5F897CE2" w:rsidR="00737F0D" w:rsidRDefault="00FC00D6" w:rsidP="00BC210D">
      <w:pPr>
        <w:rPr>
          <w:b/>
          <w:color w:val="808080" w:themeColor="background1" w:themeShade="80"/>
          <w:sz w:val="28"/>
          <w:szCs w:val="28"/>
        </w:rPr>
      </w:pPr>
      <w:r w:rsidRPr="00FC00D6">
        <w:rPr>
          <w:b/>
          <w:bCs/>
          <w:color w:val="808080" w:themeColor="background1" w:themeShade="80"/>
          <w:sz w:val="28"/>
          <w:szCs w:val="28"/>
        </w:rPr>
        <w:t>Zusatzmateria</w:t>
      </w:r>
      <w:r>
        <w:rPr>
          <w:b/>
          <w:bCs/>
          <w:color w:val="808080" w:themeColor="background1" w:themeShade="80"/>
          <w:sz w:val="28"/>
          <w:szCs w:val="28"/>
        </w:rPr>
        <w:t>l z</w:t>
      </w:r>
      <w:r w:rsidR="00BC210D" w:rsidRPr="00E07419">
        <w:rPr>
          <w:b/>
          <w:color w:val="808080" w:themeColor="background1" w:themeShade="80"/>
          <w:sz w:val="28"/>
          <w:szCs w:val="28"/>
        </w:rPr>
        <w:t xml:space="preserve">u </w:t>
      </w:r>
      <w:r w:rsidR="00BC210D">
        <w:rPr>
          <w:b/>
          <w:color w:val="808080" w:themeColor="background1" w:themeShade="80"/>
          <w:sz w:val="28"/>
          <w:szCs w:val="28"/>
        </w:rPr>
        <w:t>Baustein</w:t>
      </w:r>
      <w:r w:rsidR="00BC210D" w:rsidRPr="00E07419">
        <w:rPr>
          <w:b/>
          <w:color w:val="808080" w:themeColor="background1" w:themeShade="80"/>
          <w:sz w:val="28"/>
          <w:szCs w:val="28"/>
        </w:rPr>
        <w:t xml:space="preserve"> </w:t>
      </w:r>
      <w:r w:rsidR="00BC210D">
        <w:rPr>
          <w:b/>
          <w:color w:val="808080" w:themeColor="background1" w:themeShade="80"/>
          <w:sz w:val="28"/>
          <w:szCs w:val="28"/>
        </w:rPr>
        <w:t xml:space="preserve">S5 B, Aufgaben 1.3 und 2.2: </w:t>
      </w:r>
      <w:r w:rsidR="00737F0D">
        <w:rPr>
          <w:b/>
          <w:color w:val="808080" w:themeColor="background1" w:themeShade="80"/>
          <w:sz w:val="28"/>
          <w:szCs w:val="28"/>
        </w:rPr>
        <w:br/>
      </w:r>
    </w:p>
    <w:p w14:paraId="242B53BB" w14:textId="4C533DF2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  <w:r>
        <w:rPr>
          <w:b/>
          <w:color w:val="808080" w:themeColor="background1" w:themeShade="80"/>
          <w:sz w:val="28"/>
          <w:szCs w:val="28"/>
        </w:rPr>
        <w:t>Strategienamen</w:t>
      </w:r>
    </w:p>
    <w:p w14:paraId="2D37EC53" w14:textId="7777777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tbl>
      <w:tblPr>
        <w:tblStyle w:val="Tabellenraster"/>
        <w:tblW w:w="0" w:type="auto"/>
        <w:tblBorders>
          <w:top w:val="single" w:sz="6" w:space="0" w:color="777777"/>
          <w:left w:val="single" w:sz="6" w:space="0" w:color="777777"/>
          <w:bottom w:val="single" w:sz="6" w:space="0" w:color="777777"/>
          <w:right w:val="single" w:sz="6" w:space="0" w:color="777777"/>
          <w:insideH w:val="single" w:sz="6" w:space="0" w:color="777777"/>
          <w:insideV w:val="single" w:sz="6" w:space="0" w:color="777777"/>
        </w:tblBorders>
        <w:tblLook w:val="04A0" w:firstRow="1" w:lastRow="0" w:firstColumn="1" w:lastColumn="0" w:noHBand="0" w:noVBand="1"/>
      </w:tblPr>
      <w:tblGrid>
        <w:gridCol w:w="4520"/>
        <w:gridCol w:w="4534"/>
      </w:tblGrid>
      <w:tr w:rsidR="00BC210D" w14:paraId="4E8775E4" w14:textId="77777777" w:rsidTr="00035659">
        <w:trPr>
          <w:trHeight w:val="2268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5571F941" w14:textId="50A0EED7" w:rsidR="00BC210D" w:rsidRPr="004514AB" w:rsidRDefault="00BC210D" w:rsidP="00FC00D6">
            <w:pPr>
              <w:spacing w:line="276" w:lineRule="auto"/>
              <w:jc w:val="center"/>
              <w:rPr>
                <w:b/>
                <w:sz w:val="28"/>
              </w:rPr>
            </w:pPr>
            <w:r w:rsidRPr="004514AB">
              <w:rPr>
                <w:b/>
                <w:sz w:val="40"/>
              </w:rPr>
              <w:t xml:space="preserve">Schrittweise </w:t>
            </w:r>
            <w:r w:rsidR="00617947">
              <w:rPr>
                <w:b/>
                <w:sz w:val="40"/>
              </w:rPr>
              <w:br/>
            </w:r>
            <w:r w:rsidR="00B416AE">
              <w:rPr>
                <w:b/>
                <w:sz w:val="40"/>
              </w:rPr>
              <w:t>Hochzählen</w:t>
            </w:r>
          </w:p>
        </w:tc>
        <w:tc>
          <w:tcPr>
            <w:tcW w:w="4607" w:type="dxa"/>
            <w:shd w:val="clear" w:color="auto" w:fill="D9D9D9" w:themeFill="background1" w:themeFillShade="D9"/>
            <w:vAlign w:val="center"/>
          </w:tcPr>
          <w:p w14:paraId="107408EF" w14:textId="705C574A" w:rsidR="00BC210D" w:rsidRDefault="00B4402D" w:rsidP="00FC00D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40"/>
              </w:rPr>
              <w:t xml:space="preserve">Flexibel </w:t>
            </w:r>
            <w:r w:rsidR="00617947">
              <w:rPr>
                <w:b/>
                <w:sz w:val="40"/>
              </w:rPr>
              <w:t xml:space="preserve">Hoch- und </w:t>
            </w:r>
            <w:r>
              <w:rPr>
                <w:b/>
                <w:sz w:val="40"/>
              </w:rPr>
              <w:t>Runte</w:t>
            </w:r>
            <w:r w:rsidR="00617947">
              <w:rPr>
                <w:b/>
                <w:sz w:val="40"/>
              </w:rPr>
              <w:t>r</w:t>
            </w:r>
            <w:r>
              <w:rPr>
                <w:b/>
                <w:sz w:val="40"/>
              </w:rPr>
              <w:t>r</w:t>
            </w:r>
            <w:r w:rsidR="00BC210D" w:rsidRPr="004514AB">
              <w:rPr>
                <w:b/>
                <w:sz w:val="40"/>
              </w:rPr>
              <w:t>echnen</w:t>
            </w:r>
          </w:p>
        </w:tc>
      </w:tr>
      <w:tr w:rsidR="00BC210D" w14:paraId="310D9B0F" w14:textId="77777777" w:rsidTr="00035659">
        <w:trPr>
          <w:trHeight w:val="2268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3DC28717" w14:textId="2D688952" w:rsidR="00BC210D" w:rsidRDefault="00BC210D" w:rsidP="00FC00D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40"/>
              </w:rPr>
              <w:t xml:space="preserve">Auf </w:t>
            </w:r>
            <w:r w:rsidR="00DA64AF">
              <w:rPr>
                <w:b/>
                <w:sz w:val="40"/>
              </w:rPr>
              <w:t>1</w:t>
            </w:r>
            <w:r>
              <w:rPr>
                <w:b/>
                <w:sz w:val="40"/>
              </w:rPr>
              <w:t xml:space="preserve"> Portion runter- und dann hochrechnen</w:t>
            </w:r>
          </w:p>
        </w:tc>
        <w:tc>
          <w:tcPr>
            <w:tcW w:w="4607" w:type="dxa"/>
            <w:shd w:val="clear" w:color="auto" w:fill="D9D9D9" w:themeFill="background1" w:themeFillShade="D9"/>
            <w:vAlign w:val="center"/>
          </w:tcPr>
          <w:p w14:paraId="6AC56055" w14:textId="03B51DA3" w:rsidR="00BC210D" w:rsidRDefault="00BC210D" w:rsidP="00FC00D6">
            <w:pPr>
              <w:spacing w:line="276" w:lineRule="auto"/>
              <w:jc w:val="center"/>
              <w:rPr>
                <w:b/>
              </w:rPr>
            </w:pPr>
            <w:r w:rsidRPr="004514AB">
              <w:rPr>
                <w:b/>
                <w:sz w:val="40"/>
              </w:rPr>
              <w:t>Mit feste</w:t>
            </w:r>
            <w:r w:rsidR="00B4402D">
              <w:rPr>
                <w:b/>
                <w:sz w:val="40"/>
              </w:rPr>
              <w:t>m</w:t>
            </w:r>
            <w:r w:rsidRPr="004514AB">
              <w:rPr>
                <w:b/>
                <w:sz w:val="40"/>
              </w:rPr>
              <w:t xml:space="preserve"> Faktor rechnen</w:t>
            </w:r>
          </w:p>
        </w:tc>
      </w:tr>
    </w:tbl>
    <w:p w14:paraId="720263CA" w14:textId="7777777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60BB3850" w14:textId="7777777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096C3F8A" w14:textId="4D91E39E" w:rsidR="00BC210D" w:rsidRDefault="009643F8" w:rsidP="00BC210D">
      <w:pPr>
        <w:rPr>
          <w:b/>
          <w:color w:val="808080" w:themeColor="background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634448" behindDoc="0" locked="0" layoutInCell="1" allowOverlap="1" wp14:anchorId="70BE39F0" wp14:editId="38471829">
            <wp:simplePos x="0" y="0"/>
            <wp:positionH relativeFrom="column">
              <wp:posOffset>2480489</wp:posOffset>
            </wp:positionH>
            <wp:positionV relativeFrom="paragraph">
              <wp:posOffset>61995</wp:posOffset>
            </wp:positionV>
            <wp:extent cx="676275" cy="406400"/>
            <wp:effectExtent l="46038" t="30162" r="30162" b="30163"/>
            <wp:wrapNone/>
            <wp:docPr id="1842271326" name="Grafik 75" descr="Scissors Icon Transparent HQ PNG Download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issors Icon Transparent HQ PNG Download | FreePNGim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00000">
                      <a:off x="0" y="0"/>
                      <a:ext cx="67627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E48E2" w14:textId="3B34355F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3CCEBEF9" w14:textId="297EF3C2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62812B20" w14:textId="689C41B6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10604E35" w14:textId="45897B89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59A50A17" w14:textId="7777777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2B80EF18" w14:textId="7777777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0C61444A" w14:textId="7623BBD0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0A8572D3" w14:textId="2DBF5102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3C92B503" w14:textId="7777777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6336FBF2" w14:textId="7777777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4F6C542C" w14:textId="7777777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09E5ECFC" w14:textId="7777777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54C14095" w14:textId="7777777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14D78772" w14:textId="7777777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2B73E8CC" w14:textId="7777777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18B69F6C" w14:textId="7777777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310EA663" w14:textId="7777777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1A11E7A1" w14:textId="7777777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3BEFBFCA" w14:textId="7777777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298A4DC7" w14:textId="2D35A0E9" w:rsidR="001B4ACC" w:rsidRDefault="001B4ACC">
      <w:pPr>
        <w:spacing w:after="200" w:line="276" w:lineRule="auto"/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br w:type="page"/>
      </w:r>
    </w:p>
    <w:p w14:paraId="03DEAB2F" w14:textId="546AB531" w:rsidR="00035659" w:rsidRDefault="00035659" w:rsidP="00BC210D">
      <w:pPr>
        <w:rPr>
          <w:b/>
          <w:bCs/>
          <w:color w:val="808080" w:themeColor="background1" w:themeShade="80"/>
          <w:sz w:val="28"/>
          <w:szCs w:val="28"/>
        </w:rPr>
      </w:pPr>
    </w:p>
    <w:p w14:paraId="764838EA" w14:textId="30595E6F" w:rsidR="00BC210D" w:rsidRDefault="00FC00D6" w:rsidP="00BC210D">
      <w:pPr>
        <w:rPr>
          <w:b/>
          <w:color w:val="808080" w:themeColor="background1" w:themeShade="80"/>
          <w:sz w:val="28"/>
          <w:szCs w:val="28"/>
        </w:rPr>
      </w:pPr>
      <w:r w:rsidRPr="00FC00D6">
        <w:rPr>
          <w:b/>
          <w:bCs/>
          <w:color w:val="808080" w:themeColor="background1" w:themeShade="80"/>
          <w:sz w:val="28"/>
          <w:szCs w:val="28"/>
        </w:rPr>
        <w:t>Zusatzmaterial z</w:t>
      </w:r>
      <w:r w:rsidR="00BC210D" w:rsidRPr="00E07419">
        <w:rPr>
          <w:b/>
          <w:color w:val="808080" w:themeColor="background1" w:themeShade="80"/>
          <w:sz w:val="28"/>
          <w:szCs w:val="28"/>
        </w:rPr>
        <w:t xml:space="preserve">u </w:t>
      </w:r>
      <w:r w:rsidR="00BC210D">
        <w:rPr>
          <w:b/>
          <w:color w:val="808080" w:themeColor="background1" w:themeShade="80"/>
          <w:sz w:val="28"/>
          <w:szCs w:val="28"/>
        </w:rPr>
        <w:t>Baustein</w:t>
      </w:r>
      <w:r w:rsidR="00BC210D" w:rsidRPr="00E07419">
        <w:rPr>
          <w:b/>
          <w:color w:val="808080" w:themeColor="background1" w:themeShade="80"/>
          <w:sz w:val="28"/>
          <w:szCs w:val="28"/>
        </w:rPr>
        <w:t xml:space="preserve"> </w:t>
      </w:r>
      <w:r w:rsidR="00BC210D">
        <w:rPr>
          <w:b/>
          <w:color w:val="808080" w:themeColor="background1" w:themeShade="80"/>
          <w:sz w:val="28"/>
          <w:szCs w:val="28"/>
        </w:rPr>
        <w:t xml:space="preserve">S5 B, Aufgabe 2.2: Kartensatz </w:t>
      </w:r>
    </w:p>
    <w:p w14:paraId="4BBC4D1D" w14:textId="716DCB57" w:rsidR="00BC210D" w:rsidRDefault="00BC210D" w:rsidP="00BC210D">
      <w:pPr>
        <w:rPr>
          <w:b/>
          <w:color w:val="808080" w:themeColor="background1" w:themeShade="80"/>
          <w:sz w:val="28"/>
          <w:szCs w:val="28"/>
        </w:rPr>
      </w:pPr>
    </w:p>
    <w:p w14:paraId="6421EA0C" w14:textId="7F13797D" w:rsidR="00035659" w:rsidRDefault="009643F8" w:rsidP="00BC210D">
      <w:pPr>
        <w:rPr>
          <w:b/>
          <w:color w:val="808080" w:themeColor="background1" w:themeShade="80"/>
          <w:sz w:val="28"/>
          <w:szCs w:val="28"/>
        </w:rPr>
      </w:pPr>
      <w:r>
        <w:fldChar w:fldCharType="begin"/>
      </w:r>
      <w:r>
        <w:instrText xml:space="preserve"> INCLUDEPICTURE "/Users/susanneprediger/Library/Group Containers/UBF8T346G9.ms/WebArchiveCopyPasteTempFiles/com.microsoft.Word/28882-3-scissors-icon.png" \* MERGEFORMATINET </w:instrText>
      </w:r>
      <w:r>
        <w:fldChar w:fldCharType="separate"/>
      </w:r>
      <w:r>
        <w:fldChar w:fldCharType="end"/>
      </w:r>
    </w:p>
    <w:tbl>
      <w:tblPr>
        <w:tblStyle w:val="Tabellenraster"/>
        <w:tblW w:w="9322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CellMar>
          <w:left w:w="142" w:type="dxa"/>
          <w:right w:w="85" w:type="dxa"/>
        </w:tblCellMar>
        <w:tblLook w:val="04A0" w:firstRow="1" w:lastRow="0" w:firstColumn="1" w:lastColumn="0" w:noHBand="0" w:noVBand="1"/>
      </w:tblPr>
      <w:tblGrid>
        <w:gridCol w:w="4661"/>
        <w:gridCol w:w="4661"/>
      </w:tblGrid>
      <w:tr w:rsidR="00BC210D" w14:paraId="0C5DB49A" w14:textId="77777777" w:rsidTr="00FC00D6">
        <w:trPr>
          <w:trHeight w:hRule="exact" w:val="1531"/>
        </w:trPr>
        <w:tc>
          <w:tcPr>
            <w:tcW w:w="4661" w:type="dxa"/>
            <w:shd w:val="clear" w:color="auto" w:fill="F2F2F2" w:themeFill="background1" w:themeFillShade="F2"/>
            <w:vAlign w:val="center"/>
          </w:tcPr>
          <w:p w14:paraId="11E71ECA" w14:textId="3888C6DD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7 Übernachtungen im Hotel</w:t>
            </w:r>
          </w:p>
          <w:p w14:paraId="6A94E945" w14:textId="77777777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kosten 210 €.</w:t>
            </w:r>
          </w:p>
          <w:p w14:paraId="6DC5FD9D" w14:textId="77777777" w:rsidR="00BC210D" w:rsidRDefault="00BC210D" w:rsidP="00B92ECF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>Wie viel kosten 14 Übernachtungen?</w:t>
            </w:r>
          </w:p>
        </w:tc>
        <w:tc>
          <w:tcPr>
            <w:tcW w:w="4661" w:type="dxa"/>
            <w:shd w:val="clear" w:color="auto" w:fill="F2F2F2" w:themeFill="background1" w:themeFillShade="F2"/>
            <w:vAlign w:val="center"/>
          </w:tcPr>
          <w:p w14:paraId="5F9F7269" w14:textId="41816517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3 kg Fisch kosten 12 €.</w:t>
            </w:r>
          </w:p>
          <w:p w14:paraId="02F50216" w14:textId="77C475EE" w:rsidR="00BC210D" w:rsidRDefault="00BC210D" w:rsidP="00B92ECF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>Wie viel kosten 6 kg?</w:t>
            </w:r>
          </w:p>
        </w:tc>
      </w:tr>
      <w:tr w:rsidR="00BC210D" w14:paraId="0BAB1A55" w14:textId="77777777" w:rsidTr="00FC00D6">
        <w:trPr>
          <w:trHeight w:hRule="exact" w:val="1531"/>
        </w:trPr>
        <w:tc>
          <w:tcPr>
            <w:tcW w:w="4661" w:type="dxa"/>
            <w:shd w:val="clear" w:color="auto" w:fill="F2F2F2" w:themeFill="background1" w:themeFillShade="F2"/>
            <w:vAlign w:val="center"/>
          </w:tcPr>
          <w:p w14:paraId="01E62AAE" w14:textId="77777777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10 US-Dollar sind ungefähr 8 €.</w:t>
            </w:r>
          </w:p>
          <w:p w14:paraId="75FFF831" w14:textId="661E644E" w:rsidR="00BC210D" w:rsidRDefault="00BC210D" w:rsidP="00B92ECF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>Wie viel sind 70 US-Dollar ungefähr?</w:t>
            </w:r>
          </w:p>
        </w:tc>
        <w:tc>
          <w:tcPr>
            <w:tcW w:w="4661" w:type="dxa"/>
            <w:shd w:val="clear" w:color="auto" w:fill="F2F2F2" w:themeFill="background1" w:themeFillShade="F2"/>
            <w:vAlign w:val="center"/>
          </w:tcPr>
          <w:p w14:paraId="77E15A14" w14:textId="47CE517C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Vier 1 €-Stücke wiegen 16 g.</w:t>
            </w:r>
          </w:p>
          <w:p w14:paraId="1B4998E5" w14:textId="4BEF0EDA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Wie viel wiegen</w:t>
            </w:r>
          </w:p>
          <w:p w14:paraId="2109AFD4" w14:textId="09E5F628" w:rsidR="00BC210D" w:rsidRDefault="00BC210D" w:rsidP="00B92ECF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>sieben 1 €-Stücke?</w:t>
            </w:r>
          </w:p>
        </w:tc>
      </w:tr>
      <w:tr w:rsidR="00BC210D" w14:paraId="5B602622" w14:textId="77777777" w:rsidTr="00FC00D6">
        <w:trPr>
          <w:trHeight w:hRule="exact" w:val="1531"/>
        </w:trPr>
        <w:tc>
          <w:tcPr>
            <w:tcW w:w="4661" w:type="dxa"/>
            <w:shd w:val="clear" w:color="auto" w:fill="F2F2F2" w:themeFill="background1" w:themeFillShade="F2"/>
            <w:vAlign w:val="center"/>
          </w:tcPr>
          <w:p w14:paraId="3E1DD8D7" w14:textId="7241E12D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Tims Vater fährt bei immer gleicher Geschwindigkeit in 2 Stunden 240 km.</w:t>
            </w:r>
          </w:p>
          <w:p w14:paraId="1A147F28" w14:textId="345D893F" w:rsidR="00BC210D" w:rsidRDefault="00BC210D" w:rsidP="00B92ECF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>Wie viele km fährt er in 3 Stunden?</w:t>
            </w:r>
          </w:p>
        </w:tc>
        <w:tc>
          <w:tcPr>
            <w:tcW w:w="4661" w:type="dxa"/>
            <w:shd w:val="clear" w:color="auto" w:fill="F2F2F2" w:themeFill="background1" w:themeFillShade="F2"/>
            <w:vAlign w:val="center"/>
          </w:tcPr>
          <w:p w14:paraId="1F5EED36" w14:textId="646873D5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In einem Ferngespräch</w:t>
            </w:r>
          </w:p>
          <w:p w14:paraId="17BEF5A1" w14:textId="16308F38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kosten 5 Minuten 1,50 €.</w:t>
            </w:r>
          </w:p>
          <w:p w14:paraId="13E1E022" w14:textId="77777777" w:rsidR="00BC210D" w:rsidRDefault="00BC210D" w:rsidP="00B92ECF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>Wie viel kosten 17 Minuten?</w:t>
            </w:r>
          </w:p>
        </w:tc>
      </w:tr>
      <w:tr w:rsidR="00BC210D" w14:paraId="66CE8435" w14:textId="77777777" w:rsidTr="00FC00D6">
        <w:trPr>
          <w:trHeight w:hRule="exact" w:val="1531"/>
        </w:trPr>
        <w:tc>
          <w:tcPr>
            <w:tcW w:w="4661" w:type="dxa"/>
            <w:shd w:val="clear" w:color="auto" w:fill="F2F2F2" w:themeFill="background1" w:themeFillShade="F2"/>
            <w:vAlign w:val="center"/>
          </w:tcPr>
          <w:p w14:paraId="12A3BF85" w14:textId="5FF30CD7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Emilys Mutter fährt auf der Autobahn pro Stunde 100 km.</w:t>
            </w:r>
          </w:p>
          <w:p w14:paraId="2EF70AA3" w14:textId="77777777" w:rsidR="00BC210D" w:rsidRDefault="00BC210D" w:rsidP="00B92ECF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>Wie viele km fährt sie in 4 Stunden?</w:t>
            </w:r>
          </w:p>
        </w:tc>
        <w:tc>
          <w:tcPr>
            <w:tcW w:w="4661" w:type="dxa"/>
            <w:shd w:val="clear" w:color="auto" w:fill="F2F2F2" w:themeFill="background1" w:themeFillShade="F2"/>
            <w:vAlign w:val="center"/>
          </w:tcPr>
          <w:p w14:paraId="565FE754" w14:textId="0A408879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Für 1 € bekommt man</w:t>
            </w:r>
          </w:p>
          <w:p w14:paraId="383A72BC" w14:textId="68C040CD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1,20 Schweizer Franken.</w:t>
            </w:r>
          </w:p>
          <w:p w14:paraId="35505B62" w14:textId="77777777" w:rsidR="00BC210D" w:rsidRDefault="00BC210D" w:rsidP="00B92ECF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>Wie viel Schweizer Franken bekommt man für 20 €?</w:t>
            </w:r>
          </w:p>
        </w:tc>
      </w:tr>
      <w:tr w:rsidR="00BC210D" w14:paraId="30E52C70" w14:textId="77777777" w:rsidTr="00FC00D6">
        <w:trPr>
          <w:trHeight w:hRule="exact" w:val="1531"/>
        </w:trPr>
        <w:tc>
          <w:tcPr>
            <w:tcW w:w="4661" w:type="dxa"/>
            <w:shd w:val="clear" w:color="auto" w:fill="F2F2F2" w:themeFill="background1" w:themeFillShade="F2"/>
            <w:vAlign w:val="center"/>
          </w:tcPr>
          <w:p w14:paraId="1BB2DBA5" w14:textId="3282F72D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In einem </w:t>
            </w:r>
            <w:proofErr w:type="spellStart"/>
            <w:r>
              <w:rPr>
                <w:sz w:val="28"/>
              </w:rPr>
              <w:t>Hostel</w:t>
            </w:r>
            <w:proofErr w:type="spellEnd"/>
            <w:r>
              <w:rPr>
                <w:sz w:val="28"/>
              </w:rPr>
              <w:t xml:space="preserve"> zahlt Tim pro Übernachtung 6 €.</w:t>
            </w:r>
          </w:p>
          <w:p w14:paraId="37A0FC1E" w14:textId="6551591B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Wie viel bezahlt er für</w:t>
            </w:r>
          </w:p>
          <w:p w14:paraId="35F4E710" w14:textId="77777777" w:rsidR="00BC210D" w:rsidRPr="00F54393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6 Übernachtungen?</w:t>
            </w:r>
          </w:p>
        </w:tc>
        <w:tc>
          <w:tcPr>
            <w:tcW w:w="4661" w:type="dxa"/>
            <w:shd w:val="clear" w:color="auto" w:fill="F2F2F2" w:themeFill="background1" w:themeFillShade="F2"/>
            <w:vAlign w:val="center"/>
          </w:tcPr>
          <w:p w14:paraId="0F511454" w14:textId="7CD43FE4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Kenan ist 12 Jahre alt und</w:t>
            </w:r>
          </w:p>
          <w:p w14:paraId="348580E1" w14:textId="75A3FAEC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hat Schuhgröße 36. </w:t>
            </w:r>
            <w:r>
              <w:rPr>
                <w:sz w:val="28"/>
              </w:rPr>
              <w:br/>
              <w:t>Welche Schuhgröße hat er</w:t>
            </w:r>
          </w:p>
          <w:p w14:paraId="00AE1195" w14:textId="77777777" w:rsidR="00BC210D" w:rsidRDefault="00BC210D" w:rsidP="00B92ECF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>mit 15 Jahren?</w:t>
            </w:r>
          </w:p>
        </w:tc>
      </w:tr>
      <w:tr w:rsidR="00BC210D" w14:paraId="58BB95DD" w14:textId="77777777" w:rsidTr="00FC00D6">
        <w:trPr>
          <w:trHeight w:hRule="exact" w:val="1531"/>
        </w:trPr>
        <w:tc>
          <w:tcPr>
            <w:tcW w:w="4661" w:type="dxa"/>
            <w:shd w:val="clear" w:color="auto" w:fill="F2F2F2" w:themeFill="background1" w:themeFillShade="F2"/>
            <w:vAlign w:val="center"/>
          </w:tcPr>
          <w:p w14:paraId="62E69E14" w14:textId="52516B58" w:rsidR="00BC210D" w:rsidRDefault="00BC210D" w:rsidP="00B92ECF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>Ein Tiger wiegt bei der Geburt 1 kg. Wie schwer ist er nach 3 Jahren?</w:t>
            </w:r>
          </w:p>
        </w:tc>
        <w:tc>
          <w:tcPr>
            <w:tcW w:w="4661" w:type="dxa"/>
            <w:shd w:val="clear" w:color="auto" w:fill="F2F2F2" w:themeFill="background1" w:themeFillShade="F2"/>
            <w:vAlign w:val="center"/>
          </w:tcPr>
          <w:p w14:paraId="444B3EFE" w14:textId="77777777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Emily springt mit 12 Jahren</w:t>
            </w:r>
          </w:p>
          <w:p w14:paraId="15BC70B7" w14:textId="2EDE1B8F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3,60 m weit.</w:t>
            </w:r>
          </w:p>
          <w:p w14:paraId="2E644BC5" w14:textId="2FDA5D92" w:rsidR="00BC210D" w:rsidRDefault="00BC210D" w:rsidP="00B92ECF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>Wie weit springt sie mit 24 Jahren?</w:t>
            </w:r>
          </w:p>
        </w:tc>
      </w:tr>
      <w:tr w:rsidR="00BC210D" w14:paraId="20882FF4" w14:textId="77777777" w:rsidTr="00FC00D6">
        <w:trPr>
          <w:trHeight w:hRule="exact" w:val="1531"/>
        </w:trPr>
        <w:tc>
          <w:tcPr>
            <w:tcW w:w="4661" w:type="dxa"/>
            <w:shd w:val="clear" w:color="auto" w:fill="F2F2F2" w:themeFill="background1" w:themeFillShade="F2"/>
            <w:vAlign w:val="center"/>
          </w:tcPr>
          <w:p w14:paraId="2F711C33" w14:textId="5EC93977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In einer Disko zahlt man </w:t>
            </w:r>
            <w:r w:rsidR="00B92ECF">
              <w:rPr>
                <w:sz w:val="28"/>
              </w:rPr>
              <w:t>8</w:t>
            </w:r>
            <w:r>
              <w:rPr>
                <w:sz w:val="28"/>
              </w:rPr>
              <w:t xml:space="preserve"> € Eintritt und für jedes Getränk </w:t>
            </w:r>
            <w:r w:rsidR="00B92ECF">
              <w:rPr>
                <w:sz w:val="28"/>
              </w:rPr>
              <w:t>4</w:t>
            </w:r>
            <w:r>
              <w:rPr>
                <w:sz w:val="28"/>
              </w:rPr>
              <w:t xml:space="preserve"> €.</w:t>
            </w:r>
          </w:p>
          <w:p w14:paraId="21538CFF" w14:textId="74EEBDEB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Was bezahlt Sarah,</w:t>
            </w:r>
          </w:p>
          <w:p w14:paraId="1D54DC85" w14:textId="3579BE3D" w:rsidR="00BC210D" w:rsidRDefault="00BC210D" w:rsidP="00B92ECF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>wenn sie 5 Getränke getrunken hat?</w:t>
            </w:r>
          </w:p>
        </w:tc>
        <w:tc>
          <w:tcPr>
            <w:tcW w:w="4661" w:type="dxa"/>
            <w:shd w:val="clear" w:color="auto" w:fill="F2F2F2" w:themeFill="background1" w:themeFillShade="F2"/>
            <w:vAlign w:val="center"/>
          </w:tcPr>
          <w:p w14:paraId="5B9C918A" w14:textId="07513E5D" w:rsidR="00BC210D" w:rsidRDefault="00BC210D" w:rsidP="00B92ECF">
            <w:pPr>
              <w:spacing w:line="276" w:lineRule="auto"/>
              <w:jc w:val="center"/>
              <w:rPr>
                <w:b/>
              </w:rPr>
            </w:pPr>
            <w:r>
              <w:rPr>
                <w:sz w:val="28"/>
              </w:rPr>
              <w:t xml:space="preserve">Ein Aufzug ins Bergwerk sinkt </w:t>
            </w:r>
            <w:r w:rsidR="00674FC1">
              <w:rPr>
                <w:sz w:val="28"/>
              </w:rPr>
              <w:br/>
            </w:r>
            <w:r>
              <w:rPr>
                <w:sz w:val="28"/>
              </w:rPr>
              <w:t xml:space="preserve">in einer Minute um 40 m. Wie tief </w:t>
            </w:r>
            <w:r w:rsidR="00674FC1">
              <w:rPr>
                <w:sz w:val="28"/>
              </w:rPr>
              <w:br/>
            </w:r>
            <w:r>
              <w:rPr>
                <w:sz w:val="28"/>
              </w:rPr>
              <w:t>ist er nach 4</w:t>
            </w:r>
            <w:r w:rsidR="00FC00D6">
              <w:rPr>
                <w:sz w:val="28"/>
              </w:rPr>
              <w:t> </w:t>
            </w:r>
            <w:r>
              <w:rPr>
                <w:sz w:val="28"/>
              </w:rPr>
              <w:t>Minuten gesunken?</w:t>
            </w:r>
          </w:p>
        </w:tc>
      </w:tr>
      <w:tr w:rsidR="00BC210D" w14:paraId="49276B30" w14:textId="77777777" w:rsidTr="00FC00D6">
        <w:trPr>
          <w:trHeight w:hRule="exact" w:val="1531"/>
        </w:trPr>
        <w:tc>
          <w:tcPr>
            <w:tcW w:w="4661" w:type="dxa"/>
            <w:shd w:val="clear" w:color="auto" w:fill="F2F2F2" w:themeFill="background1" w:themeFillShade="F2"/>
            <w:vAlign w:val="center"/>
          </w:tcPr>
          <w:p w14:paraId="5A7ACEE0" w14:textId="02B80217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Im Zoo kostet der Eintritt für zwei Personen </w:t>
            </w:r>
            <w:r w:rsidR="00B92ECF">
              <w:rPr>
                <w:sz w:val="28"/>
              </w:rPr>
              <w:t>24</w:t>
            </w:r>
            <w:r>
              <w:rPr>
                <w:sz w:val="28"/>
              </w:rPr>
              <w:t xml:space="preserve"> €. Der Gruppenpreis </w:t>
            </w:r>
            <w:r w:rsidR="00FC00D6">
              <w:rPr>
                <w:sz w:val="28"/>
              </w:rPr>
              <w:br/>
            </w:r>
            <w:r>
              <w:rPr>
                <w:sz w:val="28"/>
              </w:rPr>
              <w:t xml:space="preserve">für 10 Personen beträgt </w:t>
            </w:r>
            <w:r w:rsidR="00B92ECF">
              <w:rPr>
                <w:sz w:val="28"/>
              </w:rPr>
              <w:t>89</w:t>
            </w:r>
            <w:r>
              <w:rPr>
                <w:sz w:val="28"/>
              </w:rPr>
              <w:t xml:space="preserve"> €.</w:t>
            </w:r>
            <w:r w:rsidR="00FC00D6">
              <w:rPr>
                <w:sz w:val="28"/>
              </w:rPr>
              <w:t xml:space="preserve"> </w:t>
            </w:r>
            <w:r>
              <w:rPr>
                <w:sz w:val="28"/>
              </w:rPr>
              <w:t>Wie teuer ist der Eintritt für 13 Personen?</w:t>
            </w:r>
          </w:p>
        </w:tc>
        <w:tc>
          <w:tcPr>
            <w:tcW w:w="4661" w:type="dxa"/>
            <w:shd w:val="clear" w:color="auto" w:fill="F2F2F2" w:themeFill="background1" w:themeFillShade="F2"/>
            <w:vAlign w:val="center"/>
          </w:tcPr>
          <w:p w14:paraId="2D5FA41B" w14:textId="627CE956" w:rsidR="00BC210D" w:rsidRDefault="00BC210D" w:rsidP="00B92ECF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Eine Metzgerei grillt 150 Würstchen. Pro Stunde werden 30 Würstchen verkauft. Wie viele Würstchen </w:t>
            </w:r>
            <w:r w:rsidR="00FC00D6">
              <w:rPr>
                <w:sz w:val="28"/>
              </w:rPr>
              <w:br/>
            </w:r>
            <w:r>
              <w:rPr>
                <w:sz w:val="28"/>
              </w:rPr>
              <w:t>gibt es nach 4 Stunden noch?</w:t>
            </w:r>
          </w:p>
        </w:tc>
      </w:tr>
    </w:tbl>
    <w:p w14:paraId="3E45F7B7" w14:textId="0367023E" w:rsidR="00AC0B94" w:rsidRPr="006900AA" w:rsidRDefault="009643F8" w:rsidP="00B43DCF">
      <w:pPr>
        <w:rPr>
          <w:rFonts w:ascii="Calibri" w:hAnsi="Calibri" w:cs="Calibri"/>
          <w:sz w:val="4"/>
          <w:szCs w:val="2"/>
        </w:rPr>
      </w:pPr>
      <w:r>
        <w:rPr>
          <w:noProof/>
        </w:rPr>
        <w:drawing>
          <wp:anchor distT="0" distB="0" distL="114300" distR="114300" simplePos="0" relativeHeight="252632400" behindDoc="0" locked="0" layoutInCell="1" allowOverlap="1" wp14:anchorId="1F6C693B" wp14:editId="29443236">
            <wp:simplePos x="0" y="0"/>
            <wp:positionH relativeFrom="column">
              <wp:posOffset>2645794</wp:posOffset>
            </wp:positionH>
            <wp:positionV relativeFrom="paragraph">
              <wp:posOffset>318095</wp:posOffset>
            </wp:positionV>
            <wp:extent cx="676275" cy="406400"/>
            <wp:effectExtent l="46038" t="30162" r="30162" b="30163"/>
            <wp:wrapNone/>
            <wp:docPr id="635500427" name="Grafik 75" descr="Scissors Icon Transparent HQ PNG Download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issors Icon Transparent HQ PNG Download | FreePNGim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00000">
                      <a:off x="0" y="0"/>
                      <a:ext cx="67627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0B94" w:rsidRPr="006900AA" w:rsidSect="00FC00D6">
      <w:headerReference w:type="default" r:id="rId60"/>
      <w:pgSz w:w="11906" w:h="16838"/>
      <w:pgMar w:top="1474" w:right="1418" w:bottom="759" w:left="1418" w:header="227" w:footer="9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844" w14:textId="77777777" w:rsidR="009C6324" w:rsidRDefault="009C6324" w:rsidP="00F56440">
      <w:r>
        <w:separator/>
      </w:r>
    </w:p>
    <w:p w14:paraId="457F94DF" w14:textId="77777777" w:rsidR="009C6324" w:rsidRDefault="009C6324" w:rsidP="00F56440"/>
    <w:p w14:paraId="4A7F0361" w14:textId="77777777" w:rsidR="009C6324" w:rsidRDefault="009C6324" w:rsidP="00F56440"/>
    <w:p w14:paraId="05B18E50" w14:textId="77777777" w:rsidR="009C6324" w:rsidRDefault="009C6324" w:rsidP="00F56440"/>
    <w:p w14:paraId="07AD4006" w14:textId="77777777" w:rsidR="009C6324" w:rsidRDefault="009C6324"/>
    <w:p w14:paraId="1C7DD90F" w14:textId="77777777" w:rsidR="009C6324" w:rsidRDefault="009C6324"/>
    <w:p w14:paraId="22FCD4BD" w14:textId="77777777" w:rsidR="009C6324" w:rsidRDefault="009C6324"/>
  </w:endnote>
  <w:endnote w:type="continuationSeparator" w:id="0">
    <w:p w14:paraId="61C33A42" w14:textId="77777777" w:rsidR="009C6324" w:rsidRDefault="009C6324" w:rsidP="00F56440">
      <w:r>
        <w:continuationSeparator/>
      </w:r>
    </w:p>
    <w:p w14:paraId="199EDDE8" w14:textId="77777777" w:rsidR="009C6324" w:rsidRDefault="009C6324" w:rsidP="00F56440"/>
    <w:p w14:paraId="7EB3BE48" w14:textId="77777777" w:rsidR="009C6324" w:rsidRDefault="009C6324" w:rsidP="00F56440"/>
    <w:p w14:paraId="5097C86A" w14:textId="77777777" w:rsidR="009C6324" w:rsidRDefault="009C6324" w:rsidP="00F56440"/>
    <w:p w14:paraId="69F078E0" w14:textId="77777777" w:rsidR="009C6324" w:rsidRDefault="009C6324"/>
    <w:p w14:paraId="495A1891" w14:textId="77777777" w:rsidR="009C6324" w:rsidRDefault="009C6324"/>
    <w:p w14:paraId="206D61CC" w14:textId="77777777" w:rsidR="009C6324" w:rsidRDefault="009C6324"/>
  </w:endnote>
  <w:endnote w:type="continuationNotice" w:id="1">
    <w:p w14:paraId="7DBC8D76" w14:textId="77777777" w:rsidR="009C6324" w:rsidRDefault="009C632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??">
    <w:altName w:val="Yu Gothic UI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omika Text">
    <w:altName w:val="Calibri"/>
    <w:panose1 w:val="020B0604020202020204"/>
    <w:charset w:val="4D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E2C1B" w14:textId="77777777" w:rsidR="009C6324" w:rsidRDefault="009C6324" w:rsidP="00F56440">
      <w:r>
        <w:separator/>
      </w:r>
    </w:p>
    <w:p w14:paraId="074EB55E" w14:textId="77777777" w:rsidR="009C6324" w:rsidRDefault="009C6324" w:rsidP="00F56440"/>
    <w:p w14:paraId="71909B68" w14:textId="77777777" w:rsidR="009C6324" w:rsidRDefault="009C6324" w:rsidP="00F56440"/>
    <w:p w14:paraId="53A6D0D4" w14:textId="77777777" w:rsidR="009C6324" w:rsidRDefault="009C6324" w:rsidP="00F56440"/>
    <w:p w14:paraId="41A62C02" w14:textId="77777777" w:rsidR="009C6324" w:rsidRDefault="009C6324"/>
    <w:p w14:paraId="1EF31E26" w14:textId="77777777" w:rsidR="009C6324" w:rsidRDefault="009C6324"/>
    <w:p w14:paraId="6FD84DFA" w14:textId="77777777" w:rsidR="009C6324" w:rsidRDefault="009C6324"/>
  </w:footnote>
  <w:footnote w:type="continuationSeparator" w:id="0">
    <w:p w14:paraId="6ADAB477" w14:textId="77777777" w:rsidR="009C6324" w:rsidRDefault="009C6324" w:rsidP="00F56440">
      <w:r>
        <w:continuationSeparator/>
      </w:r>
    </w:p>
    <w:p w14:paraId="634A3B4E" w14:textId="77777777" w:rsidR="009C6324" w:rsidRDefault="009C6324" w:rsidP="00F56440"/>
    <w:p w14:paraId="31D205C4" w14:textId="77777777" w:rsidR="009C6324" w:rsidRDefault="009C6324" w:rsidP="00F56440"/>
    <w:p w14:paraId="6133EF4B" w14:textId="77777777" w:rsidR="009C6324" w:rsidRDefault="009C6324" w:rsidP="00F56440"/>
    <w:p w14:paraId="206FE7D7" w14:textId="77777777" w:rsidR="009C6324" w:rsidRDefault="009C6324"/>
    <w:p w14:paraId="001DE38C" w14:textId="77777777" w:rsidR="009C6324" w:rsidRDefault="009C6324"/>
    <w:p w14:paraId="15AF2D6E" w14:textId="77777777" w:rsidR="009C6324" w:rsidRDefault="009C6324"/>
  </w:footnote>
  <w:footnote w:type="continuationNotice" w:id="1">
    <w:p w14:paraId="39C815F5" w14:textId="77777777" w:rsidR="009C6324" w:rsidRDefault="009C632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28638" w14:textId="77777777" w:rsidR="002E0FA7" w:rsidRPr="00E0758C" w:rsidRDefault="002E0FA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2E0FA7" w:rsidRPr="00E0758C" w14:paraId="3081EBE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904189D" w14:textId="77777777" w:rsidR="002E0FA7" w:rsidRPr="00E0758C" w:rsidRDefault="002E0FA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D312C0E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273F9F1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64858C2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3431C0A" w14:textId="77777777" w:rsidR="002E0FA7" w:rsidRPr="00E17AE8" w:rsidRDefault="002E0FA7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E8101" w14:textId="77777777" w:rsidR="002E0FA7" w:rsidRPr="00E0758C" w:rsidRDefault="002E0FA7" w:rsidP="00E0758C"/>
  <w:tbl>
    <w:tblPr>
      <w:tblW w:w="9469" w:type="dxa"/>
      <w:jc w:val="center"/>
      <w:tblBorders>
        <w:bottom w:val="single" w:sz="18" w:space="0" w:color="70BCC9"/>
      </w:tblBorders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46551" w:rsidRPr="00E0758C" w14:paraId="1F0C10FE" w14:textId="77777777" w:rsidTr="00F209F8">
      <w:trPr>
        <w:trHeight w:val="510"/>
        <w:jc w:val="center"/>
      </w:trPr>
      <w:tc>
        <w:tcPr>
          <w:tcW w:w="851" w:type="dxa"/>
          <w:shd w:val="clear" w:color="auto" w:fill="70BCC9" w:themeFill="text2" w:themeFillTint="99"/>
          <w:vAlign w:val="center"/>
        </w:tcPr>
        <w:p w14:paraId="4927B38B" w14:textId="6FB6F517" w:rsidR="002E0FA7" w:rsidRPr="00E0758C" w:rsidRDefault="00F209F8" w:rsidP="000B37C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8E56279" wp14:editId="2C8BBC38">
                <wp:extent cx="492760" cy="246380"/>
                <wp:effectExtent l="0" t="0" r="2540" b="0"/>
                <wp:docPr id="1533229511" name="Grafik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3229511" name="Grafik 15332295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760" cy="246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shd w:val="clear" w:color="auto" w:fill="FFFFFF" w:themeFill="background1"/>
          <w:vAlign w:val="bottom"/>
        </w:tcPr>
        <w:p w14:paraId="131FAD79" w14:textId="14DEAAB3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F209F8">
            <w:rPr>
              <w:color w:val="706F6F"/>
              <w:sz w:val="20"/>
              <w:szCs w:val="20"/>
            </w:rPr>
            <w:t>S5</w:t>
          </w:r>
          <w:r w:rsidR="003610BA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shd w:val="clear" w:color="auto" w:fill="FFFFFF" w:themeFill="background1"/>
          <w:vAlign w:val="bottom"/>
        </w:tcPr>
        <w:p w14:paraId="414EA37E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shd w:val="clear" w:color="auto" w:fill="FFFFFF" w:themeFill="background1"/>
          <w:vAlign w:val="center"/>
        </w:tcPr>
        <w:p w14:paraId="00E2FCE2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08957A7" wp14:editId="1FF469E7">
                <wp:extent cx="337235" cy="324000"/>
                <wp:effectExtent l="0" t="0" r="5715" b="0"/>
                <wp:docPr id="150879910" name="Grafik 1508799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F49E2B" w14:textId="77777777" w:rsidR="002E0FA7" w:rsidRPr="00E17AE8" w:rsidRDefault="002E0FA7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C3AD8" w14:textId="77777777" w:rsidR="00EA4AA5" w:rsidRDefault="00EA4AA5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160"/>
      <w:gridCol w:w="6406"/>
      <w:gridCol w:w="990"/>
      <w:gridCol w:w="913"/>
    </w:tblGrid>
    <w:tr w:rsidR="00EA4AA5" w:rsidRPr="00E0758C" w14:paraId="4F0D173F" w14:textId="77777777" w:rsidTr="00844137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0AA3C86" w14:textId="4D86C01F" w:rsidR="00EA4AA5" w:rsidRPr="00E0758C" w:rsidRDefault="00EA4AA5" w:rsidP="00EA4AA5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585355C" wp14:editId="225CEAEF">
                <wp:extent cx="664420" cy="332576"/>
                <wp:effectExtent l="0" t="0" r="0" b="0"/>
                <wp:docPr id="188500082" name="Grafik 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427353" name="Grafik 125542735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58" cy="348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DBA1C05" w14:textId="3913BDB5" w:rsidR="00EA4AA5" w:rsidRPr="00E0758C" w:rsidRDefault="00EA4AA5" w:rsidP="00EA4AA5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C192A">
            <w:rPr>
              <w:color w:val="7F7F7F" w:themeColor="text1" w:themeTint="80"/>
              <w:sz w:val="18"/>
              <w:szCs w:val="18"/>
            </w:rPr>
            <w:t xml:space="preserve">Ich kann bei proportionalen Zusammenhängen hoch- und runterrechnen 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7D1C1E9" w14:textId="4CAA7E45" w:rsidR="00EA4AA5" w:rsidRPr="00E0758C" w:rsidRDefault="00EA4AA5" w:rsidP="00EA4AA5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S5A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508D62B" w14:textId="792896B9" w:rsidR="00EA4AA5" w:rsidRPr="00E0758C" w:rsidRDefault="00EA4AA5" w:rsidP="00EA4AA5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52B2C52" wp14:editId="04501C09">
                <wp:extent cx="337235" cy="324000"/>
                <wp:effectExtent l="0" t="0" r="5715" b="0"/>
                <wp:docPr id="66829039" name="Grafik 668290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441ADBE" w14:textId="77777777" w:rsidR="00EA4AA5" w:rsidRDefault="00EA4AA5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1A7EF" w14:textId="77777777" w:rsidR="00EA4AA5" w:rsidRDefault="00EA4AA5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160"/>
      <w:gridCol w:w="6406"/>
      <w:gridCol w:w="990"/>
      <w:gridCol w:w="913"/>
    </w:tblGrid>
    <w:tr w:rsidR="00EA4AA5" w:rsidRPr="00E0758C" w14:paraId="1FD94ED5" w14:textId="77777777" w:rsidTr="00602712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C047270" w14:textId="77777777" w:rsidR="00EA4AA5" w:rsidRPr="00E0758C" w:rsidRDefault="00EA4AA5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098E73B5" wp14:editId="38F994E9">
                <wp:extent cx="664420" cy="332576"/>
                <wp:effectExtent l="0" t="0" r="0" b="0"/>
                <wp:docPr id="221496589" name="Grafik 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427353" name="Grafik 1255427353"/>
                        <pic:cNvPicPr/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58" cy="348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11A6FAD9" w14:textId="77777777" w:rsidR="00EA4AA5" w:rsidRDefault="00EA4AA5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4DF2073C" w14:textId="77777777" w:rsidR="00EA4AA5" w:rsidRPr="00E0758C" w:rsidRDefault="00EA4AA5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Zusatzmaterial zu Baustein S5A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0C6FAC" w14:textId="77777777" w:rsidR="00EA4AA5" w:rsidRPr="00E0758C" w:rsidRDefault="00EA4AA5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S5A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Z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D250262" w14:textId="77777777" w:rsidR="00EA4AA5" w:rsidRPr="00E0758C" w:rsidRDefault="00EA4AA5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9D28449" wp14:editId="7C29D5F5">
                <wp:extent cx="337235" cy="324000"/>
                <wp:effectExtent l="0" t="0" r="5715" b="0"/>
                <wp:docPr id="1240572142" name="Grafik 1240572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EB20410" w14:textId="77777777" w:rsidR="00EA4AA5" w:rsidRDefault="00EA4AA5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2888A" w14:textId="77777777" w:rsidR="00EC192A" w:rsidRDefault="00EC192A" w:rsidP="00E7783D">
    <w:pPr>
      <w:pStyle w:val="Kopfzeile"/>
    </w:pPr>
  </w:p>
  <w:tbl>
    <w:tblPr>
      <w:tblW w:w="9469" w:type="dxa"/>
      <w:jc w:val="center"/>
      <w:tblBorders>
        <w:bottom w:val="single" w:sz="18" w:space="0" w:color="70BCC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03"/>
      <w:gridCol w:w="6247"/>
      <w:gridCol w:w="1002"/>
      <w:gridCol w:w="917"/>
    </w:tblGrid>
    <w:tr w:rsidR="00EC192A" w:rsidRPr="00E0758C" w14:paraId="6F040A03" w14:textId="77777777" w:rsidTr="00F209F8">
      <w:trPr>
        <w:trHeight w:val="510"/>
        <w:jc w:val="center"/>
      </w:trPr>
      <w:tc>
        <w:tcPr>
          <w:tcW w:w="1303" w:type="dxa"/>
          <w:shd w:val="clear" w:color="auto" w:fill="70BCC9"/>
          <w:vAlign w:val="center"/>
        </w:tcPr>
        <w:p w14:paraId="07ACE63C" w14:textId="50F7AD54" w:rsidR="00EC192A" w:rsidRPr="00E0758C" w:rsidRDefault="00F209F8" w:rsidP="00EC192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8C144B5" wp14:editId="565727BB">
                <wp:extent cx="611793" cy="306234"/>
                <wp:effectExtent l="0" t="0" r="0" b="0"/>
                <wp:docPr id="53696912" name="Grafik 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696912" name="Grafik 5369691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539" cy="3311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7" w:type="dxa"/>
          <w:shd w:val="clear" w:color="auto" w:fill="FFFFFF" w:themeFill="background1"/>
          <w:vAlign w:val="bottom"/>
        </w:tcPr>
        <w:p w14:paraId="0F0945F2" w14:textId="10F11176" w:rsidR="00EC192A" w:rsidRPr="00EC192A" w:rsidRDefault="00F209F8" w:rsidP="00EC192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808080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S5B</w:t>
          </w:r>
        </w:p>
      </w:tc>
      <w:tc>
        <w:tcPr>
          <w:tcW w:w="1002" w:type="dxa"/>
          <w:shd w:val="clear" w:color="auto" w:fill="FFFFFF" w:themeFill="background1"/>
          <w:vAlign w:val="bottom"/>
        </w:tcPr>
        <w:p w14:paraId="71CD0697" w14:textId="06D886C3" w:rsidR="00EC192A" w:rsidRPr="00E0758C" w:rsidRDefault="00EC192A" w:rsidP="00EC192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7" w:type="dxa"/>
          <w:shd w:val="clear" w:color="auto" w:fill="FFFFFF" w:themeFill="background1"/>
          <w:vAlign w:val="center"/>
        </w:tcPr>
        <w:p w14:paraId="6182B91A" w14:textId="77777777" w:rsidR="00EC192A" w:rsidRPr="00E0758C" w:rsidRDefault="00EC192A" w:rsidP="00EC192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1AC164D" wp14:editId="21E08375">
                <wp:extent cx="337235" cy="324000"/>
                <wp:effectExtent l="0" t="0" r="5715" b="0"/>
                <wp:docPr id="1583345551" name="Grafik 15833455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90100B1" w14:textId="77777777" w:rsidR="00EC192A" w:rsidRDefault="00EC192A" w:rsidP="00C423A9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88E27" w14:textId="77777777" w:rsidR="003610BA" w:rsidRDefault="003610BA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19"/>
      <w:gridCol w:w="6528"/>
      <w:gridCol w:w="1003"/>
      <w:gridCol w:w="919"/>
    </w:tblGrid>
    <w:tr w:rsidR="00246551" w:rsidRPr="00E0758C" w14:paraId="72194759" w14:textId="77777777" w:rsidTr="00602712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B2623C" w14:textId="3B3947EA" w:rsidR="003610BA" w:rsidRPr="00E0758C" w:rsidRDefault="002D3C9B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F88BDF1" wp14:editId="3F198062">
                <wp:extent cx="565744" cy="283183"/>
                <wp:effectExtent l="0" t="0" r="0" b="0"/>
                <wp:docPr id="854256194" name="Grafik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2114140" name="Grafik 210211414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697" cy="311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536F5935" w14:textId="77777777" w:rsidR="003610BA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71BE360B" w14:textId="0318DD99" w:rsidR="003610BA" w:rsidRPr="00E0758C" w:rsidRDefault="00EC192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C192A">
            <w:rPr>
              <w:color w:val="706F6F"/>
              <w:sz w:val="20"/>
              <w:szCs w:val="20"/>
            </w:rPr>
            <w:t>Ich kann erkennen, ob ein Zusammenhang proportional ist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2C4480" w14:textId="799953B0" w:rsidR="003610BA" w:rsidRPr="00E0758C" w:rsidRDefault="00EC192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S5</w:t>
          </w:r>
          <w:r w:rsidR="003610BA">
            <w:rPr>
              <w:color w:val="737373" w:themeColor="accent3"/>
              <w:sz w:val="18"/>
              <w:szCs w:val="18"/>
            </w:rPr>
            <w:t>B</w:t>
          </w:r>
          <w:r w:rsidR="003610BA" w:rsidRPr="00E0758C">
            <w:rPr>
              <w:color w:val="737373" w:themeColor="accent3"/>
              <w:sz w:val="18"/>
              <w:szCs w:val="18"/>
            </w:rPr>
            <w:t>-</w:t>
          </w:r>
          <w:r w:rsidR="003610BA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3610BA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3610BA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3610BA">
            <w:rPr>
              <w:color w:val="737373" w:themeColor="accent3"/>
              <w:sz w:val="18"/>
              <w:szCs w:val="18"/>
            </w:rPr>
            <w:t>1</w:t>
          </w:r>
          <w:r w:rsidR="003610BA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24CA9C2" w14:textId="77777777" w:rsidR="003610BA" w:rsidRPr="00E0758C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2BD46B7" wp14:editId="424EABDA">
                <wp:extent cx="337235" cy="324000"/>
                <wp:effectExtent l="0" t="0" r="5715" b="0"/>
                <wp:docPr id="55235221" name="Grafik 55235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2982F17" w14:textId="77777777" w:rsidR="003610BA" w:rsidRDefault="003610B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F9BE" w14:textId="77777777" w:rsidR="00FC00D6" w:rsidRDefault="00FC00D6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19"/>
      <w:gridCol w:w="6528"/>
      <w:gridCol w:w="1003"/>
      <w:gridCol w:w="919"/>
    </w:tblGrid>
    <w:tr w:rsidR="00FC00D6" w:rsidRPr="00E0758C" w14:paraId="2B89342E" w14:textId="77777777" w:rsidTr="00602712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990FB1C" w14:textId="77777777" w:rsidR="00FC00D6" w:rsidRPr="00E0758C" w:rsidRDefault="00FC00D6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55AD000" wp14:editId="4185B88C">
                <wp:extent cx="565744" cy="283183"/>
                <wp:effectExtent l="0" t="0" r="0" b="0"/>
                <wp:docPr id="1972930491" name="Grafik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2114140" name="Grafik 2102114140"/>
                        <pic:cNvPicPr/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697" cy="311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49FE6293" w14:textId="77777777" w:rsidR="00FC00D6" w:rsidRDefault="00FC00D6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3F186F8E" w14:textId="7DBD28A3" w:rsidR="00FC00D6" w:rsidRPr="00E0758C" w:rsidRDefault="00FC00D6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Zusatzmaterial zu Baustein S5 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77C5F5F" w14:textId="55F248CC" w:rsidR="00FC00D6" w:rsidRPr="00E0758C" w:rsidRDefault="00FC00D6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S5B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Z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9638F9C" w14:textId="77777777" w:rsidR="00FC00D6" w:rsidRPr="00E0758C" w:rsidRDefault="00FC00D6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46D0B7C" wp14:editId="465E8DF5">
                <wp:extent cx="337235" cy="324000"/>
                <wp:effectExtent l="0" t="0" r="5715" b="0"/>
                <wp:docPr id="2000370228" name="Grafik 2000370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9A3A0C0" w14:textId="4205BCE2" w:rsidR="00FC00D6" w:rsidRDefault="00FC00D6" w:rsidP="00FC00D6">
    <w:pPr>
      <w:tabs>
        <w:tab w:val="left" w:pos="576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30670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4423E"/>
    <w:multiLevelType w:val="hybridMultilevel"/>
    <w:tmpl w:val="F5F8EF8A"/>
    <w:lvl w:ilvl="0" w:tplc="91F87C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9D3C1F"/>
    <w:multiLevelType w:val="hybridMultilevel"/>
    <w:tmpl w:val="758E2F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321C91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91899"/>
    <w:multiLevelType w:val="hybridMultilevel"/>
    <w:tmpl w:val="BB0411F4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6151A"/>
    <w:multiLevelType w:val="hybridMultilevel"/>
    <w:tmpl w:val="D73839D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16842"/>
    <w:multiLevelType w:val="hybridMultilevel"/>
    <w:tmpl w:val="15B086C6"/>
    <w:lvl w:ilvl="0" w:tplc="D07A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D0F44"/>
    <w:multiLevelType w:val="hybridMultilevel"/>
    <w:tmpl w:val="BA1662E0"/>
    <w:lvl w:ilvl="0" w:tplc="153E465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70BCC9" w:themeColor="text2" w:themeTint="99"/>
        <w:w w:val="85"/>
        <w:position w:val="-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4C708D"/>
    <w:multiLevelType w:val="hybridMultilevel"/>
    <w:tmpl w:val="5B5064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25893"/>
    <w:multiLevelType w:val="hybridMultilevel"/>
    <w:tmpl w:val="9460AFA4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37484C"/>
    <w:multiLevelType w:val="hybridMultilevel"/>
    <w:tmpl w:val="9FFAD3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E63C3"/>
    <w:multiLevelType w:val="hybridMultilevel"/>
    <w:tmpl w:val="E9FAA402"/>
    <w:lvl w:ilvl="0" w:tplc="5A1412E8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B545CA"/>
    <w:multiLevelType w:val="hybridMultilevel"/>
    <w:tmpl w:val="17B28160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094247"/>
    <w:multiLevelType w:val="hybridMultilevel"/>
    <w:tmpl w:val="91920E2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E4B2AAB"/>
    <w:multiLevelType w:val="hybridMultilevel"/>
    <w:tmpl w:val="FA8A21D8"/>
    <w:lvl w:ilvl="0" w:tplc="D07A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828FF"/>
    <w:multiLevelType w:val="hybridMultilevel"/>
    <w:tmpl w:val="185E1B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1D1692"/>
    <w:multiLevelType w:val="hybridMultilevel"/>
    <w:tmpl w:val="490E1B00"/>
    <w:lvl w:ilvl="0" w:tplc="04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7" w15:restartNumberingAfterBreak="0">
    <w:nsid w:val="38FD0819"/>
    <w:multiLevelType w:val="hybridMultilevel"/>
    <w:tmpl w:val="9042A8EE"/>
    <w:lvl w:ilvl="0" w:tplc="2AF67A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BD48DD"/>
    <w:multiLevelType w:val="hybridMultilevel"/>
    <w:tmpl w:val="C41844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419D6"/>
    <w:multiLevelType w:val="hybridMultilevel"/>
    <w:tmpl w:val="DD7EE8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CB5E5A"/>
    <w:multiLevelType w:val="hybridMultilevel"/>
    <w:tmpl w:val="C30E8F94"/>
    <w:lvl w:ilvl="0" w:tplc="3B709F18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04070019" w:tentative="1">
      <w:start w:val="1"/>
      <w:numFmt w:val="lowerLetter"/>
      <w:lvlText w:val="%2."/>
      <w:lvlJc w:val="left"/>
      <w:pPr>
        <w:ind w:left="1280" w:hanging="360"/>
      </w:pPr>
    </w:lvl>
    <w:lvl w:ilvl="2" w:tplc="0407001B" w:tentative="1">
      <w:start w:val="1"/>
      <w:numFmt w:val="lowerRoman"/>
      <w:lvlText w:val="%3."/>
      <w:lvlJc w:val="right"/>
      <w:pPr>
        <w:ind w:left="2000" w:hanging="180"/>
      </w:pPr>
    </w:lvl>
    <w:lvl w:ilvl="3" w:tplc="0407000F" w:tentative="1">
      <w:start w:val="1"/>
      <w:numFmt w:val="decimal"/>
      <w:lvlText w:val="%4."/>
      <w:lvlJc w:val="left"/>
      <w:pPr>
        <w:ind w:left="2720" w:hanging="360"/>
      </w:pPr>
    </w:lvl>
    <w:lvl w:ilvl="4" w:tplc="04070019" w:tentative="1">
      <w:start w:val="1"/>
      <w:numFmt w:val="lowerLetter"/>
      <w:lvlText w:val="%5."/>
      <w:lvlJc w:val="left"/>
      <w:pPr>
        <w:ind w:left="3440" w:hanging="360"/>
      </w:pPr>
    </w:lvl>
    <w:lvl w:ilvl="5" w:tplc="0407001B" w:tentative="1">
      <w:start w:val="1"/>
      <w:numFmt w:val="lowerRoman"/>
      <w:lvlText w:val="%6."/>
      <w:lvlJc w:val="right"/>
      <w:pPr>
        <w:ind w:left="4160" w:hanging="180"/>
      </w:pPr>
    </w:lvl>
    <w:lvl w:ilvl="6" w:tplc="0407000F" w:tentative="1">
      <w:start w:val="1"/>
      <w:numFmt w:val="decimal"/>
      <w:lvlText w:val="%7."/>
      <w:lvlJc w:val="left"/>
      <w:pPr>
        <w:ind w:left="4880" w:hanging="360"/>
      </w:pPr>
    </w:lvl>
    <w:lvl w:ilvl="7" w:tplc="04070019" w:tentative="1">
      <w:start w:val="1"/>
      <w:numFmt w:val="lowerLetter"/>
      <w:lvlText w:val="%8."/>
      <w:lvlJc w:val="left"/>
      <w:pPr>
        <w:ind w:left="5600" w:hanging="360"/>
      </w:pPr>
    </w:lvl>
    <w:lvl w:ilvl="8" w:tplc="0407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2" w15:restartNumberingAfterBreak="0">
    <w:nsid w:val="4E97363E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86904"/>
    <w:multiLevelType w:val="hybridMultilevel"/>
    <w:tmpl w:val="25B4BA86"/>
    <w:lvl w:ilvl="0" w:tplc="17A6C1AA">
      <w:start w:val="1"/>
      <w:numFmt w:val="decimal"/>
      <w:lvlText w:val="(%1)"/>
      <w:lvlJc w:val="left"/>
      <w:pPr>
        <w:ind w:left="6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8" w:hanging="360"/>
      </w:pPr>
    </w:lvl>
    <w:lvl w:ilvl="2" w:tplc="0407001B" w:tentative="1">
      <w:start w:val="1"/>
      <w:numFmt w:val="lowerRoman"/>
      <w:lvlText w:val="%3."/>
      <w:lvlJc w:val="right"/>
      <w:pPr>
        <w:ind w:left="2118" w:hanging="180"/>
      </w:pPr>
    </w:lvl>
    <w:lvl w:ilvl="3" w:tplc="0407000F" w:tentative="1">
      <w:start w:val="1"/>
      <w:numFmt w:val="decimal"/>
      <w:lvlText w:val="%4."/>
      <w:lvlJc w:val="left"/>
      <w:pPr>
        <w:ind w:left="2838" w:hanging="360"/>
      </w:pPr>
    </w:lvl>
    <w:lvl w:ilvl="4" w:tplc="04070019" w:tentative="1">
      <w:start w:val="1"/>
      <w:numFmt w:val="lowerLetter"/>
      <w:lvlText w:val="%5."/>
      <w:lvlJc w:val="left"/>
      <w:pPr>
        <w:ind w:left="3558" w:hanging="360"/>
      </w:pPr>
    </w:lvl>
    <w:lvl w:ilvl="5" w:tplc="0407001B" w:tentative="1">
      <w:start w:val="1"/>
      <w:numFmt w:val="lowerRoman"/>
      <w:lvlText w:val="%6."/>
      <w:lvlJc w:val="right"/>
      <w:pPr>
        <w:ind w:left="4278" w:hanging="180"/>
      </w:pPr>
    </w:lvl>
    <w:lvl w:ilvl="6" w:tplc="0407000F" w:tentative="1">
      <w:start w:val="1"/>
      <w:numFmt w:val="decimal"/>
      <w:lvlText w:val="%7."/>
      <w:lvlJc w:val="left"/>
      <w:pPr>
        <w:ind w:left="4998" w:hanging="360"/>
      </w:pPr>
    </w:lvl>
    <w:lvl w:ilvl="7" w:tplc="04070019" w:tentative="1">
      <w:start w:val="1"/>
      <w:numFmt w:val="lowerLetter"/>
      <w:lvlText w:val="%8."/>
      <w:lvlJc w:val="left"/>
      <w:pPr>
        <w:ind w:left="5718" w:hanging="360"/>
      </w:pPr>
    </w:lvl>
    <w:lvl w:ilvl="8" w:tplc="0407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4" w15:restartNumberingAfterBreak="0">
    <w:nsid w:val="528A51E3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5" w15:restartNumberingAfterBreak="0">
    <w:nsid w:val="53AD47FD"/>
    <w:multiLevelType w:val="hybridMultilevel"/>
    <w:tmpl w:val="ECD2BC16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9494B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7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DF2E77"/>
    <w:multiLevelType w:val="hybridMultilevel"/>
    <w:tmpl w:val="E362A528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B4940C9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30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161E45"/>
    <w:multiLevelType w:val="hybridMultilevel"/>
    <w:tmpl w:val="05EE00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911CE1"/>
    <w:multiLevelType w:val="hybridMultilevel"/>
    <w:tmpl w:val="FEA21D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D03660"/>
    <w:multiLevelType w:val="hybridMultilevel"/>
    <w:tmpl w:val="9B326968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1B57C41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35" w15:restartNumberingAfterBreak="0">
    <w:nsid w:val="76D64A2C"/>
    <w:multiLevelType w:val="hybridMultilevel"/>
    <w:tmpl w:val="9C587C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4F56ED"/>
    <w:multiLevelType w:val="hybridMultilevel"/>
    <w:tmpl w:val="76143EFC"/>
    <w:lvl w:ilvl="0" w:tplc="CCD23566">
      <w:start w:val="1"/>
      <w:numFmt w:val="bullet"/>
      <w:pStyle w:val="TextList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47143178">
    <w:abstractNumId w:val="11"/>
  </w:num>
  <w:num w:numId="2" w16cid:durableId="1475176997">
    <w:abstractNumId w:val="27"/>
  </w:num>
  <w:num w:numId="3" w16cid:durableId="1281451000">
    <w:abstractNumId w:val="20"/>
  </w:num>
  <w:num w:numId="4" w16cid:durableId="791674994">
    <w:abstractNumId w:val="5"/>
  </w:num>
  <w:num w:numId="5" w16cid:durableId="1246646153">
    <w:abstractNumId w:val="16"/>
  </w:num>
  <w:num w:numId="6" w16cid:durableId="1238201452">
    <w:abstractNumId w:val="17"/>
  </w:num>
  <w:num w:numId="7" w16cid:durableId="1877310889">
    <w:abstractNumId w:val="14"/>
  </w:num>
  <w:num w:numId="8" w16cid:durableId="1567569471">
    <w:abstractNumId w:val="6"/>
  </w:num>
  <w:num w:numId="9" w16cid:durableId="1297758271">
    <w:abstractNumId w:val="19"/>
  </w:num>
  <w:num w:numId="10" w16cid:durableId="1824858197">
    <w:abstractNumId w:val="1"/>
  </w:num>
  <w:num w:numId="11" w16cid:durableId="1098524184">
    <w:abstractNumId w:val="8"/>
  </w:num>
  <w:num w:numId="12" w16cid:durableId="444274248">
    <w:abstractNumId w:val="23"/>
  </w:num>
  <w:num w:numId="13" w16cid:durableId="1982730086">
    <w:abstractNumId w:val="28"/>
  </w:num>
  <w:num w:numId="14" w16cid:durableId="1830824175">
    <w:abstractNumId w:val="21"/>
  </w:num>
  <w:num w:numId="15" w16cid:durableId="2053572807">
    <w:abstractNumId w:val="33"/>
  </w:num>
  <w:num w:numId="16" w16cid:durableId="745230993">
    <w:abstractNumId w:val="34"/>
  </w:num>
  <w:num w:numId="17" w16cid:durableId="529221194">
    <w:abstractNumId w:val="29"/>
  </w:num>
  <w:num w:numId="18" w16cid:durableId="133330161">
    <w:abstractNumId w:val="26"/>
  </w:num>
  <w:num w:numId="19" w16cid:durableId="1074202856">
    <w:abstractNumId w:val="24"/>
  </w:num>
  <w:num w:numId="20" w16cid:durableId="1267035322">
    <w:abstractNumId w:val="30"/>
  </w:num>
  <w:num w:numId="21" w16cid:durableId="2052806342">
    <w:abstractNumId w:val="22"/>
  </w:num>
  <w:num w:numId="22" w16cid:durableId="1013000359">
    <w:abstractNumId w:val="3"/>
  </w:num>
  <w:num w:numId="23" w16cid:durableId="1745030848">
    <w:abstractNumId w:val="0"/>
  </w:num>
  <w:num w:numId="24" w16cid:durableId="1542936365">
    <w:abstractNumId w:val="36"/>
  </w:num>
  <w:num w:numId="25" w16cid:durableId="400252684">
    <w:abstractNumId w:val="15"/>
  </w:num>
  <w:num w:numId="26" w16cid:durableId="2074156815">
    <w:abstractNumId w:val="31"/>
  </w:num>
  <w:num w:numId="27" w16cid:durableId="1991328905">
    <w:abstractNumId w:val="35"/>
  </w:num>
  <w:num w:numId="28" w16cid:durableId="1214928870">
    <w:abstractNumId w:val="13"/>
  </w:num>
  <w:num w:numId="29" w16cid:durableId="887423504">
    <w:abstractNumId w:val="2"/>
  </w:num>
  <w:num w:numId="30" w16cid:durableId="1280450806">
    <w:abstractNumId w:val="32"/>
  </w:num>
  <w:num w:numId="31" w16cid:durableId="627710274">
    <w:abstractNumId w:val="18"/>
  </w:num>
  <w:num w:numId="32" w16cid:durableId="1948190520">
    <w:abstractNumId w:val="10"/>
  </w:num>
  <w:num w:numId="33" w16cid:durableId="65347833">
    <w:abstractNumId w:val="7"/>
  </w:num>
  <w:num w:numId="34" w16cid:durableId="1527327700">
    <w:abstractNumId w:val="9"/>
  </w:num>
  <w:num w:numId="35" w16cid:durableId="824589233">
    <w:abstractNumId w:val="12"/>
  </w:num>
  <w:num w:numId="36" w16cid:durableId="537358618">
    <w:abstractNumId w:val="25"/>
  </w:num>
  <w:num w:numId="37" w16cid:durableId="109355390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C6"/>
    <w:rsid w:val="0000022A"/>
    <w:rsid w:val="00000CF2"/>
    <w:rsid w:val="00000D74"/>
    <w:rsid w:val="00001908"/>
    <w:rsid w:val="00004F79"/>
    <w:rsid w:val="000052CA"/>
    <w:rsid w:val="000067E8"/>
    <w:rsid w:val="00007390"/>
    <w:rsid w:val="00010341"/>
    <w:rsid w:val="00010863"/>
    <w:rsid w:val="00011C8C"/>
    <w:rsid w:val="00013060"/>
    <w:rsid w:val="00014E2D"/>
    <w:rsid w:val="00015FC8"/>
    <w:rsid w:val="00017B64"/>
    <w:rsid w:val="00020370"/>
    <w:rsid w:val="00021B05"/>
    <w:rsid w:val="00024CED"/>
    <w:rsid w:val="00026F34"/>
    <w:rsid w:val="00030B49"/>
    <w:rsid w:val="000320AC"/>
    <w:rsid w:val="00035659"/>
    <w:rsid w:val="000358FA"/>
    <w:rsid w:val="0003654F"/>
    <w:rsid w:val="000425FD"/>
    <w:rsid w:val="00042F87"/>
    <w:rsid w:val="0004445C"/>
    <w:rsid w:val="00045C57"/>
    <w:rsid w:val="0004612D"/>
    <w:rsid w:val="00047413"/>
    <w:rsid w:val="00047B7C"/>
    <w:rsid w:val="0005096B"/>
    <w:rsid w:val="0005153C"/>
    <w:rsid w:val="00054386"/>
    <w:rsid w:val="0006247F"/>
    <w:rsid w:val="000644E5"/>
    <w:rsid w:val="000646A2"/>
    <w:rsid w:val="00070F0F"/>
    <w:rsid w:val="00072AF3"/>
    <w:rsid w:val="000748E2"/>
    <w:rsid w:val="00076180"/>
    <w:rsid w:val="00076A10"/>
    <w:rsid w:val="00080CF0"/>
    <w:rsid w:val="00081AEE"/>
    <w:rsid w:val="00082F3D"/>
    <w:rsid w:val="000830C1"/>
    <w:rsid w:val="000833C4"/>
    <w:rsid w:val="00083430"/>
    <w:rsid w:val="00085A82"/>
    <w:rsid w:val="000908F1"/>
    <w:rsid w:val="00091B11"/>
    <w:rsid w:val="0009400B"/>
    <w:rsid w:val="00095165"/>
    <w:rsid w:val="000951D4"/>
    <w:rsid w:val="00095D18"/>
    <w:rsid w:val="000970F9"/>
    <w:rsid w:val="00097784"/>
    <w:rsid w:val="000A2473"/>
    <w:rsid w:val="000A2D33"/>
    <w:rsid w:val="000A412F"/>
    <w:rsid w:val="000A4AED"/>
    <w:rsid w:val="000A4EAD"/>
    <w:rsid w:val="000A65C6"/>
    <w:rsid w:val="000A661D"/>
    <w:rsid w:val="000A710E"/>
    <w:rsid w:val="000A7219"/>
    <w:rsid w:val="000B08F6"/>
    <w:rsid w:val="000B0C5A"/>
    <w:rsid w:val="000B32E0"/>
    <w:rsid w:val="000B37C6"/>
    <w:rsid w:val="000B4968"/>
    <w:rsid w:val="000B7134"/>
    <w:rsid w:val="000B77D1"/>
    <w:rsid w:val="000C2A49"/>
    <w:rsid w:val="000C40D7"/>
    <w:rsid w:val="000C4116"/>
    <w:rsid w:val="000C527B"/>
    <w:rsid w:val="000C56AC"/>
    <w:rsid w:val="000C7083"/>
    <w:rsid w:val="000D0D1B"/>
    <w:rsid w:val="000D21F3"/>
    <w:rsid w:val="000D2223"/>
    <w:rsid w:val="000D30D1"/>
    <w:rsid w:val="000D4174"/>
    <w:rsid w:val="000D488F"/>
    <w:rsid w:val="000D673C"/>
    <w:rsid w:val="000E1DE9"/>
    <w:rsid w:val="000E2765"/>
    <w:rsid w:val="000F13CD"/>
    <w:rsid w:val="000F1545"/>
    <w:rsid w:val="000F32C4"/>
    <w:rsid w:val="000F3516"/>
    <w:rsid w:val="000F39FC"/>
    <w:rsid w:val="000F5934"/>
    <w:rsid w:val="000F599B"/>
    <w:rsid w:val="000F7F6B"/>
    <w:rsid w:val="00101357"/>
    <w:rsid w:val="00101376"/>
    <w:rsid w:val="00101C71"/>
    <w:rsid w:val="001029C2"/>
    <w:rsid w:val="00104F4B"/>
    <w:rsid w:val="00112BD0"/>
    <w:rsid w:val="001148ED"/>
    <w:rsid w:val="00114F3B"/>
    <w:rsid w:val="00120536"/>
    <w:rsid w:val="00120807"/>
    <w:rsid w:val="00120E67"/>
    <w:rsid w:val="001217D3"/>
    <w:rsid w:val="00121991"/>
    <w:rsid w:val="0012221F"/>
    <w:rsid w:val="0012488A"/>
    <w:rsid w:val="00125106"/>
    <w:rsid w:val="001306A0"/>
    <w:rsid w:val="00130CA3"/>
    <w:rsid w:val="001312A6"/>
    <w:rsid w:val="00131443"/>
    <w:rsid w:val="00132F04"/>
    <w:rsid w:val="001334AC"/>
    <w:rsid w:val="00133C95"/>
    <w:rsid w:val="00133CDA"/>
    <w:rsid w:val="00133FC9"/>
    <w:rsid w:val="0013679C"/>
    <w:rsid w:val="00137391"/>
    <w:rsid w:val="00137644"/>
    <w:rsid w:val="00137D11"/>
    <w:rsid w:val="00140BC5"/>
    <w:rsid w:val="00141791"/>
    <w:rsid w:val="00141C88"/>
    <w:rsid w:val="001445DF"/>
    <w:rsid w:val="00146955"/>
    <w:rsid w:val="0014695C"/>
    <w:rsid w:val="00146E20"/>
    <w:rsid w:val="00146ED1"/>
    <w:rsid w:val="00146F2A"/>
    <w:rsid w:val="00147015"/>
    <w:rsid w:val="00150886"/>
    <w:rsid w:val="00152619"/>
    <w:rsid w:val="00152728"/>
    <w:rsid w:val="00155195"/>
    <w:rsid w:val="001559BE"/>
    <w:rsid w:val="001610F3"/>
    <w:rsid w:val="001630B7"/>
    <w:rsid w:val="00163EA8"/>
    <w:rsid w:val="00164B45"/>
    <w:rsid w:val="00164F8D"/>
    <w:rsid w:val="00165441"/>
    <w:rsid w:val="001662C7"/>
    <w:rsid w:val="001669F7"/>
    <w:rsid w:val="00170589"/>
    <w:rsid w:val="00172744"/>
    <w:rsid w:val="001735AF"/>
    <w:rsid w:val="00174391"/>
    <w:rsid w:val="0017544A"/>
    <w:rsid w:val="00176749"/>
    <w:rsid w:val="00177A51"/>
    <w:rsid w:val="00177A63"/>
    <w:rsid w:val="00180304"/>
    <w:rsid w:val="00180775"/>
    <w:rsid w:val="00180EC4"/>
    <w:rsid w:val="00183265"/>
    <w:rsid w:val="0018492B"/>
    <w:rsid w:val="001853AA"/>
    <w:rsid w:val="001858C2"/>
    <w:rsid w:val="00185FA3"/>
    <w:rsid w:val="0018699D"/>
    <w:rsid w:val="00186F64"/>
    <w:rsid w:val="00190E12"/>
    <w:rsid w:val="00191F71"/>
    <w:rsid w:val="00191FE3"/>
    <w:rsid w:val="00192565"/>
    <w:rsid w:val="00192D9F"/>
    <w:rsid w:val="001948F0"/>
    <w:rsid w:val="001952DA"/>
    <w:rsid w:val="001968BE"/>
    <w:rsid w:val="0019738E"/>
    <w:rsid w:val="001A1780"/>
    <w:rsid w:val="001A42BE"/>
    <w:rsid w:val="001A4621"/>
    <w:rsid w:val="001B249B"/>
    <w:rsid w:val="001B24DE"/>
    <w:rsid w:val="001B2AC2"/>
    <w:rsid w:val="001B3139"/>
    <w:rsid w:val="001B43D2"/>
    <w:rsid w:val="001B4ACC"/>
    <w:rsid w:val="001B6520"/>
    <w:rsid w:val="001C0814"/>
    <w:rsid w:val="001C0C6A"/>
    <w:rsid w:val="001C190D"/>
    <w:rsid w:val="001C3055"/>
    <w:rsid w:val="001C3EE1"/>
    <w:rsid w:val="001C4682"/>
    <w:rsid w:val="001C6C3A"/>
    <w:rsid w:val="001C79EB"/>
    <w:rsid w:val="001D3083"/>
    <w:rsid w:val="001D30B9"/>
    <w:rsid w:val="001D4814"/>
    <w:rsid w:val="001D6674"/>
    <w:rsid w:val="001D7308"/>
    <w:rsid w:val="001D7B44"/>
    <w:rsid w:val="001E08C7"/>
    <w:rsid w:val="001E402C"/>
    <w:rsid w:val="001E4845"/>
    <w:rsid w:val="001E597C"/>
    <w:rsid w:val="001E6DF4"/>
    <w:rsid w:val="001E7430"/>
    <w:rsid w:val="001F28B2"/>
    <w:rsid w:val="001F2A76"/>
    <w:rsid w:val="001F3249"/>
    <w:rsid w:val="001F3BDF"/>
    <w:rsid w:val="001F47EC"/>
    <w:rsid w:val="001F4DB1"/>
    <w:rsid w:val="001F6F57"/>
    <w:rsid w:val="001F77B1"/>
    <w:rsid w:val="002003AD"/>
    <w:rsid w:val="00200F3D"/>
    <w:rsid w:val="00202DAA"/>
    <w:rsid w:val="00204695"/>
    <w:rsid w:val="002048DE"/>
    <w:rsid w:val="00205D8A"/>
    <w:rsid w:val="002061FE"/>
    <w:rsid w:val="00206256"/>
    <w:rsid w:val="00206AA9"/>
    <w:rsid w:val="00206D7E"/>
    <w:rsid w:val="00210E94"/>
    <w:rsid w:val="002115C7"/>
    <w:rsid w:val="0021237C"/>
    <w:rsid w:val="00212D4A"/>
    <w:rsid w:val="00212FBC"/>
    <w:rsid w:val="0021309F"/>
    <w:rsid w:val="002150E8"/>
    <w:rsid w:val="0021619B"/>
    <w:rsid w:val="002234B6"/>
    <w:rsid w:val="00224450"/>
    <w:rsid w:val="0022605A"/>
    <w:rsid w:val="002265C1"/>
    <w:rsid w:val="002274BA"/>
    <w:rsid w:val="00230A99"/>
    <w:rsid w:val="00232C39"/>
    <w:rsid w:val="002330F5"/>
    <w:rsid w:val="00234C3E"/>
    <w:rsid w:val="00235B6C"/>
    <w:rsid w:val="00236D75"/>
    <w:rsid w:val="0023730D"/>
    <w:rsid w:val="00237759"/>
    <w:rsid w:val="00240CAD"/>
    <w:rsid w:val="00241D65"/>
    <w:rsid w:val="00243737"/>
    <w:rsid w:val="00246551"/>
    <w:rsid w:val="00246C21"/>
    <w:rsid w:val="00251C4C"/>
    <w:rsid w:val="00252562"/>
    <w:rsid w:val="002542C1"/>
    <w:rsid w:val="00255F39"/>
    <w:rsid w:val="00261A05"/>
    <w:rsid w:val="00261C8E"/>
    <w:rsid w:val="00261CE3"/>
    <w:rsid w:val="0026269D"/>
    <w:rsid w:val="002627C4"/>
    <w:rsid w:val="00264D79"/>
    <w:rsid w:val="00267565"/>
    <w:rsid w:val="002736A6"/>
    <w:rsid w:val="00273BC7"/>
    <w:rsid w:val="00273C8A"/>
    <w:rsid w:val="00274605"/>
    <w:rsid w:val="00276CE0"/>
    <w:rsid w:val="00276E7E"/>
    <w:rsid w:val="00280671"/>
    <w:rsid w:val="00280CAF"/>
    <w:rsid w:val="00281B10"/>
    <w:rsid w:val="00285A16"/>
    <w:rsid w:val="0028628F"/>
    <w:rsid w:val="002869C0"/>
    <w:rsid w:val="00290D95"/>
    <w:rsid w:val="00293E5E"/>
    <w:rsid w:val="00294AF4"/>
    <w:rsid w:val="002969B0"/>
    <w:rsid w:val="00297401"/>
    <w:rsid w:val="00297993"/>
    <w:rsid w:val="002A2C51"/>
    <w:rsid w:val="002A2C9A"/>
    <w:rsid w:val="002A3358"/>
    <w:rsid w:val="002A5ABD"/>
    <w:rsid w:val="002A6109"/>
    <w:rsid w:val="002A7EB5"/>
    <w:rsid w:val="002B0676"/>
    <w:rsid w:val="002B5843"/>
    <w:rsid w:val="002B661E"/>
    <w:rsid w:val="002B7422"/>
    <w:rsid w:val="002C0A1F"/>
    <w:rsid w:val="002C1315"/>
    <w:rsid w:val="002C2234"/>
    <w:rsid w:val="002C231B"/>
    <w:rsid w:val="002C29FD"/>
    <w:rsid w:val="002C381B"/>
    <w:rsid w:val="002C6103"/>
    <w:rsid w:val="002D1257"/>
    <w:rsid w:val="002D1681"/>
    <w:rsid w:val="002D1886"/>
    <w:rsid w:val="002D3C9B"/>
    <w:rsid w:val="002D3D06"/>
    <w:rsid w:val="002D4115"/>
    <w:rsid w:val="002D69A5"/>
    <w:rsid w:val="002E0053"/>
    <w:rsid w:val="002E0FA7"/>
    <w:rsid w:val="002E2E60"/>
    <w:rsid w:val="002E55B9"/>
    <w:rsid w:val="002E5BEA"/>
    <w:rsid w:val="002E6140"/>
    <w:rsid w:val="002E6A63"/>
    <w:rsid w:val="002E746B"/>
    <w:rsid w:val="002F26E1"/>
    <w:rsid w:val="002F2B43"/>
    <w:rsid w:val="002F2D13"/>
    <w:rsid w:val="002F4885"/>
    <w:rsid w:val="002F7A85"/>
    <w:rsid w:val="003006A2"/>
    <w:rsid w:val="003011A1"/>
    <w:rsid w:val="003011F8"/>
    <w:rsid w:val="0030347F"/>
    <w:rsid w:val="00305887"/>
    <w:rsid w:val="00306DF2"/>
    <w:rsid w:val="003079FB"/>
    <w:rsid w:val="00307DFF"/>
    <w:rsid w:val="003105B6"/>
    <w:rsid w:val="00314C91"/>
    <w:rsid w:val="00315877"/>
    <w:rsid w:val="00317995"/>
    <w:rsid w:val="0032057B"/>
    <w:rsid w:val="003220D4"/>
    <w:rsid w:val="0032245A"/>
    <w:rsid w:val="0032289E"/>
    <w:rsid w:val="00323575"/>
    <w:rsid w:val="00324169"/>
    <w:rsid w:val="003241EF"/>
    <w:rsid w:val="003244CA"/>
    <w:rsid w:val="00324CF0"/>
    <w:rsid w:val="00325B9F"/>
    <w:rsid w:val="00326D95"/>
    <w:rsid w:val="00327660"/>
    <w:rsid w:val="0033096A"/>
    <w:rsid w:val="00332947"/>
    <w:rsid w:val="00332BA3"/>
    <w:rsid w:val="00333312"/>
    <w:rsid w:val="00335B6E"/>
    <w:rsid w:val="0033677C"/>
    <w:rsid w:val="00342F80"/>
    <w:rsid w:val="0034350A"/>
    <w:rsid w:val="00343688"/>
    <w:rsid w:val="00343B20"/>
    <w:rsid w:val="003469E3"/>
    <w:rsid w:val="00351B12"/>
    <w:rsid w:val="00351DF0"/>
    <w:rsid w:val="00352164"/>
    <w:rsid w:val="00353BDB"/>
    <w:rsid w:val="00354A18"/>
    <w:rsid w:val="00354D8C"/>
    <w:rsid w:val="00357CE4"/>
    <w:rsid w:val="003610BA"/>
    <w:rsid w:val="0036197D"/>
    <w:rsid w:val="00362FA9"/>
    <w:rsid w:val="00363178"/>
    <w:rsid w:val="00363A47"/>
    <w:rsid w:val="003654EE"/>
    <w:rsid w:val="003655ED"/>
    <w:rsid w:val="00365D85"/>
    <w:rsid w:val="003675F9"/>
    <w:rsid w:val="00367D3E"/>
    <w:rsid w:val="003716D8"/>
    <w:rsid w:val="003724C0"/>
    <w:rsid w:val="0037445F"/>
    <w:rsid w:val="00374BA9"/>
    <w:rsid w:val="003760D9"/>
    <w:rsid w:val="00376701"/>
    <w:rsid w:val="00376C2F"/>
    <w:rsid w:val="003811BF"/>
    <w:rsid w:val="00381366"/>
    <w:rsid w:val="00385C81"/>
    <w:rsid w:val="00386976"/>
    <w:rsid w:val="00386A12"/>
    <w:rsid w:val="00387E4E"/>
    <w:rsid w:val="00387E96"/>
    <w:rsid w:val="003908B0"/>
    <w:rsid w:val="00391460"/>
    <w:rsid w:val="00391BC6"/>
    <w:rsid w:val="00393206"/>
    <w:rsid w:val="00393B01"/>
    <w:rsid w:val="003A0965"/>
    <w:rsid w:val="003A0D0A"/>
    <w:rsid w:val="003A2147"/>
    <w:rsid w:val="003A3504"/>
    <w:rsid w:val="003A41E6"/>
    <w:rsid w:val="003A591E"/>
    <w:rsid w:val="003A744F"/>
    <w:rsid w:val="003B0280"/>
    <w:rsid w:val="003B03AF"/>
    <w:rsid w:val="003B04ED"/>
    <w:rsid w:val="003B04F0"/>
    <w:rsid w:val="003B04FD"/>
    <w:rsid w:val="003B3169"/>
    <w:rsid w:val="003B54C2"/>
    <w:rsid w:val="003B5F33"/>
    <w:rsid w:val="003B6076"/>
    <w:rsid w:val="003B6095"/>
    <w:rsid w:val="003B6C56"/>
    <w:rsid w:val="003C1F98"/>
    <w:rsid w:val="003C3680"/>
    <w:rsid w:val="003C400E"/>
    <w:rsid w:val="003C440D"/>
    <w:rsid w:val="003C704E"/>
    <w:rsid w:val="003C7B7B"/>
    <w:rsid w:val="003C7E45"/>
    <w:rsid w:val="003D17F3"/>
    <w:rsid w:val="003D2DC6"/>
    <w:rsid w:val="003D3222"/>
    <w:rsid w:val="003D3CF9"/>
    <w:rsid w:val="003D3DB9"/>
    <w:rsid w:val="003D5798"/>
    <w:rsid w:val="003D68AB"/>
    <w:rsid w:val="003D6A77"/>
    <w:rsid w:val="003E26AC"/>
    <w:rsid w:val="003E2761"/>
    <w:rsid w:val="003E53BF"/>
    <w:rsid w:val="003E60C5"/>
    <w:rsid w:val="003E6872"/>
    <w:rsid w:val="003F00BC"/>
    <w:rsid w:val="003F01D8"/>
    <w:rsid w:val="003F0902"/>
    <w:rsid w:val="003F3BD6"/>
    <w:rsid w:val="003F3D8F"/>
    <w:rsid w:val="003F40BD"/>
    <w:rsid w:val="003F4B77"/>
    <w:rsid w:val="003F6248"/>
    <w:rsid w:val="003F625D"/>
    <w:rsid w:val="003F6BF5"/>
    <w:rsid w:val="003F7237"/>
    <w:rsid w:val="003F7C0E"/>
    <w:rsid w:val="00404060"/>
    <w:rsid w:val="004041C4"/>
    <w:rsid w:val="00405B3A"/>
    <w:rsid w:val="00406E9D"/>
    <w:rsid w:val="00407353"/>
    <w:rsid w:val="00407901"/>
    <w:rsid w:val="00410341"/>
    <w:rsid w:val="0041293D"/>
    <w:rsid w:val="00415A13"/>
    <w:rsid w:val="00415ECC"/>
    <w:rsid w:val="00416A45"/>
    <w:rsid w:val="00421399"/>
    <w:rsid w:val="00421559"/>
    <w:rsid w:val="004221C0"/>
    <w:rsid w:val="00423B88"/>
    <w:rsid w:val="004262BA"/>
    <w:rsid w:val="00427CE9"/>
    <w:rsid w:val="00430B07"/>
    <w:rsid w:val="004313C2"/>
    <w:rsid w:val="00432556"/>
    <w:rsid w:val="0043441A"/>
    <w:rsid w:val="00436E28"/>
    <w:rsid w:val="00436FD7"/>
    <w:rsid w:val="0044106F"/>
    <w:rsid w:val="004410FB"/>
    <w:rsid w:val="00441287"/>
    <w:rsid w:val="004430E4"/>
    <w:rsid w:val="004443AB"/>
    <w:rsid w:val="00450A6B"/>
    <w:rsid w:val="00450EDC"/>
    <w:rsid w:val="00451718"/>
    <w:rsid w:val="00452209"/>
    <w:rsid w:val="00454266"/>
    <w:rsid w:val="00456B4C"/>
    <w:rsid w:val="00460A6F"/>
    <w:rsid w:val="00460CD0"/>
    <w:rsid w:val="00461BE9"/>
    <w:rsid w:val="00461DBF"/>
    <w:rsid w:val="004629EB"/>
    <w:rsid w:val="00463F5D"/>
    <w:rsid w:val="00467290"/>
    <w:rsid w:val="00472DA0"/>
    <w:rsid w:val="00473B71"/>
    <w:rsid w:val="004773EE"/>
    <w:rsid w:val="00477539"/>
    <w:rsid w:val="004806B4"/>
    <w:rsid w:val="0048537F"/>
    <w:rsid w:val="00485714"/>
    <w:rsid w:val="00485D20"/>
    <w:rsid w:val="004867F2"/>
    <w:rsid w:val="00487AD5"/>
    <w:rsid w:val="00490D95"/>
    <w:rsid w:val="004916A8"/>
    <w:rsid w:val="00494C2C"/>
    <w:rsid w:val="00495371"/>
    <w:rsid w:val="00497E61"/>
    <w:rsid w:val="004A2630"/>
    <w:rsid w:val="004A42F8"/>
    <w:rsid w:val="004A43E8"/>
    <w:rsid w:val="004A7418"/>
    <w:rsid w:val="004B006A"/>
    <w:rsid w:val="004B1E4C"/>
    <w:rsid w:val="004B43D8"/>
    <w:rsid w:val="004B54C0"/>
    <w:rsid w:val="004B66BA"/>
    <w:rsid w:val="004C0FF9"/>
    <w:rsid w:val="004C1479"/>
    <w:rsid w:val="004C2191"/>
    <w:rsid w:val="004D01A4"/>
    <w:rsid w:val="004D033C"/>
    <w:rsid w:val="004D08C9"/>
    <w:rsid w:val="004D0BBC"/>
    <w:rsid w:val="004D0BFC"/>
    <w:rsid w:val="004D383A"/>
    <w:rsid w:val="004D3F1F"/>
    <w:rsid w:val="004D5108"/>
    <w:rsid w:val="004D537D"/>
    <w:rsid w:val="004D7B5A"/>
    <w:rsid w:val="004E07B3"/>
    <w:rsid w:val="004E1347"/>
    <w:rsid w:val="004E5545"/>
    <w:rsid w:val="004E5F18"/>
    <w:rsid w:val="004E6E5D"/>
    <w:rsid w:val="004E7EF5"/>
    <w:rsid w:val="004F1141"/>
    <w:rsid w:val="004F2687"/>
    <w:rsid w:val="004F3208"/>
    <w:rsid w:val="004F6B97"/>
    <w:rsid w:val="004F797A"/>
    <w:rsid w:val="004F7D54"/>
    <w:rsid w:val="00505C12"/>
    <w:rsid w:val="00506BFA"/>
    <w:rsid w:val="00512E4A"/>
    <w:rsid w:val="005131AB"/>
    <w:rsid w:val="0051334C"/>
    <w:rsid w:val="00513E93"/>
    <w:rsid w:val="00513F2E"/>
    <w:rsid w:val="00516206"/>
    <w:rsid w:val="0051692E"/>
    <w:rsid w:val="0052020F"/>
    <w:rsid w:val="005207AF"/>
    <w:rsid w:val="0052085C"/>
    <w:rsid w:val="00521226"/>
    <w:rsid w:val="00522A2B"/>
    <w:rsid w:val="00524853"/>
    <w:rsid w:val="005256C6"/>
    <w:rsid w:val="00525E77"/>
    <w:rsid w:val="0052718F"/>
    <w:rsid w:val="0053007E"/>
    <w:rsid w:val="0053023E"/>
    <w:rsid w:val="005306EE"/>
    <w:rsid w:val="00530B72"/>
    <w:rsid w:val="00533B76"/>
    <w:rsid w:val="00535254"/>
    <w:rsid w:val="005353C9"/>
    <w:rsid w:val="0053554B"/>
    <w:rsid w:val="00536213"/>
    <w:rsid w:val="00536918"/>
    <w:rsid w:val="00536BC3"/>
    <w:rsid w:val="00536F5D"/>
    <w:rsid w:val="00537EB2"/>
    <w:rsid w:val="00542102"/>
    <w:rsid w:val="00543A9A"/>
    <w:rsid w:val="00545929"/>
    <w:rsid w:val="00547ED2"/>
    <w:rsid w:val="00550488"/>
    <w:rsid w:val="005513D5"/>
    <w:rsid w:val="00551D37"/>
    <w:rsid w:val="005525EF"/>
    <w:rsid w:val="00553FDA"/>
    <w:rsid w:val="005551AE"/>
    <w:rsid w:val="0055560F"/>
    <w:rsid w:val="005570FE"/>
    <w:rsid w:val="00557355"/>
    <w:rsid w:val="00557A27"/>
    <w:rsid w:val="0056041E"/>
    <w:rsid w:val="00560A32"/>
    <w:rsid w:val="00561FC1"/>
    <w:rsid w:val="00563011"/>
    <w:rsid w:val="00563877"/>
    <w:rsid w:val="00564563"/>
    <w:rsid w:val="00564791"/>
    <w:rsid w:val="005659A1"/>
    <w:rsid w:val="0056638C"/>
    <w:rsid w:val="00566654"/>
    <w:rsid w:val="005674D3"/>
    <w:rsid w:val="00567BE2"/>
    <w:rsid w:val="00572081"/>
    <w:rsid w:val="00575518"/>
    <w:rsid w:val="0057597F"/>
    <w:rsid w:val="0057608C"/>
    <w:rsid w:val="00576703"/>
    <w:rsid w:val="0057777C"/>
    <w:rsid w:val="00577C8D"/>
    <w:rsid w:val="00577DDC"/>
    <w:rsid w:val="0058234E"/>
    <w:rsid w:val="00582922"/>
    <w:rsid w:val="005855D4"/>
    <w:rsid w:val="005874C8"/>
    <w:rsid w:val="00587F2C"/>
    <w:rsid w:val="0059191C"/>
    <w:rsid w:val="00591DBA"/>
    <w:rsid w:val="005923F0"/>
    <w:rsid w:val="005948D3"/>
    <w:rsid w:val="0059513B"/>
    <w:rsid w:val="00595848"/>
    <w:rsid w:val="00596FF7"/>
    <w:rsid w:val="005A1B94"/>
    <w:rsid w:val="005A2657"/>
    <w:rsid w:val="005A5C2E"/>
    <w:rsid w:val="005B0745"/>
    <w:rsid w:val="005B080D"/>
    <w:rsid w:val="005B181B"/>
    <w:rsid w:val="005B2620"/>
    <w:rsid w:val="005B4C3B"/>
    <w:rsid w:val="005B4D4A"/>
    <w:rsid w:val="005B5014"/>
    <w:rsid w:val="005B513B"/>
    <w:rsid w:val="005B7986"/>
    <w:rsid w:val="005B7C07"/>
    <w:rsid w:val="005C24F6"/>
    <w:rsid w:val="005C26AF"/>
    <w:rsid w:val="005C56C1"/>
    <w:rsid w:val="005C5897"/>
    <w:rsid w:val="005C5C5D"/>
    <w:rsid w:val="005C6311"/>
    <w:rsid w:val="005C6441"/>
    <w:rsid w:val="005C7FF4"/>
    <w:rsid w:val="005D1C13"/>
    <w:rsid w:val="005D3569"/>
    <w:rsid w:val="005D3B6F"/>
    <w:rsid w:val="005D410F"/>
    <w:rsid w:val="005D794B"/>
    <w:rsid w:val="005E0251"/>
    <w:rsid w:val="005E3315"/>
    <w:rsid w:val="005E4463"/>
    <w:rsid w:val="005E619C"/>
    <w:rsid w:val="005F0A6D"/>
    <w:rsid w:val="005F1482"/>
    <w:rsid w:val="005F22E4"/>
    <w:rsid w:val="005F35BC"/>
    <w:rsid w:val="005F772D"/>
    <w:rsid w:val="00601303"/>
    <w:rsid w:val="006015F6"/>
    <w:rsid w:val="006016D6"/>
    <w:rsid w:val="0060248C"/>
    <w:rsid w:val="00602712"/>
    <w:rsid w:val="00603F17"/>
    <w:rsid w:val="00605734"/>
    <w:rsid w:val="006064BA"/>
    <w:rsid w:val="00610CC0"/>
    <w:rsid w:val="00613E4C"/>
    <w:rsid w:val="00614F05"/>
    <w:rsid w:val="00617947"/>
    <w:rsid w:val="00617C84"/>
    <w:rsid w:val="006209C2"/>
    <w:rsid w:val="00621488"/>
    <w:rsid w:val="00623B9A"/>
    <w:rsid w:val="00623D43"/>
    <w:rsid w:val="00624820"/>
    <w:rsid w:val="00624F74"/>
    <w:rsid w:val="006259AD"/>
    <w:rsid w:val="006268AA"/>
    <w:rsid w:val="006347EC"/>
    <w:rsid w:val="0063560B"/>
    <w:rsid w:val="00636D7F"/>
    <w:rsid w:val="00637B96"/>
    <w:rsid w:val="006410D6"/>
    <w:rsid w:val="00643422"/>
    <w:rsid w:val="006438B1"/>
    <w:rsid w:val="00643F9F"/>
    <w:rsid w:val="00644456"/>
    <w:rsid w:val="00644F56"/>
    <w:rsid w:val="00645505"/>
    <w:rsid w:val="00647092"/>
    <w:rsid w:val="00647741"/>
    <w:rsid w:val="00651822"/>
    <w:rsid w:val="006518F9"/>
    <w:rsid w:val="00661A9A"/>
    <w:rsid w:val="0066281B"/>
    <w:rsid w:val="00662B5B"/>
    <w:rsid w:val="00662F80"/>
    <w:rsid w:val="00664421"/>
    <w:rsid w:val="00667BB0"/>
    <w:rsid w:val="00670624"/>
    <w:rsid w:val="00674FC1"/>
    <w:rsid w:val="00675072"/>
    <w:rsid w:val="0067534A"/>
    <w:rsid w:val="00676838"/>
    <w:rsid w:val="0067733B"/>
    <w:rsid w:val="00677409"/>
    <w:rsid w:val="006779A8"/>
    <w:rsid w:val="00680A22"/>
    <w:rsid w:val="00681F02"/>
    <w:rsid w:val="0068439C"/>
    <w:rsid w:val="00685B0E"/>
    <w:rsid w:val="00685B7A"/>
    <w:rsid w:val="00685C0B"/>
    <w:rsid w:val="00686C67"/>
    <w:rsid w:val="00686FC0"/>
    <w:rsid w:val="00687A7F"/>
    <w:rsid w:val="006900AA"/>
    <w:rsid w:val="0069109B"/>
    <w:rsid w:val="0069129F"/>
    <w:rsid w:val="006949B0"/>
    <w:rsid w:val="00696B7F"/>
    <w:rsid w:val="006A0602"/>
    <w:rsid w:val="006A253B"/>
    <w:rsid w:val="006A4684"/>
    <w:rsid w:val="006A55F1"/>
    <w:rsid w:val="006A63F4"/>
    <w:rsid w:val="006A7431"/>
    <w:rsid w:val="006B0A78"/>
    <w:rsid w:val="006B1E07"/>
    <w:rsid w:val="006B5344"/>
    <w:rsid w:val="006C5025"/>
    <w:rsid w:val="006C5A7B"/>
    <w:rsid w:val="006C70BC"/>
    <w:rsid w:val="006C7499"/>
    <w:rsid w:val="006D25D9"/>
    <w:rsid w:val="006D2B35"/>
    <w:rsid w:val="006D3390"/>
    <w:rsid w:val="006D3F5D"/>
    <w:rsid w:val="006D4097"/>
    <w:rsid w:val="006D7159"/>
    <w:rsid w:val="006D7968"/>
    <w:rsid w:val="006E1620"/>
    <w:rsid w:val="006E162A"/>
    <w:rsid w:val="006E5DEC"/>
    <w:rsid w:val="006E700D"/>
    <w:rsid w:val="006F0F14"/>
    <w:rsid w:val="006F164E"/>
    <w:rsid w:val="006F362B"/>
    <w:rsid w:val="006F3B1C"/>
    <w:rsid w:val="006F3F4C"/>
    <w:rsid w:val="006F5451"/>
    <w:rsid w:val="006F6DD3"/>
    <w:rsid w:val="00700B74"/>
    <w:rsid w:val="007027D1"/>
    <w:rsid w:val="00705357"/>
    <w:rsid w:val="00705AE4"/>
    <w:rsid w:val="007060B4"/>
    <w:rsid w:val="00707884"/>
    <w:rsid w:val="00707F17"/>
    <w:rsid w:val="0071032F"/>
    <w:rsid w:val="00711B95"/>
    <w:rsid w:val="00712580"/>
    <w:rsid w:val="00716243"/>
    <w:rsid w:val="00716DB4"/>
    <w:rsid w:val="007205F3"/>
    <w:rsid w:val="00723E53"/>
    <w:rsid w:val="00724BEB"/>
    <w:rsid w:val="007270AF"/>
    <w:rsid w:val="00727114"/>
    <w:rsid w:val="00727AC4"/>
    <w:rsid w:val="007306C0"/>
    <w:rsid w:val="00734981"/>
    <w:rsid w:val="0073516B"/>
    <w:rsid w:val="00735D3C"/>
    <w:rsid w:val="00736DAF"/>
    <w:rsid w:val="0073725B"/>
    <w:rsid w:val="0073796D"/>
    <w:rsid w:val="00737D8D"/>
    <w:rsid w:val="00737F0D"/>
    <w:rsid w:val="00740CAE"/>
    <w:rsid w:val="0074113F"/>
    <w:rsid w:val="0074205D"/>
    <w:rsid w:val="007438C5"/>
    <w:rsid w:val="00747C20"/>
    <w:rsid w:val="00747D85"/>
    <w:rsid w:val="00750506"/>
    <w:rsid w:val="0075112E"/>
    <w:rsid w:val="00751A89"/>
    <w:rsid w:val="007532C5"/>
    <w:rsid w:val="00753CFE"/>
    <w:rsid w:val="00754B1A"/>
    <w:rsid w:val="00757F0F"/>
    <w:rsid w:val="007607D8"/>
    <w:rsid w:val="007610A9"/>
    <w:rsid w:val="00761338"/>
    <w:rsid w:val="0076139C"/>
    <w:rsid w:val="00764711"/>
    <w:rsid w:val="00765286"/>
    <w:rsid w:val="00765D9E"/>
    <w:rsid w:val="00766708"/>
    <w:rsid w:val="0076674D"/>
    <w:rsid w:val="007674C3"/>
    <w:rsid w:val="007723C1"/>
    <w:rsid w:val="007751B1"/>
    <w:rsid w:val="0077670D"/>
    <w:rsid w:val="00776C43"/>
    <w:rsid w:val="007804EC"/>
    <w:rsid w:val="00782287"/>
    <w:rsid w:val="00782847"/>
    <w:rsid w:val="0078312C"/>
    <w:rsid w:val="00784962"/>
    <w:rsid w:val="00786812"/>
    <w:rsid w:val="00787517"/>
    <w:rsid w:val="00790F21"/>
    <w:rsid w:val="00791C77"/>
    <w:rsid w:val="00792FE3"/>
    <w:rsid w:val="00793DF1"/>
    <w:rsid w:val="0079477A"/>
    <w:rsid w:val="00795818"/>
    <w:rsid w:val="00795A5D"/>
    <w:rsid w:val="00795F88"/>
    <w:rsid w:val="0079608D"/>
    <w:rsid w:val="007961DD"/>
    <w:rsid w:val="007A0104"/>
    <w:rsid w:val="007A149C"/>
    <w:rsid w:val="007A1C42"/>
    <w:rsid w:val="007A605F"/>
    <w:rsid w:val="007A6AD5"/>
    <w:rsid w:val="007A6CB2"/>
    <w:rsid w:val="007A75A7"/>
    <w:rsid w:val="007A7B97"/>
    <w:rsid w:val="007B06C3"/>
    <w:rsid w:val="007B19C9"/>
    <w:rsid w:val="007B2454"/>
    <w:rsid w:val="007B450E"/>
    <w:rsid w:val="007B47FD"/>
    <w:rsid w:val="007B5A47"/>
    <w:rsid w:val="007B726E"/>
    <w:rsid w:val="007C3B5B"/>
    <w:rsid w:val="007C3F51"/>
    <w:rsid w:val="007C650F"/>
    <w:rsid w:val="007C6A18"/>
    <w:rsid w:val="007C7810"/>
    <w:rsid w:val="007D071F"/>
    <w:rsid w:val="007D082E"/>
    <w:rsid w:val="007D3998"/>
    <w:rsid w:val="007D49C6"/>
    <w:rsid w:val="007D6227"/>
    <w:rsid w:val="007D62DE"/>
    <w:rsid w:val="007D63F0"/>
    <w:rsid w:val="007D723D"/>
    <w:rsid w:val="007D7929"/>
    <w:rsid w:val="007E2ED3"/>
    <w:rsid w:val="007E4977"/>
    <w:rsid w:val="007E4E89"/>
    <w:rsid w:val="007E5913"/>
    <w:rsid w:val="007E6223"/>
    <w:rsid w:val="007E6AC7"/>
    <w:rsid w:val="007F025F"/>
    <w:rsid w:val="007F1BC6"/>
    <w:rsid w:val="007F247F"/>
    <w:rsid w:val="007F3014"/>
    <w:rsid w:val="007F423C"/>
    <w:rsid w:val="007F476D"/>
    <w:rsid w:val="008006E4"/>
    <w:rsid w:val="008026EF"/>
    <w:rsid w:val="00802FFF"/>
    <w:rsid w:val="00803F58"/>
    <w:rsid w:val="00806A98"/>
    <w:rsid w:val="00807CF4"/>
    <w:rsid w:val="008103A1"/>
    <w:rsid w:val="00811D2D"/>
    <w:rsid w:val="00812B0E"/>
    <w:rsid w:val="00814EAA"/>
    <w:rsid w:val="008155D5"/>
    <w:rsid w:val="008159EA"/>
    <w:rsid w:val="00816C34"/>
    <w:rsid w:val="00820E3B"/>
    <w:rsid w:val="00822CFB"/>
    <w:rsid w:val="00823A7F"/>
    <w:rsid w:val="00824378"/>
    <w:rsid w:val="00824C43"/>
    <w:rsid w:val="00824E78"/>
    <w:rsid w:val="00825A92"/>
    <w:rsid w:val="00825CEC"/>
    <w:rsid w:val="00825DFF"/>
    <w:rsid w:val="0082727E"/>
    <w:rsid w:val="00827BF0"/>
    <w:rsid w:val="00830DD1"/>
    <w:rsid w:val="00833F71"/>
    <w:rsid w:val="0083575B"/>
    <w:rsid w:val="00835983"/>
    <w:rsid w:val="00835C0B"/>
    <w:rsid w:val="008368C8"/>
    <w:rsid w:val="00840FC2"/>
    <w:rsid w:val="00841A2B"/>
    <w:rsid w:val="00841EB1"/>
    <w:rsid w:val="0084407C"/>
    <w:rsid w:val="00844A02"/>
    <w:rsid w:val="008454DC"/>
    <w:rsid w:val="008456A0"/>
    <w:rsid w:val="008456AB"/>
    <w:rsid w:val="00846EE1"/>
    <w:rsid w:val="0084766C"/>
    <w:rsid w:val="00851046"/>
    <w:rsid w:val="00851CEC"/>
    <w:rsid w:val="00851EA8"/>
    <w:rsid w:val="00852D1A"/>
    <w:rsid w:val="00854D4E"/>
    <w:rsid w:val="00855078"/>
    <w:rsid w:val="008552E0"/>
    <w:rsid w:val="008616E5"/>
    <w:rsid w:val="008619E9"/>
    <w:rsid w:val="008640FA"/>
    <w:rsid w:val="00867675"/>
    <w:rsid w:val="00867A6B"/>
    <w:rsid w:val="00870C51"/>
    <w:rsid w:val="00870D35"/>
    <w:rsid w:val="00871444"/>
    <w:rsid w:val="00871C2C"/>
    <w:rsid w:val="008738EB"/>
    <w:rsid w:val="00875803"/>
    <w:rsid w:val="00880305"/>
    <w:rsid w:val="00881799"/>
    <w:rsid w:val="00882E48"/>
    <w:rsid w:val="0088518E"/>
    <w:rsid w:val="008859B7"/>
    <w:rsid w:val="00885AB1"/>
    <w:rsid w:val="008863DF"/>
    <w:rsid w:val="00890616"/>
    <w:rsid w:val="00890B67"/>
    <w:rsid w:val="00890CED"/>
    <w:rsid w:val="008918CD"/>
    <w:rsid w:val="00891CFD"/>
    <w:rsid w:val="00892B90"/>
    <w:rsid w:val="00893281"/>
    <w:rsid w:val="00893D10"/>
    <w:rsid w:val="00894539"/>
    <w:rsid w:val="00895250"/>
    <w:rsid w:val="008954ED"/>
    <w:rsid w:val="0089672F"/>
    <w:rsid w:val="00896CF3"/>
    <w:rsid w:val="008A0409"/>
    <w:rsid w:val="008A17D3"/>
    <w:rsid w:val="008A5490"/>
    <w:rsid w:val="008B083A"/>
    <w:rsid w:val="008B08C3"/>
    <w:rsid w:val="008C4891"/>
    <w:rsid w:val="008C5471"/>
    <w:rsid w:val="008C6C14"/>
    <w:rsid w:val="008C767A"/>
    <w:rsid w:val="008C7803"/>
    <w:rsid w:val="008D2096"/>
    <w:rsid w:val="008D2771"/>
    <w:rsid w:val="008D2906"/>
    <w:rsid w:val="008D6409"/>
    <w:rsid w:val="008D6498"/>
    <w:rsid w:val="008D6BF7"/>
    <w:rsid w:val="008D7103"/>
    <w:rsid w:val="008D7351"/>
    <w:rsid w:val="008E0035"/>
    <w:rsid w:val="008E1743"/>
    <w:rsid w:val="008E225A"/>
    <w:rsid w:val="008E2563"/>
    <w:rsid w:val="008E408B"/>
    <w:rsid w:val="008E6EEC"/>
    <w:rsid w:val="008E7B94"/>
    <w:rsid w:val="008F06F9"/>
    <w:rsid w:val="008F2B59"/>
    <w:rsid w:val="008F33A6"/>
    <w:rsid w:val="008F4B5F"/>
    <w:rsid w:val="008F521D"/>
    <w:rsid w:val="008F583D"/>
    <w:rsid w:val="008F5AC0"/>
    <w:rsid w:val="008F77AA"/>
    <w:rsid w:val="00902DA5"/>
    <w:rsid w:val="00904D35"/>
    <w:rsid w:val="00906263"/>
    <w:rsid w:val="00906FD2"/>
    <w:rsid w:val="0090734F"/>
    <w:rsid w:val="009073CA"/>
    <w:rsid w:val="0090740D"/>
    <w:rsid w:val="00907AE4"/>
    <w:rsid w:val="00907FF7"/>
    <w:rsid w:val="00910686"/>
    <w:rsid w:val="00911328"/>
    <w:rsid w:val="009117E0"/>
    <w:rsid w:val="00911EDF"/>
    <w:rsid w:val="00914E01"/>
    <w:rsid w:val="00920308"/>
    <w:rsid w:val="0092067B"/>
    <w:rsid w:val="00920890"/>
    <w:rsid w:val="00921714"/>
    <w:rsid w:val="00922C20"/>
    <w:rsid w:val="009250CC"/>
    <w:rsid w:val="009254A1"/>
    <w:rsid w:val="00925568"/>
    <w:rsid w:val="009270B6"/>
    <w:rsid w:val="0092716D"/>
    <w:rsid w:val="00927D4F"/>
    <w:rsid w:val="009348DD"/>
    <w:rsid w:val="0093552E"/>
    <w:rsid w:val="00937676"/>
    <w:rsid w:val="0094004C"/>
    <w:rsid w:val="009409A9"/>
    <w:rsid w:val="00942787"/>
    <w:rsid w:val="00942DC5"/>
    <w:rsid w:val="00944924"/>
    <w:rsid w:val="009452F9"/>
    <w:rsid w:val="00945E77"/>
    <w:rsid w:val="00946FF9"/>
    <w:rsid w:val="00950BC4"/>
    <w:rsid w:val="00950ED3"/>
    <w:rsid w:val="009514FB"/>
    <w:rsid w:val="00951765"/>
    <w:rsid w:val="00951D37"/>
    <w:rsid w:val="00951E28"/>
    <w:rsid w:val="00953B45"/>
    <w:rsid w:val="0095727C"/>
    <w:rsid w:val="00957A37"/>
    <w:rsid w:val="00960567"/>
    <w:rsid w:val="00960613"/>
    <w:rsid w:val="009636AA"/>
    <w:rsid w:val="00963FC5"/>
    <w:rsid w:val="00964360"/>
    <w:rsid w:val="009643F8"/>
    <w:rsid w:val="00964E33"/>
    <w:rsid w:val="0096595E"/>
    <w:rsid w:val="00966E9B"/>
    <w:rsid w:val="009701AC"/>
    <w:rsid w:val="00970686"/>
    <w:rsid w:val="009717D1"/>
    <w:rsid w:val="0097228F"/>
    <w:rsid w:val="00974ACA"/>
    <w:rsid w:val="00975239"/>
    <w:rsid w:val="00976284"/>
    <w:rsid w:val="00981B5F"/>
    <w:rsid w:val="00982CBF"/>
    <w:rsid w:val="00983C41"/>
    <w:rsid w:val="00983C89"/>
    <w:rsid w:val="00986D01"/>
    <w:rsid w:val="0099425F"/>
    <w:rsid w:val="0099446E"/>
    <w:rsid w:val="009946DE"/>
    <w:rsid w:val="009A049C"/>
    <w:rsid w:val="009A1831"/>
    <w:rsid w:val="009A20A3"/>
    <w:rsid w:val="009A620F"/>
    <w:rsid w:val="009A660E"/>
    <w:rsid w:val="009A767B"/>
    <w:rsid w:val="009B0A00"/>
    <w:rsid w:val="009B1317"/>
    <w:rsid w:val="009B1745"/>
    <w:rsid w:val="009B35B2"/>
    <w:rsid w:val="009B3BB6"/>
    <w:rsid w:val="009B6775"/>
    <w:rsid w:val="009C07AB"/>
    <w:rsid w:val="009C1457"/>
    <w:rsid w:val="009C1884"/>
    <w:rsid w:val="009C2627"/>
    <w:rsid w:val="009C3128"/>
    <w:rsid w:val="009C4E47"/>
    <w:rsid w:val="009C533F"/>
    <w:rsid w:val="009C5751"/>
    <w:rsid w:val="009C6324"/>
    <w:rsid w:val="009C6882"/>
    <w:rsid w:val="009D03B5"/>
    <w:rsid w:val="009D30C8"/>
    <w:rsid w:val="009D47D3"/>
    <w:rsid w:val="009E006E"/>
    <w:rsid w:val="009E2ABB"/>
    <w:rsid w:val="009E4463"/>
    <w:rsid w:val="009E46EB"/>
    <w:rsid w:val="009E4B11"/>
    <w:rsid w:val="009E5DC5"/>
    <w:rsid w:val="009E7004"/>
    <w:rsid w:val="009E783D"/>
    <w:rsid w:val="009F0699"/>
    <w:rsid w:val="009F0C21"/>
    <w:rsid w:val="009F3719"/>
    <w:rsid w:val="009F555C"/>
    <w:rsid w:val="009F57A1"/>
    <w:rsid w:val="009F601C"/>
    <w:rsid w:val="009F644B"/>
    <w:rsid w:val="009F6F49"/>
    <w:rsid w:val="009F75EA"/>
    <w:rsid w:val="00A00AC8"/>
    <w:rsid w:val="00A00BF7"/>
    <w:rsid w:val="00A00F20"/>
    <w:rsid w:val="00A0137F"/>
    <w:rsid w:val="00A01B36"/>
    <w:rsid w:val="00A0340F"/>
    <w:rsid w:val="00A041F5"/>
    <w:rsid w:val="00A04869"/>
    <w:rsid w:val="00A05FEB"/>
    <w:rsid w:val="00A06C41"/>
    <w:rsid w:val="00A07BB3"/>
    <w:rsid w:val="00A07FE3"/>
    <w:rsid w:val="00A11F5F"/>
    <w:rsid w:val="00A147B9"/>
    <w:rsid w:val="00A14D75"/>
    <w:rsid w:val="00A1590E"/>
    <w:rsid w:val="00A161B2"/>
    <w:rsid w:val="00A2208A"/>
    <w:rsid w:val="00A25865"/>
    <w:rsid w:val="00A260A5"/>
    <w:rsid w:val="00A27870"/>
    <w:rsid w:val="00A32041"/>
    <w:rsid w:val="00A34C62"/>
    <w:rsid w:val="00A34F77"/>
    <w:rsid w:val="00A35658"/>
    <w:rsid w:val="00A358DB"/>
    <w:rsid w:val="00A36B02"/>
    <w:rsid w:val="00A40C1F"/>
    <w:rsid w:val="00A42243"/>
    <w:rsid w:val="00A42FF1"/>
    <w:rsid w:val="00A456D2"/>
    <w:rsid w:val="00A47116"/>
    <w:rsid w:val="00A50F1B"/>
    <w:rsid w:val="00A52497"/>
    <w:rsid w:val="00A53FD1"/>
    <w:rsid w:val="00A5460E"/>
    <w:rsid w:val="00A55D00"/>
    <w:rsid w:val="00A561C8"/>
    <w:rsid w:val="00A563F1"/>
    <w:rsid w:val="00A565E3"/>
    <w:rsid w:val="00A57412"/>
    <w:rsid w:val="00A6056F"/>
    <w:rsid w:val="00A614C9"/>
    <w:rsid w:val="00A6279D"/>
    <w:rsid w:val="00A637F6"/>
    <w:rsid w:val="00A63C48"/>
    <w:rsid w:val="00A6622F"/>
    <w:rsid w:val="00A678FC"/>
    <w:rsid w:val="00A709C2"/>
    <w:rsid w:val="00A71530"/>
    <w:rsid w:val="00A71D4F"/>
    <w:rsid w:val="00A72E24"/>
    <w:rsid w:val="00A73114"/>
    <w:rsid w:val="00A73563"/>
    <w:rsid w:val="00A73596"/>
    <w:rsid w:val="00A738BA"/>
    <w:rsid w:val="00A756C0"/>
    <w:rsid w:val="00A77C0C"/>
    <w:rsid w:val="00A81287"/>
    <w:rsid w:val="00A81340"/>
    <w:rsid w:val="00A8170E"/>
    <w:rsid w:val="00A82B32"/>
    <w:rsid w:val="00A82B72"/>
    <w:rsid w:val="00A83021"/>
    <w:rsid w:val="00A8615A"/>
    <w:rsid w:val="00A862D3"/>
    <w:rsid w:val="00A86781"/>
    <w:rsid w:val="00A9431F"/>
    <w:rsid w:val="00A955F6"/>
    <w:rsid w:val="00A9585D"/>
    <w:rsid w:val="00A95A30"/>
    <w:rsid w:val="00A95D21"/>
    <w:rsid w:val="00AA0750"/>
    <w:rsid w:val="00AA0AF3"/>
    <w:rsid w:val="00AA104C"/>
    <w:rsid w:val="00AA13CF"/>
    <w:rsid w:val="00AA1F9C"/>
    <w:rsid w:val="00AA2A64"/>
    <w:rsid w:val="00AA2AFA"/>
    <w:rsid w:val="00AA2F1D"/>
    <w:rsid w:val="00AA519A"/>
    <w:rsid w:val="00AA663D"/>
    <w:rsid w:val="00AA6944"/>
    <w:rsid w:val="00AA7BE7"/>
    <w:rsid w:val="00AB041C"/>
    <w:rsid w:val="00AB0BE3"/>
    <w:rsid w:val="00AB0E82"/>
    <w:rsid w:val="00AB18D0"/>
    <w:rsid w:val="00AB3E75"/>
    <w:rsid w:val="00AB4553"/>
    <w:rsid w:val="00AB4734"/>
    <w:rsid w:val="00AC0B94"/>
    <w:rsid w:val="00AC190B"/>
    <w:rsid w:val="00AC3F29"/>
    <w:rsid w:val="00AC6A9B"/>
    <w:rsid w:val="00AC7020"/>
    <w:rsid w:val="00AC7674"/>
    <w:rsid w:val="00AD027D"/>
    <w:rsid w:val="00AD06F7"/>
    <w:rsid w:val="00AD13C3"/>
    <w:rsid w:val="00AD1C72"/>
    <w:rsid w:val="00AD1ED2"/>
    <w:rsid w:val="00AD245B"/>
    <w:rsid w:val="00AD3925"/>
    <w:rsid w:val="00AD4928"/>
    <w:rsid w:val="00AD623E"/>
    <w:rsid w:val="00AD6795"/>
    <w:rsid w:val="00AD791E"/>
    <w:rsid w:val="00AE3E32"/>
    <w:rsid w:val="00AE4B56"/>
    <w:rsid w:val="00AE54A5"/>
    <w:rsid w:val="00AE56D4"/>
    <w:rsid w:val="00AE5C75"/>
    <w:rsid w:val="00AE6358"/>
    <w:rsid w:val="00AF5DF6"/>
    <w:rsid w:val="00B00B43"/>
    <w:rsid w:val="00B00EE2"/>
    <w:rsid w:val="00B00F42"/>
    <w:rsid w:val="00B01E3A"/>
    <w:rsid w:val="00B040A2"/>
    <w:rsid w:val="00B054C5"/>
    <w:rsid w:val="00B055C4"/>
    <w:rsid w:val="00B05E8D"/>
    <w:rsid w:val="00B0709F"/>
    <w:rsid w:val="00B103D1"/>
    <w:rsid w:val="00B114AE"/>
    <w:rsid w:val="00B126D2"/>
    <w:rsid w:val="00B1324A"/>
    <w:rsid w:val="00B16463"/>
    <w:rsid w:val="00B20B30"/>
    <w:rsid w:val="00B21930"/>
    <w:rsid w:val="00B2197A"/>
    <w:rsid w:val="00B2255D"/>
    <w:rsid w:val="00B2327C"/>
    <w:rsid w:val="00B2460E"/>
    <w:rsid w:val="00B24DE1"/>
    <w:rsid w:val="00B262C5"/>
    <w:rsid w:val="00B27756"/>
    <w:rsid w:val="00B27CA3"/>
    <w:rsid w:val="00B30199"/>
    <w:rsid w:val="00B34C95"/>
    <w:rsid w:val="00B3542D"/>
    <w:rsid w:val="00B37647"/>
    <w:rsid w:val="00B416AE"/>
    <w:rsid w:val="00B41FF9"/>
    <w:rsid w:val="00B427B8"/>
    <w:rsid w:val="00B43DCF"/>
    <w:rsid w:val="00B4402D"/>
    <w:rsid w:val="00B53DD7"/>
    <w:rsid w:val="00B54EF4"/>
    <w:rsid w:val="00B553AE"/>
    <w:rsid w:val="00B565C2"/>
    <w:rsid w:val="00B569BB"/>
    <w:rsid w:val="00B56F51"/>
    <w:rsid w:val="00B577E2"/>
    <w:rsid w:val="00B60530"/>
    <w:rsid w:val="00B61120"/>
    <w:rsid w:val="00B62017"/>
    <w:rsid w:val="00B64988"/>
    <w:rsid w:val="00B65919"/>
    <w:rsid w:val="00B66771"/>
    <w:rsid w:val="00B678A7"/>
    <w:rsid w:val="00B70CFD"/>
    <w:rsid w:val="00B726BD"/>
    <w:rsid w:val="00B72942"/>
    <w:rsid w:val="00B72B1C"/>
    <w:rsid w:val="00B72DF8"/>
    <w:rsid w:val="00B734FA"/>
    <w:rsid w:val="00B74245"/>
    <w:rsid w:val="00B74344"/>
    <w:rsid w:val="00B75C17"/>
    <w:rsid w:val="00B760E9"/>
    <w:rsid w:val="00B762AE"/>
    <w:rsid w:val="00B773F0"/>
    <w:rsid w:val="00B843D5"/>
    <w:rsid w:val="00B849BA"/>
    <w:rsid w:val="00B84D5A"/>
    <w:rsid w:val="00B90A2A"/>
    <w:rsid w:val="00B91BA4"/>
    <w:rsid w:val="00B92ECF"/>
    <w:rsid w:val="00B93889"/>
    <w:rsid w:val="00B953E6"/>
    <w:rsid w:val="00BA119B"/>
    <w:rsid w:val="00BA2A29"/>
    <w:rsid w:val="00BA476C"/>
    <w:rsid w:val="00BA482E"/>
    <w:rsid w:val="00BA7779"/>
    <w:rsid w:val="00BB05E4"/>
    <w:rsid w:val="00BB07F5"/>
    <w:rsid w:val="00BB1926"/>
    <w:rsid w:val="00BB35B4"/>
    <w:rsid w:val="00BB3A53"/>
    <w:rsid w:val="00BB456F"/>
    <w:rsid w:val="00BB4735"/>
    <w:rsid w:val="00BB5283"/>
    <w:rsid w:val="00BB543D"/>
    <w:rsid w:val="00BB579A"/>
    <w:rsid w:val="00BB6FAC"/>
    <w:rsid w:val="00BB762D"/>
    <w:rsid w:val="00BC210D"/>
    <w:rsid w:val="00BC2170"/>
    <w:rsid w:val="00BC35DB"/>
    <w:rsid w:val="00BD1B41"/>
    <w:rsid w:val="00BD4139"/>
    <w:rsid w:val="00BD5277"/>
    <w:rsid w:val="00BD71FF"/>
    <w:rsid w:val="00BD73CA"/>
    <w:rsid w:val="00BE0A56"/>
    <w:rsid w:val="00BE1C19"/>
    <w:rsid w:val="00BE1EF5"/>
    <w:rsid w:val="00BE336E"/>
    <w:rsid w:val="00BE43DC"/>
    <w:rsid w:val="00BE6AC7"/>
    <w:rsid w:val="00BF0827"/>
    <w:rsid w:val="00BF0B52"/>
    <w:rsid w:val="00BF1734"/>
    <w:rsid w:val="00BF309C"/>
    <w:rsid w:val="00BF43AC"/>
    <w:rsid w:val="00BF4F99"/>
    <w:rsid w:val="00BF5977"/>
    <w:rsid w:val="00BF62C0"/>
    <w:rsid w:val="00BF6CB2"/>
    <w:rsid w:val="00BF7225"/>
    <w:rsid w:val="00BF7ACE"/>
    <w:rsid w:val="00C01BE1"/>
    <w:rsid w:val="00C026D0"/>
    <w:rsid w:val="00C03FF0"/>
    <w:rsid w:val="00C05056"/>
    <w:rsid w:val="00C056A1"/>
    <w:rsid w:val="00C05D0C"/>
    <w:rsid w:val="00C06056"/>
    <w:rsid w:val="00C06312"/>
    <w:rsid w:val="00C069FF"/>
    <w:rsid w:val="00C06E18"/>
    <w:rsid w:val="00C07799"/>
    <w:rsid w:val="00C11632"/>
    <w:rsid w:val="00C12B19"/>
    <w:rsid w:val="00C12D86"/>
    <w:rsid w:val="00C14740"/>
    <w:rsid w:val="00C16FA4"/>
    <w:rsid w:val="00C17827"/>
    <w:rsid w:val="00C17E72"/>
    <w:rsid w:val="00C2193A"/>
    <w:rsid w:val="00C225BD"/>
    <w:rsid w:val="00C25120"/>
    <w:rsid w:val="00C3130F"/>
    <w:rsid w:val="00C31484"/>
    <w:rsid w:val="00C31EC7"/>
    <w:rsid w:val="00C3267D"/>
    <w:rsid w:val="00C364DD"/>
    <w:rsid w:val="00C37BC0"/>
    <w:rsid w:val="00C41788"/>
    <w:rsid w:val="00C43751"/>
    <w:rsid w:val="00C4398E"/>
    <w:rsid w:val="00C44A34"/>
    <w:rsid w:val="00C46951"/>
    <w:rsid w:val="00C46C91"/>
    <w:rsid w:val="00C506B3"/>
    <w:rsid w:val="00C507AD"/>
    <w:rsid w:val="00C51BE4"/>
    <w:rsid w:val="00C540DF"/>
    <w:rsid w:val="00C565A4"/>
    <w:rsid w:val="00C56FB9"/>
    <w:rsid w:val="00C6259D"/>
    <w:rsid w:val="00C62C04"/>
    <w:rsid w:val="00C66483"/>
    <w:rsid w:val="00C665BE"/>
    <w:rsid w:val="00C672EA"/>
    <w:rsid w:val="00C67509"/>
    <w:rsid w:val="00C720C2"/>
    <w:rsid w:val="00C728C1"/>
    <w:rsid w:val="00C76283"/>
    <w:rsid w:val="00C808CD"/>
    <w:rsid w:val="00C80E7B"/>
    <w:rsid w:val="00C81881"/>
    <w:rsid w:val="00C8286F"/>
    <w:rsid w:val="00C82C61"/>
    <w:rsid w:val="00C83338"/>
    <w:rsid w:val="00C836CF"/>
    <w:rsid w:val="00C83C21"/>
    <w:rsid w:val="00C84303"/>
    <w:rsid w:val="00C86F54"/>
    <w:rsid w:val="00C90693"/>
    <w:rsid w:val="00C9163F"/>
    <w:rsid w:val="00C94274"/>
    <w:rsid w:val="00C96828"/>
    <w:rsid w:val="00CA03D2"/>
    <w:rsid w:val="00CA186A"/>
    <w:rsid w:val="00CA387B"/>
    <w:rsid w:val="00CB1226"/>
    <w:rsid w:val="00CB2196"/>
    <w:rsid w:val="00CB2AF2"/>
    <w:rsid w:val="00CB2F57"/>
    <w:rsid w:val="00CB3A6B"/>
    <w:rsid w:val="00CB613A"/>
    <w:rsid w:val="00CB673F"/>
    <w:rsid w:val="00CB72F3"/>
    <w:rsid w:val="00CB7D37"/>
    <w:rsid w:val="00CC3642"/>
    <w:rsid w:val="00CC417C"/>
    <w:rsid w:val="00CC4232"/>
    <w:rsid w:val="00CC77F0"/>
    <w:rsid w:val="00CD06F3"/>
    <w:rsid w:val="00CD338A"/>
    <w:rsid w:val="00CD3FFB"/>
    <w:rsid w:val="00CD4FD7"/>
    <w:rsid w:val="00CD70B2"/>
    <w:rsid w:val="00CD7D00"/>
    <w:rsid w:val="00CD7EA4"/>
    <w:rsid w:val="00CE0250"/>
    <w:rsid w:val="00CE11CA"/>
    <w:rsid w:val="00CE4737"/>
    <w:rsid w:val="00CE48E0"/>
    <w:rsid w:val="00CE5E1C"/>
    <w:rsid w:val="00CF0ADF"/>
    <w:rsid w:val="00CF0F5D"/>
    <w:rsid w:val="00CF2749"/>
    <w:rsid w:val="00CF28DA"/>
    <w:rsid w:val="00CF2F07"/>
    <w:rsid w:val="00CF3F6C"/>
    <w:rsid w:val="00CF57CF"/>
    <w:rsid w:val="00CF58EE"/>
    <w:rsid w:val="00D015D5"/>
    <w:rsid w:val="00D025A7"/>
    <w:rsid w:val="00D053E6"/>
    <w:rsid w:val="00D0661C"/>
    <w:rsid w:val="00D07038"/>
    <w:rsid w:val="00D10355"/>
    <w:rsid w:val="00D12349"/>
    <w:rsid w:val="00D16C21"/>
    <w:rsid w:val="00D1727F"/>
    <w:rsid w:val="00D239EF"/>
    <w:rsid w:val="00D23BF6"/>
    <w:rsid w:val="00D25926"/>
    <w:rsid w:val="00D300D7"/>
    <w:rsid w:val="00D315D5"/>
    <w:rsid w:val="00D35B2E"/>
    <w:rsid w:val="00D3660C"/>
    <w:rsid w:val="00D4080C"/>
    <w:rsid w:val="00D4245A"/>
    <w:rsid w:val="00D47BA6"/>
    <w:rsid w:val="00D510B7"/>
    <w:rsid w:val="00D5145C"/>
    <w:rsid w:val="00D521C6"/>
    <w:rsid w:val="00D52C1B"/>
    <w:rsid w:val="00D53628"/>
    <w:rsid w:val="00D53CEA"/>
    <w:rsid w:val="00D600D2"/>
    <w:rsid w:val="00D60222"/>
    <w:rsid w:val="00D644E6"/>
    <w:rsid w:val="00D67EB7"/>
    <w:rsid w:val="00D7256B"/>
    <w:rsid w:val="00D726A5"/>
    <w:rsid w:val="00D75894"/>
    <w:rsid w:val="00D809E0"/>
    <w:rsid w:val="00D84481"/>
    <w:rsid w:val="00D8559C"/>
    <w:rsid w:val="00D85E6D"/>
    <w:rsid w:val="00D86395"/>
    <w:rsid w:val="00D86547"/>
    <w:rsid w:val="00D866A2"/>
    <w:rsid w:val="00D86AD2"/>
    <w:rsid w:val="00D90FD1"/>
    <w:rsid w:val="00D919CC"/>
    <w:rsid w:val="00D92625"/>
    <w:rsid w:val="00D92F05"/>
    <w:rsid w:val="00D95032"/>
    <w:rsid w:val="00DA0C15"/>
    <w:rsid w:val="00DA1AD4"/>
    <w:rsid w:val="00DA2444"/>
    <w:rsid w:val="00DA3A1C"/>
    <w:rsid w:val="00DA3CA6"/>
    <w:rsid w:val="00DA581C"/>
    <w:rsid w:val="00DA64AF"/>
    <w:rsid w:val="00DA7DEA"/>
    <w:rsid w:val="00DB0C59"/>
    <w:rsid w:val="00DB28DE"/>
    <w:rsid w:val="00DB2E8D"/>
    <w:rsid w:val="00DB5CF5"/>
    <w:rsid w:val="00DB67E9"/>
    <w:rsid w:val="00DC0C36"/>
    <w:rsid w:val="00DC1EC7"/>
    <w:rsid w:val="00DC4A12"/>
    <w:rsid w:val="00DC60D7"/>
    <w:rsid w:val="00DC6897"/>
    <w:rsid w:val="00DD1212"/>
    <w:rsid w:val="00DD27FA"/>
    <w:rsid w:val="00DD4217"/>
    <w:rsid w:val="00DD4E9C"/>
    <w:rsid w:val="00DD5F0C"/>
    <w:rsid w:val="00DD6BA0"/>
    <w:rsid w:val="00DD710D"/>
    <w:rsid w:val="00DE01CB"/>
    <w:rsid w:val="00DE0828"/>
    <w:rsid w:val="00DE31E6"/>
    <w:rsid w:val="00DE4397"/>
    <w:rsid w:val="00DE56BE"/>
    <w:rsid w:val="00DF140D"/>
    <w:rsid w:val="00DF151A"/>
    <w:rsid w:val="00DF5007"/>
    <w:rsid w:val="00DF524C"/>
    <w:rsid w:val="00DF62E5"/>
    <w:rsid w:val="00DF657A"/>
    <w:rsid w:val="00E012B4"/>
    <w:rsid w:val="00E022BD"/>
    <w:rsid w:val="00E0515E"/>
    <w:rsid w:val="00E07517"/>
    <w:rsid w:val="00E0758C"/>
    <w:rsid w:val="00E07631"/>
    <w:rsid w:val="00E076C1"/>
    <w:rsid w:val="00E077E2"/>
    <w:rsid w:val="00E103A6"/>
    <w:rsid w:val="00E129D8"/>
    <w:rsid w:val="00E12CE7"/>
    <w:rsid w:val="00E14506"/>
    <w:rsid w:val="00E14F0A"/>
    <w:rsid w:val="00E16684"/>
    <w:rsid w:val="00E17AE8"/>
    <w:rsid w:val="00E17B19"/>
    <w:rsid w:val="00E20362"/>
    <w:rsid w:val="00E20F33"/>
    <w:rsid w:val="00E21112"/>
    <w:rsid w:val="00E22CB5"/>
    <w:rsid w:val="00E22D64"/>
    <w:rsid w:val="00E24481"/>
    <w:rsid w:val="00E24C6D"/>
    <w:rsid w:val="00E3056F"/>
    <w:rsid w:val="00E31759"/>
    <w:rsid w:val="00E3244B"/>
    <w:rsid w:val="00E33DC8"/>
    <w:rsid w:val="00E34202"/>
    <w:rsid w:val="00E34AD9"/>
    <w:rsid w:val="00E34F59"/>
    <w:rsid w:val="00E403B6"/>
    <w:rsid w:val="00E41212"/>
    <w:rsid w:val="00E430D9"/>
    <w:rsid w:val="00E43D16"/>
    <w:rsid w:val="00E44ED6"/>
    <w:rsid w:val="00E456FD"/>
    <w:rsid w:val="00E47D2A"/>
    <w:rsid w:val="00E5178C"/>
    <w:rsid w:val="00E57DA3"/>
    <w:rsid w:val="00E60F71"/>
    <w:rsid w:val="00E61159"/>
    <w:rsid w:val="00E624C1"/>
    <w:rsid w:val="00E6546D"/>
    <w:rsid w:val="00E6618C"/>
    <w:rsid w:val="00E6633C"/>
    <w:rsid w:val="00E6658B"/>
    <w:rsid w:val="00E7003F"/>
    <w:rsid w:val="00E704D4"/>
    <w:rsid w:val="00E713CB"/>
    <w:rsid w:val="00E71967"/>
    <w:rsid w:val="00E71DA6"/>
    <w:rsid w:val="00E71F93"/>
    <w:rsid w:val="00E7596F"/>
    <w:rsid w:val="00E75ADD"/>
    <w:rsid w:val="00E75FBC"/>
    <w:rsid w:val="00E76BB7"/>
    <w:rsid w:val="00E80775"/>
    <w:rsid w:val="00E855E8"/>
    <w:rsid w:val="00E91941"/>
    <w:rsid w:val="00E91C8C"/>
    <w:rsid w:val="00E91D41"/>
    <w:rsid w:val="00E91F87"/>
    <w:rsid w:val="00E9320E"/>
    <w:rsid w:val="00E94B17"/>
    <w:rsid w:val="00E96F47"/>
    <w:rsid w:val="00E9750A"/>
    <w:rsid w:val="00EA153E"/>
    <w:rsid w:val="00EA4189"/>
    <w:rsid w:val="00EA4560"/>
    <w:rsid w:val="00EA4AA5"/>
    <w:rsid w:val="00EA578E"/>
    <w:rsid w:val="00EA7E7F"/>
    <w:rsid w:val="00EB0F6A"/>
    <w:rsid w:val="00EB0FED"/>
    <w:rsid w:val="00EB595E"/>
    <w:rsid w:val="00EB5E35"/>
    <w:rsid w:val="00EC0A91"/>
    <w:rsid w:val="00EC192A"/>
    <w:rsid w:val="00EC1D0E"/>
    <w:rsid w:val="00EC1D58"/>
    <w:rsid w:val="00EC2020"/>
    <w:rsid w:val="00EC3730"/>
    <w:rsid w:val="00EC5E23"/>
    <w:rsid w:val="00EC79AF"/>
    <w:rsid w:val="00EC79F0"/>
    <w:rsid w:val="00ED1092"/>
    <w:rsid w:val="00ED1B6A"/>
    <w:rsid w:val="00ED4B91"/>
    <w:rsid w:val="00ED7647"/>
    <w:rsid w:val="00EE0F21"/>
    <w:rsid w:val="00EE2D5D"/>
    <w:rsid w:val="00EE3199"/>
    <w:rsid w:val="00EE331C"/>
    <w:rsid w:val="00EE54A6"/>
    <w:rsid w:val="00EE55AD"/>
    <w:rsid w:val="00EE7970"/>
    <w:rsid w:val="00EF231F"/>
    <w:rsid w:val="00EF2E91"/>
    <w:rsid w:val="00EF2EED"/>
    <w:rsid w:val="00EF5545"/>
    <w:rsid w:val="00EF5B18"/>
    <w:rsid w:val="00EF6C83"/>
    <w:rsid w:val="00F01FCA"/>
    <w:rsid w:val="00F02976"/>
    <w:rsid w:val="00F02F68"/>
    <w:rsid w:val="00F04C87"/>
    <w:rsid w:val="00F05E24"/>
    <w:rsid w:val="00F10ADA"/>
    <w:rsid w:val="00F11DB6"/>
    <w:rsid w:val="00F138ED"/>
    <w:rsid w:val="00F1503F"/>
    <w:rsid w:val="00F167F1"/>
    <w:rsid w:val="00F16823"/>
    <w:rsid w:val="00F17F93"/>
    <w:rsid w:val="00F209BF"/>
    <w:rsid w:val="00F209F8"/>
    <w:rsid w:val="00F22035"/>
    <w:rsid w:val="00F25F94"/>
    <w:rsid w:val="00F31F35"/>
    <w:rsid w:val="00F32AE6"/>
    <w:rsid w:val="00F36752"/>
    <w:rsid w:val="00F37035"/>
    <w:rsid w:val="00F378CB"/>
    <w:rsid w:val="00F40330"/>
    <w:rsid w:val="00F40ECB"/>
    <w:rsid w:val="00F40F3A"/>
    <w:rsid w:val="00F4325B"/>
    <w:rsid w:val="00F43A93"/>
    <w:rsid w:val="00F43CDE"/>
    <w:rsid w:val="00F4477D"/>
    <w:rsid w:val="00F5002D"/>
    <w:rsid w:val="00F50100"/>
    <w:rsid w:val="00F50C4A"/>
    <w:rsid w:val="00F50DC9"/>
    <w:rsid w:val="00F515D5"/>
    <w:rsid w:val="00F51F4A"/>
    <w:rsid w:val="00F52123"/>
    <w:rsid w:val="00F53A4F"/>
    <w:rsid w:val="00F53C90"/>
    <w:rsid w:val="00F56440"/>
    <w:rsid w:val="00F57F2B"/>
    <w:rsid w:val="00F6318F"/>
    <w:rsid w:val="00F65668"/>
    <w:rsid w:val="00F70D1B"/>
    <w:rsid w:val="00F7120E"/>
    <w:rsid w:val="00F72802"/>
    <w:rsid w:val="00F73335"/>
    <w:rsid w:val="00F73905"/>
    <w:rsid w:val="00F73FFC"/>
    <w:rsid w:val="00F749ED"/>
    <w:rsid w:val="00F754B6"/>
    <w:rsid w:val="00F776E7"/>
    <w:rsid w:val="00F777C7"/>
    <w:rsid w:val="00F80DC9"/>
    <w:rsid w:val="00F81539"/>
    <w:rsid w:val="00F85B68"/>
    <w:rsid w:val="00F86491"/>
    <w:rsid w:val="00F86BCD"/>
    <w:rsid w:val="00F86E63"/>
    <w:rsid w:val="00F874E5"/>
    <w:rsid w:val="00F90C05"/>
    <w:rsid w:val="00F92C75"/>
    <w:rsid w:val="00F93689"/>
    <w:rsid w:val="00F96B1A"/>
    <w:rsid w:val="00F97093"/>
    <w:rsid w:val="00F97FE4"/>
    <w:rsid w:val="00FA176D"/>
    <w:rsid w:val="00FA3E8E"/>
    <w:rsid w:val="00FA5DD4"/>
    <w:rsid w:val="00FA7568"/>
    <w:rsid w:val="00FB0762"/>
    <w:rsid w:val="00FB188E"/>
    <w:rsid w:val="00FB2189"/>
    <w:rsid w:val="00FB2C5D"/>
    <w:rsid w:val="00FB336B"/>
    <w:rsid w:val="00FB40B8"/>
    <w:rsid w:val="00FB47AA"/>
    <w:rsid w:val="00FB5176"/>
    <w:rsid w:val="00FB5B67"/>
    <w:rsid w:val="00FC00D6"/>
    <w:rsid w:val="00FC0DEE"/>
    <w:rsid w:val="00FC1570"/>
    <w:rsid w:val="00FC1D95"/>
    <w:rsid w:val="00FC37DF"/>
    <w:rsid w:val="00FC65F8"/>
    <w:rsid w:val="00FC6D29"/>
    <w:rsid w:val="00FC6ECC"/>
    <w:rsid w:val="00FD0EE4"/>
    <w:rsid w:val="00FD19AF"/>
    <w:rsid w:val="00FD2D28"/>
    <w:rsid w:val="00FD59BF"/>
    <w:rsid w:val="00FD6552"/>
    <w:rsid w:val="00FD7C86"/>
    <w:rsid w:val="00FE0257"/>
    <w:rsid w:val="00FE239B"/>
    <w:rsid w:val="00FE27F5"/>
    <w:rsid w:val="00FE2CD3"/>
    <w:rsid w:val="00FE3D0A"/>
    <w:rsid w:val="00FE6AD8"/>
    <w:rsid w:val="00FF087C"/>
    <w:rsid w:val="00FF12B3"/>
    <w:rsid w:val="00FF155A"/>
    <w:rsid w:val="00FF1951"/>
    <w:rsid w:val="00FF1E5A"/>
    <w:rsid w:val="00FF49A7"/>
    <w:rsid w:val="00FF6E0C"/>
    <w:rsid w:val="00FF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A66CA"/>
  <w15:chartTrackingRefBased/>
  <w15:docId w15:val="{8B4EDBDA-00C0-4D64-AECE-D31F20591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F58EE"/>
    <w:pPr>
      <w:spacing w:after="0" w:line="280" w:lineRule="exact"/>
    </w:pPr>
  </w:style>
  <w:style w:type="paragraph" w:styleId="berschrift1">
    <w:name w:val="heading 1"/>
    <w:aliases w:val=" Char7"/>
    <w:basedOn w:val="Standard"/>
    <w:next w:val="Standard"/>
    <w:link w:val="berschrift1Zchn"/>
    <w:uiPriority w:val="9"/>
    <w:qFormat/>
    <w:rsid w:val="003760D9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aliases w:val=" Char6"/>
    <w:basedOn w:val="Standard"/>
    <w:next w:val="Standard"/>
    <w:link w:val="berschrift2Zchn"/>
    <w:uiPriority w:val="9"/>
    <w:unhideWhenUsed/>
    <w:qFormat/>
    <w:rsid w:val="003760D9"/>
    <w:pPr>
      <w:keepLines/>
      <w:spacing w:before="120" w:after="12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aliases w:val=" Char5"/>
    <w:basedOn w:val="Standard"/>
    <w:next w:val="Standard"/>
    <w:link w:val="berschrift3Zchn"/>
    <w:uiPriority w:val="9"/>
    <w:unhideWhenUsed/>
    <w:qFormat/>
    <w:rsid w:val="003760D9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644E6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paragraph" w:styleId="berschrift5">
    <w:name w:val="heading 5"/>
    <w:basedOn w:val="SOBberschrift2"/>
    <w:next w:val="Standard"/>
    <w:link w:val="berschrift5Zchn"/>
    <w:uiPriority w:val="9"/>
    <w:qFormat/>
    <w:rsid w:val="00CC4232"/>
    <w:pPr>
      <w:outlineLvl w:val="4"/>
    </w:pPr>
    <w:rPr>
      <w:rFonts w:ascii="Calibri" w:hAnsi="Calibri" w:cs="Calibri"/>
      <w:color w:val="70BCC9"/>
    </w:rPr>
  </w:style>
  <w:style w:type="paragraph" w:styleId="berschrift6">
    <w:name w:val="heading 6"/>
    <w:basedOn w:val="berschrift2"/>
    <w:next w:val="Standard"/>
    <w:link w:val="berschrift6Zchn"/>
    <w:uiPriority w:val="9"/>
    <w:qFormat/>
    <w:rsid w:val="00A456D2"/>
    <w:pPr>
      <w:spacing w:before="240"/>
      <w:outlineLvl w:val="5"/>
    </w:pPr>
    <w:rPr>
      <w:color w:val="70BCC9" w:themeColor="text2" w:themeTint="99"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B416A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83C42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1C190D"/>
    <w:pPr>
      <w:keepNext/>
      <w:keepLines/>
      <w:spacing w:before="6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 Char7 Zchn"/>
    <w:basedOn w:val="Absatz-Standardschriftart"/>
    <w:link w:val="berschrift1"/>
    <w:uiPriority w:val="9"/>
    <w:rsid w:val="003760D9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aliases w:val=" Char6 Zchn"/>
    <w:basedOn w:val="Absatz-Standardschriftart"/>
    <w:link w:val="berschrift2"/>
    <w:uiPriority w:val="9"/>
    <w:rsid w:val="003760D9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aliases w:val=" Char5 Zchn"/>
    <w:basedOn w:val="Absatz-Standardschriftart"/>
    <w:link w:val="berschrift3"/>
    <w:uiPriority w:val="9"/>
    <w:rsid w:val="003760D9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644E6"/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C4232"/>
    <w:rPr>
      <w:rFonts w:ascii="Calibri" w:eastAsia="MS ??" w:hAnsi="Calibri" w:cs="Calibri"/>
      <w:b/>
      <w:color w:val="70BCC9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1C190D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1C190D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9"/>
    <w:qFormat/>
    <w:rsid w:val="003760D9"/>
    <w:pPr>
      <w:spacing w:line="240" w:lineRule="atLeast"/>
    </w:p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3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iPriority w:val="99"/>
    <w:unhideWhenUsed/>
    <w:rsid w:val="005C644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A456D2"/>
    <w:rPr>
      <w:rFonts w:ascii="Calibri" w:eastAsia="MS Gothic" w:hAnsi="Calibri" w:cs="Times New Roman"/>
      <w:b/>
      <w:bCs/>
      <w:color w:val="70BCC9" w:themeColor="text2" w:themeTint="99"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ext">
    <w:name w:val="Text"/>
    <w:basedOn w:val="Standard"/>
    <w:link w:val="TextZchn"/>
    <w:qFormat/>
    <w:rsid w:val="000B37C6"/>
    <w:pPr>
      <w:spacing w:line="240" w:lineRule="auto"/>
    </w:pPr>
    <w:rPr>
      <w:rFonts w:ascii="Calibri" w:hAnsi="Calibri" w:cs="Times New Roman"/>
      <w:color w:val="000000" w:themeColor="text1"/>
      <w:szCs w:val="20"/>
      <w:lang w:eastAsia="de-DE"/>
    </w:rPr>
  </w:style>
  <w:style w:type="character" w:customStyle="1" w:styleId="TextZchn">
    <w:name w:val="Text Zchn"/>
    <w:basedOn w:val="Absatz-Standardschriftart"/>
    <w:link w:val="Text"/>
    <w:rsid w:val="000B37C6"/>
    <w:rPr>
      <w:rFonts w:ascii="Calibri" w:hAnsi="Calibri" w:cs="Times New Roman"/>
      <w:color w:val="000000" w:themeColor="text1"/>
      <w:szCs w:val="20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DC6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Sprechblasen">
    <w:name w:val="Text_Sprechblasen"/>
    <w:basedOn w:val="Standard"/>
    <w:next w:val="Standard"/>
    <w:qFormat/>
    <w:rsid w:val="00AC3F29"/>
    <w:pPr>
      <w:spacing w:line="240" w:lineRule="auto"/>
    </w:pPr>
    <w:rPr>
      <w:rFonts w:ascii="Calibri" w:hAnsi="Calibri" w:cs="Calibri"/>
      <w:color w:val="000000" w:themeColor="text1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rsid w:val="003C1F98"/>
  </w:style>
  <w:style w:type="paragraph" w:customStyle="1" w:styleId="mskAufgabeNummer">
    <w:name w:val="msk_Aufgabe_Nummer"/>
    <w:basedOn w:val="Standard"/>
    <w:rsid w:val="003C1F98"/>
    <w:pPr>
      <w:spacing w:line="240" w:lineRule="auto"/>
    </w:pPr>
    <w:rPr>
      <w:rFonts w:ascii="Calibri" w:hAnsi="Calibri" w:cs="Times New Roman"/>
      <w:b/>
      <w:bCs/>
      <w:color w:val="000000" w:themeColor="text1"/>
      <w:szCs w:val="20"/>
      <w:lang w:eastAsia="de-DE"/>
    </w:rPr>
  </w:style>
  <w:style w:type="paragraph" w:customStyle="1" w:styleId="mskAufgabeText">
    <w:name w:val="msk_Aufgabe_Text"/>
    <w:basedOn w:val="Standard"/>
    <w:link w:val="mskAufgabeTextZchn"/>
    <w:rsid w:val="003C1F98"/>
    <w:pPr>
      <w:spacing w:line="240" w:lineRule="auto"/>
    </w:pPr>
    <w:rPr>
      <w:rFonts w:ascii="Calibri" w:hAnsi="Calibri" w:cs="Times New Roman"/>
      <w:color w:val="000000" w:themeColor="text1"/>
      <w:lang w:val="x-none" w:eastAsia="x-none"/>
    </w:rPr>
  </w:style>
  <w:style w:type="character" w:customStyle="1" w:styleId="mskAufgabeTextZchn">
    <w:name w:val="msk_Aufgabe_Text Zchn"/>
    <w:link w:val="mskAufgabeText"/>
    <w:rsid w:val="003C1F98"/>
    <w:rPr>
      <w:rFonts w:ascii="Calibri" w:hAnsi="Calibri" w:cs="Times New Roman"/>
      <w:color w:val="000000" w:themeColor="text1"/>
      <w:lang w:val="x-none" w:eastAsia="x-none"/>
    </w:rPr>
  </w:style>
  <w:style w:type="paragraph" w:customStyle="1" w:styleId="MittleresRaster1-Akzent21">
    <w:name w:val="Mittleres Raster 1 - Akzent 21"/>
    <w:basedOn w:val="Standard"/>
    <w:uiPriority w:val="34"/>
    <w:qFormat/>
    <w:rsid w:val="003C1F98"/>
    <w:pPr>
      <w:spacing w:line="240" w:lineRule="auto"/>
      <w:ind w:left="720"/>
      <w:contextualSpacing/>
    </w:pPr>
    <w:rPr>
      <w:rFonts w:ascii="Calibri" w:hAnsi="Calibri" w:cs="Times New Roman"/>
      <w:color w:val="000000" w:themeColor="text1"/>
      <w:szCs w:val="20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3C1F98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3C1F98"/>
    <w:pPr>
      <w:spacing w:line="240" w:lineRule="auto"/>
    </w:pPr>
    <w:rPr>
      <w:rFonts w:ascii="Times New Roman" w:hAnsi="Times New Roman" w:cs="Times New Roman"/>
      <w:color w:val="000000" w:themeColor="text1"/>
      <w:lang w:val="x-none" w:eastAsia="x-none"/>
    </w:rPr>
  </w:style>
  <w:style w:type="paragraph" w:customStyle="1" w:styleId="DialogMarginalieText">
    <w:name w:val="Dialog_Marginalie_Text"/>
    <w:link w:val="DialogMarginalieTextZchn"/>
    <w:uiPriority w:val="99"/>
    <w:rsid w:val="003C1F98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rsid w:val="003C1F98"/>
    <w:pPr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3C1F98"/>
    <w:rPr>
      <w:rFonts w:ascii="Times New Roman" w:hAnsi="Times New Roman" w:cs="Times New Roman"/>
      <w:color w:val="000000" w:themeColor="text1"/>
      <w:lang w:val="x-none" w:eastAsia="x-none"/>
    </w:rPr>
  </w:style>
  <w:style w:type="character" w:customStyle="1" w:styleId="DialogZwischenzielZchn">
    <w:name w:val="Dialog_Zwischenziel Zchn"/>
    <w:link w:val="DialogZwischenziel"/>
    <w:locked/>
    <w:rsid w:val="003C1F98"/>
    <w:rPr>
      <w:rFonts w:ascii="Arial Narrow" w:hAnsi="Arial Narrow" w:cs="Times New Roman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locked/>
    <w:rsid w:val="003C1F98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3C1F98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C1F98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  <w:lang w:eastAsia="de-DE"/>
    </w:rPr>
  </w:style>
  <w:style w:type="paragraph" w:customStyle="1" w:styleId="berschriftAufgaben">
    <w:name w:val="Überschrift_Aufgaben"/>
    <w:basedOn w:val="berschrift1"/>
    <w:autoRedefine/>
    <w:qFormat/>
    <w:rsid w:val="003C1F98"/>
    <w:pPr>
      <w:keepNext w:val="0"/>
      <w:spacing w:after="0"/>
    </w:pPr>
    <w:rPr>
      <w:rFonts w:ascii="Calibri" w:eastAsia="MS Gothic" w:hAnsi="Calibri" w:cs="Times New Roman"/>
      <w:bCs/>
      <w:iCs w:val="0"/>
      <w:color w:val="80808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autoRedefine/>
    <w:qFormat/>
    <w:rsid w:val="003C1F98"/>
    <w:pPr>
      <w:spacing w:before="0" w:after="0"/>
    </w:pPr>
    <w:rPr>
      <w:color w:val="808080" w:themeColor="background1" w:themeShade="80"/>
      <w:sz w:val="24"/>
      <w:szCs w:val="22"/>
    </w:rPr>
  </w:style>
  <w:style w:type="paragraph" w:customStyle="1" w:styleId="Handschrift">
    <w:name w:val="Handschrift"/>
    <w:basedOn w:val="Text"/>
    <w:qFormat/>
    <w:rsid w:val="003C1F98"/>
    <w:rPr>
      <w:rFonts w:ascii="Komika Text" w:hAnsi="Komika Text"/>
      <w:color w:val="327A86" w:themeColor="accent1"/>
    </w:rPr>
  </w:style>
  <w:style w:type="paragraph" w:customStyle="1" w:styleId="Zettel">
    <w:name w:val="Zettel"/>
    <w:basedOn w:val="Standard"/>
    <w:qFormat/>
    <w:rsid w:val="003C1F98"/>
    <w:pPr>
      <w:spacing w:line="240" w:lineRule="auto"/>
    </w:pPr>
    <w:rPr>
      <w:rFonts w:ascii="Comic Sans MS" w:hAnsi="Comic Sans MS" w:cs="Times New Roman"/>
      <w:noProof/>
      <w:color w:val="000000" w:themeColor="text1"/>
      <w:sz w:val="18"/>
      <w:szCs w:val="20"/>
      <w:lang w:eastAsia="de-DE"/>
    </w:rPr>
  </w:style>
  <w:style w:type="paragraph" w:customStyle="1" w:styleId="HandschriftVorlage">
    <w:name w:val="Handschrift Vorlage"/>
    <w:basedOn w:val="Text"/>
    <w:qFormat/>
    <w:rsid w:val="003C1F98"/>
    <w:pPr>
      <w:spacing w:line="240" w:lineRule="atLeast"/>
    </w:pPr>
    <w:rPr>
      <w:rFonts w:ascii="Comic Sans MS" w:hAnsi="Comic Sans MS"/>
      <w:color w:val="0070C0"/>
      <w:sz w:val="20"/>
      <w:szCs w:val="24"/>
    </w:rPr>
  </w:style>
  <w:style w:type="paragraph" w:customStyle="1" w:styleId="Bibliographie1">
    <w:name w:val="Bibliographie1"/>
    <w:basedOn w:val="Standard"/>
    <w:link w:val="BibliographieZchn"/>
    <w:uiPriority w:val="99"/>
    <w:qFormat/>
    <w:rsid w:val="003C1F98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sz w:val="18"/>
      <w:szCs w:val="18"/>
      <w:lang w:eastAsia="de-DE"/>
    </w:rPr>
  </w:style>
  <w:style w:type="character" w:customStyle="1" w:styleId="BibliographieZchn">
    <w:name w:val="Bibliographie Zchn"/>
    <w:basedOn w:val="Absatz-Standardschriftart"/>
    <w:link w:val="Bibliographie1"/>
    <w:uiPriority w:val="99"/>
    <w:rsid w:val="003C1F98"/>
    <w:rPr>
      <w:rFonts w:ascii="Times New Roman" w:eastAsia="Times New Roman" w:hAnsi="Times New Roman" w:cs="Arial"/>
      <w:sz w:val="18"/>
      <w:szCs w:val="18"/>
      <w:lang w:eastAsia="de-DE"/>
    </w:rPr>
  </w:style>
  <w:style w:type="paragraph" w:customStyle="1" w:styleId="KommentarzurBildherkunft">
    <w:name w:val="Kommentar zur Bildherkunft"/>
    <w:basedOn w:val="Standard"/>
    <w:qFormat/>
    <w:rsid w:val="003C1F98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b/>
      <w:color w:val="FFFFFF" w:themeColor="background1"/>
      <w:sz w:val="16"/>
      <w:szCs w:val="14"/>
      <w:lang w:eastAsia="de-DE"/>
    </w:rPr>
  </w:style>
  <w:style w:type="paragraph" w:customStyle="1" w:styleId="SOBberschrift1">
    <w:name w:val="SOB_Überschrift 1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F37035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SOBText">
    <w:name w:val="SOB_Text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ranscript">
    <w:name w:val="Transcript"/>
    <w:basedOn w:val="Standard"/>
    <w:qFormat/>
    <w:rsid w:val="000D673C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1E2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1E28"/>
    <w:rPr>
      <w:color w:val="327A86" w:themeColor="followedHyperlink"/>
      <w:u w:val="single"/>
    </w:rPr>
  </w:style>
  <w:style w:type="paragraph" w:customStyle="1" w:styleId="mskAufgabeTextChar">
    <w:name w:val="msk_Aufgabe_Text Char"/>
    <w:basedOn w:val="Standard"/>
    <w:link w:val="mskAufgabeTextCharChar"/>
    <w:rsid w:val="006900AA"/>
    <w:pPr>
      <w:keepNext/>
      <w:spacing w:line="270" w:lineRule="atLeast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CharChar">
    <w:name w:val="msk_Aufgabe_Text Char Char"/>
    <w:link w:val="mskAufgabeTextChar"/>
    <w:rsid w:val="006900AA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DialogAufgabeNummerVChar">
    <w:name w:val="Dialog_Aufgabe_Nummer_V Char"/>
    <w:link w:val="DialogAufgabeNummerVCharChar"/>
    <w:uiPriority w:val="99"/>
    <w:rsid w:val="006900AA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DialogZwischenzielChar">
    <w:name w:val="Dialog_Zwischenziel Char"/>
    <w:uiPriority w:val="99"/>
    <w:locked/>
    <w:rsid w:val="006900AA"/>
    <w:rPr>
      <w:rFonts w:ascii="Arial Narrow" w:eastAsia="Times New Roman" w:hAnsi="Arial Narrow"/>
      <w:color w:val="800000"/>
      <w:sz w:val="22"/>
      <w:szCs w:val="22"/>
      <w:lang w:val="x-none" w:eastAsia="x-none"/>
    </w:rPr>
  </w:style>
  <w:style w:type="character" w:customStyle="1" w:styleId="DialogAufgabeNummerVCharChar">
    <w:name w:val="Dialog_Aufgabe_Nummer_V Char Char"/>
    <w:link w:val="DialogAufgabeNummerVChar"/>
    <w:uiPriority w:val="99"/>
    <w:locked/>
    <w:rsid w:val="006900AA"/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mskAufgabeTextChar1Char">
    <w:name w:val="msk_Aufgabe_Text Char1 Char"/>
    <w:link w:val="mskAufgabeTextChar1"/>
    <w:rsid w:val="006900AA"/>
    <w:rPr>
      <w:rFonts w:eastAsia="Times New Roman"/>
      <w:color w:val="000000"/>
    </w:rPr>
  </w:style>
  <w:style w:type="paragraph" w:customStyle="1" w:styleId="mskAufgabeTextChar1">
    <w:name w:val="msk_Aufgabe_Text Char1"/>
    <w:basedOn w:val="Standard"/>
    <w:link w:val="mskAufgabeTextChar1Char"/>
    <w:rsid w:val="006900AA"/>
    <w:pPr>
      <w:keepNext/>
      <w:spacing w:line="270" w:lineRule="atLeast"/>
    </w:pPr>
    <w:rPr>
      <w:rFonts w:eastAsia="Times New Roman"/>
      <w:color w:val="00000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900AA"/>
    <w:pPr>
      <w:keepNext/>
      <w:spacing w:after="200" w:line="240" w:lineRule="auto"/>
    </w:pPr>
    <w:rPr>
      <w:rFonts w:ascii="Cambria" w:eastAsia="Times New Roman" w:hAnsi="Cambria" w:cs="Times New Roman"/>
      <w:b/>
      <w:bCs/>
      <w:color w:val="327A86" w:themeColor="accent1"/>
      <w:sz w:val="18"/>
      <w:szCs w:val="18"/>
      <w:lang w:eastAsia="de-DE"/>
    </w:rPr>
  </w:style>
  <w:style w:type="paragraph" w:customStyle="1" w:styleId="TextListe">
    <w:name w:val="Text_Liste"/>
    <w:basedOn w:val="Listenabsatz"/>
    <w:qFormat/>
    <w:rsid w:val="006900AA"/>
    <w:pPr>
      <w:keepNext/>
      <w:numPr>
        <w:numId w:val="24"/>
      </w:numPr>
      <w:tabs>
        <w:tab w:val="left" w:pos="318"/>
      </w:tabs>
      <w:spacing w:line="240" w:lineRule="auto"/>
      <w:ind w:left="0" w:firstLine="0"/>
      <w:contextualSpacing w:val="0"/>
    </w:pPr>
    <w:rPr>
      <w:rFonts w:ascii="Cambria" w:eastAsia="Times New Roman" w:hAnsi="Cambria" w:cs="Times New Roman"/>
      <w:szCs w:val="24"/>
      <w:lang w:eastAsia="de-DE"/>
    </w:rPr>
  </w:style>
  <w:style w:type="paragraph" w:customStyle="1" w:styleId="berschriftFrdereinheit">
    <w:name w:val="Überschrift_Fördereinheit"/>
    <w:basedOn w:val="berschrift1"/>
    <w:autoRedefine/>
    <w:qFormat/>
    <w:rsid w:val="006900AA"/>
    <w:pPr>
      <w:spacing w:after="0"/>
    </w:pPr>
    <w:rPr>
      <w:rFonts w:ascii="Cambria" w:eastAsia="MS Gothic" w:hAnsi="Cambria" w:cs="Times New Roman"/>
      <w:bCs/>
      <w:iCs w:val="0"/>
      <w:sz w:val="28"/>
      <w:szCs w:val="30"/>
      <w:lang w:eastAsia="de-DE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A34F77"/>
    <w:pPr>
      <w:tabs>
        <w:tab w:val="center" w:pos="4536"/>
        <w:tab w:val="right" w:pos="9072"/>
      </w:tabs>
      <w:spacing w:before="120" w:after="0"/>
      <w:ind w:left="284"/>
    </w:pPr>
    <w:rPr>
      <w:rFonts w:ascii="Cambria" w:eastAsia="MS Mincho" w:hAnsi="Cambria" w:cs="Times New Roman"/>
      <w:b w:val="0"/>
      <w:color w:val="FFFFFF"/>
      <w:sz w:val="20"/>
      <w:szCs w:val="20"/>
      <w:lang w:val="x-none" w:eastAsia="x-non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34F77"/>
    <w:rPr>
      <w:rFonts w:ascii="Cambria" w:eastAsia="MS Mincho" w:hAnsi="Cambria" w:cs="Times New Roman"/>
      <w:color w:val="FFFFFF"/>
      <w:sz w:val="20"/>
      <w:szCs w:val="20"/>
      <w:lang w:val="x-none" w:eastAsia="x-none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1C190D"/>
    <w:rPr>
      <w:rFonts w:asciiTheme="majorHAnsi" w:eastAsiaTheme="majorEastAsia" w:hAnsiTheme="majorHAnsi" w:cstheme="majorBidi"/>
      <w:color w:val="272727" w:themeColor="text1" w:themeTint="D8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B416AE"/>
    <w:rPr>
      <w:rFonts w:asciiTheme="majorHAnsi" w:eastAsiaTheme="majorEastAsia" w:hAnsiTheme="majorHAnsi" w:cstheme="majorBidi"/>
      <w:i/>
      <w:iCs/>
      <w:color w:val="183C42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microsoft.com/office/2007/relationships/hdphoto" Target="media/hdphoto3.wdp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1.png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1.emf"/><Relationship Id="rId37" Type="http://schemas.openxmlformats.org/officeDocument/2006/relationships/image" Target="media/image27.png"/><Relationship Id="rId40" Type="http://schemas.microsoft.com/office/2007/relationships/hdphoto" Target="media/hdphoto2.wdp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emf"/><Relationship Id="rId14" Type="http://schemas.openxmlformats.org/officeDocument/2006/relationships/image" Target="media/image7.png"/><Relationship Id="rId22" Type="http://schemas.openxmlformats.org/officeDocument/2006/relationships/image" Target="media/image130.png"/><Relationship Id="rId27" Type="http://schemas.openxmlformats.org/officeDocument/2006/relationships/image" Target="media/image17.emf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header" Target="header3.xml"/><Relationship Id="rId56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microsoft.com/office/2007/relationships/hdphoto" Target="media/hdphoto1.wdp"/><Relationship Id="rId46" Type="http://schemas.openxmlformats.org/officeDocument/2006/relationships/image" Target="media/image32.png"/><Relationship Id="rId59" Type="http://schemas.openxmlformats.org/officeDocument/2006/relationships/header" Target="header6.xml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image" Target="media/image3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emf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microsoft.com/office/2007/relationships/hdphoto" Target="media/hdphoto4.wdp"/><Relationship Id="rId52" Type="http://schemas.openxmlformats.org/officeDocument/2006/relationships/header" Target="header5.xml"/><Relationship Id="rId60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7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4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681D8-EDA3-3E40-939A-0B982B477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21</Pages>
  <Words>3496</Words>
  <Characters>22028</Characters>
  <Application>Microsoft Office Word</Application>
  <DocSecurity>0</DocSecurity>
  <Lines>183</Lines>
  <Paragraphs>50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Lara Sprenger</cp:lastModifiedBy>
  <cp:revision>10</cp:revision>
  <cp:lastPrinted>2024-11-07T19:57:00Z</cp:lastPrinted>
  <dcterms:created xsi:type="dcterms:W3CDTF">2026-01-08T20:08:00Z</dcterms:created>
  <dcterms:modified xsi:type="dcterms:W3CDTF">2026-01-09T07:08:00Z</dcterms:modified>
</cp:coreProperties>
</file>